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812B3F">
              <w:t>-Frisbee Golf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D74B1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7A1BD3" w:rsidTr="005A17EA">
        <w:tc>
          <w:tcPr>
            <w:tcW w:w="2785" w:type="dxa"/>
            <w:vAlign w:val="center"/>
          </w:tcPr>
          <w:p w:rsidR="007A1BD3" w:rsidRPr="00DE5063" w:rsidRDefault="00995E5A" w:rsidP="007A1BD3">
            <w:pPr>
              <w:jc w:val="center"/>
            </w:pPr>
            <w:r>
              <w:t>Frisbee Golf</w:t>
            </w:r>
          </w:p>
        </w:tc>
        <w:tc>
          <w:tcPr>
            <w:tcW w:w="1890" w:type="dxa"/>
            <w:vAlign w:val="center"/>
          </w:tcPr>
          <w:p w:rsidR="007A1BD3" w:rsidRDefault="007A1BD3" w:rsidP="007A1BD3">
            <w:r>
              <w:t>10.5, C-Identify and apply practice strategies for skill improvement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10.5, F-Describe and apply game strategies to complex games and physical activities. (offensive strategies, defensive strategies, time management)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Fitness and Life Activities:</w:t>
            </w:r>
          </w:p>
          <w:p w:rsidR="007A1BD3" w:rsidRDefault="007A1BD3" w:rsidP="007A1BD3"/>
          <w:p w:rsidR="007A1BD3" w:rsidRDefault="007A1BD3" w:rsidP="007A1BD3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7A1BD3" w:rsidRDefault="007A1BD3" w:rsidP="007A1BD3"/>
          <w:p w:rsidR="007A1BD3" w:rsidRDefault="007A1BD3" w:rsidP="007A1BD3"/>
          <w:p w:rsidR="007A1BD3" w:rsidRDefault="007A1BD3" w:rsidP="007A1BD3"/>
          <w:p w:rsidR="007A1BD3" w:rsidRDefault="007A1BD3" w:rsidP="007A1BD3">
            <w:r>
              <w:t>10.4, D-Evaluate factors that affect physical activity and exercise preferences of adults (physical benefits)</w:t>
            </w:r>
          </w:p>
          <w:p w:rsidR="007A1BD3" w:rsidRPr="00A73EB8" w:rsidRDefault="007A1BD3" w:rsidP="007A1BD3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5E5A" w:rsidRDefault="00995E5A" w:rsidP="00995E5A">
            <w:pPr>
              <w:pStyle w:val="ListParagraph"/>
              <w:ind w:left="360"/>
            </w:pPr>
            <w:r>
              <w:lastRenderedPageBreak/>
              <w:t>*ace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*birdie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*approach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*lie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*marker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*pole hole/hula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*tee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*throw</w:t>
            </w:r>
          </w:p>
          <w:p w:rsidR="007A1BD3" w:rsidRPr="00A73EB8" w:rsidRDefault="007A1BD3" w:rsidP="00995E5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A1BD3" w:rsidRDefault="007A1BD3" w:rsidP="00995E5A">
            <w:r>
              <w:t>*Frisbees</w:t>
            </w:r>
          </w:p>
          <w:p w:rsidR="007A1BD3" w:rsidRDefault="007A1BD3" w:rsidP="00995E5A">
            <w:r>
              <w:t>*Pole hole/hula hoop</w:t>
            </w:r>
          </w:p>
          <w:p w:rsidR="007A1BD3" w:rsidRPr="003022F6" w:rsidRDefault="007A1BD3" w:rsidP="00995E5A">
            <w:r>
              <w:t>*tee hoops</w:t>
            </w:r>
          </w:p>
        </w:tc>
        <w:tc>
          <w:tcPr>
            <w:tcW w:w="3420" w:type="dxa"/>
            <w:vAlign w:val="center"/>
          </w:tcPr>
          <w:p w:rsidR="007A1BD3" w:rsidRDefault="007A1BD3" w:rsidP="007A1BD3">
            <w:pPr>
              <w:spacing w:after="120"/>
            </w:pPr>
            <w:r>
              <w:t>*Student Participation</w:t>
            </w:r>
          </w:p>
          <w:p w:rsidR="007A1BD3" w:rsidRDefault="007A1BD3" w:rsidP="007A1BD3">
            <w:pPr>
              <w:spacing w:after="120"/>
            </w:pPr>
            <w:r>
              <w:t>*Teacher Observation</w:t>
            </w:r>
          </w:p>
          <w:p w:rsidR="007A1BD3" w:rsidRDefault="007A1BD3" w:rsidP="007A1BD3">
            <w:pPr>
              <w:spacing w:after="120"/>
            </w:pPr>
            <w:r>
              <w:t>*Skills Test</w:t>
            </w:r>
          </w:p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7A1BD3" w:rsidRPr="002F1426" w:rsidRDefault="007A1BD3" w:rsidP="007A1BD3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Pr="004660DD" w:rsidRDefault="004660DD" w:rsidP="00990086">
      <w:pPr>
        <w:spacing w:after="0"/>
        <w:rPr>
          <w:sz w:val="4"/>
          <w:szCs w:val="4"/>
        </w:rPr>
      </w:pPr>
    </w:p>
    <w:sectPr w:rsidR="004660DD" w:rsidRP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7A147C"/>
    <w:rsid w:val="007A1BD3"/>
    <w:rsid w:val="007F0C34"/>
    <w:rsid w:val="0080537B"/>
    <w:rsid w:val="00812B3F"/>
    <w:rsid w:val="00856676"/>
    <w:rsid w:val="008870B2"/>
    <w:rsid w:val="008902B0"/>
    <w:rsid w:val="008D74B1"/>
    <w:rsid w:val="00990086"/>
    <w:rsid w:val="00995E5A"/>
    <w:rsid w:val="009A0FC1"/>
    <w:rsid w:val="009B76B2"/>
    <w:rsid w:val="009D5BBF"/>
    <w:rsid w:val="00A73EB8"/>
    <w:rsid w:val="00A9519F"/>
    <w:rsid w:val="00AC2828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51F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CFBE3-E0AB-4B8B-831E-C085A3F4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2018-06-19T17:47:00Z</dcterms:created>
  <dcterms:modified xsi:type="dcterms:W3CDTF">2018-06-20T15:21:00Z</dcterms:modified>
</cp:coreProperties>
</file>