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4660DD">
        <w:rPr>
          <w:u w:val="single"/>
        </w:rPr>
        <w:t>Physical Education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4660DD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4660DD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4660DD">
              <w:t>Individual Sports I</w:t>
            </w:r>
            <w:r w:rsidR="00F42305">
              <w:t>-Components of Fitness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06745F">
              <w:t>9</w:t>
            </w:r>
            <w:bookmarkStart w:id="0" w:name="_GoBack"/>
            <w:bookmarkEnd w:id="0"/>
            <w:r w:rsidR="00FB2A25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4660DD">
              <w:t>How can lifetime activities enhance your level of fitness and well-being?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4660DD" w:rsidRDefault="004660DD" w:rsidP="00990086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2123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3420"/>
        <w:gridCol w:w="3420"/>
        <w:gridCol w:w="2880"/>
      </w:tblGrid>
      <w:tr w:rsidR="00CB2587" w:rsidTr="00857D8F">
        <w:tc>
          <w:tcPr>
            <w:tcW w:w="2785" w:type="dxa"/>
            <w:vAlign w:val="center"/>
          </w:tcPr>
          <w:p w:rsidR="00CB2587" w:rsidRDefault="00CB2587" w:rsidP="00CB2587">
            <w:pPr>
              <w:jc w:val="center"/>
            </w:pPr>
            <w:r>
              <w:t>Components of Fitness:</w:t>
            </w:r>
          </w:p>
          <w:p w:rsidR="00CB2587" w:rsidRDefault="00CB2587" w:rsidP="00CB2587">
            <w:pPr>
              <w:jc w:val="center"/>
            </w:pPr>
            <w:r>
              <w:t>Cardio</w:t>
            </w:r>
          </w:p>
          <w:p w:rsidR="00CB2587" w:rsidRDefault="00CB2587" w:rsidP="00CB2587">
            <w:pPr>
              <w:jc w:val="center"/>
            </w:pPr>
            <w:r>
              <w:t>Weight Training</w:t>
            </w:r>
          </w:p>
          <w:p w:rsidR="00CB2587" w:rsidRPr="00DE5063" w:rsidRDefault="00CB2587" w:rsidP="00CB2587">
            <w:pPr>
              <w:jc w:val="center"/>
            </w:pPr>
            <w:r>
              <w:t>Fitness Testing</w:t>
            </w:r>
          </w:p>
        </w:tc>
        <w:tc>
          <w:tcPr>
            <w:tcW w:w="1890" w:type="dxa"/>
            <w:vAlign w:val="center"/>
          </w:tcPr>
          <w:p w:rsidR="00CB2587" w:rsidRDefault="00CB2587" w:rsidP="00CB2587">
            <w:r>
              <w:t>10.5, C-Identify and apply practice strategies for skill improvement</w:t>
            </w:r>
          </w:p>
          <w:p w:rsidR="00CB2587" w:rsidRDefault="00CB2587" w:rsidP="00CB2587"/>
          <w:p w:rsidR="00CB2587" w:rsidRDefault="00CB2587" w:rsidP="00CB2587"/>
          <w:p w:rsidR="00CB2587" w:rsidRDefault="00CB2587" w:rsidP="00CB2587">
            <w:r>
              <w:t>10.5, F-Describe and apply game strategies to complex games and physical activities. (offensive strategies, defensive strategies, time management)</w:t>
            </w:r>
          </w:p>
          <w:p w:rsidR="00CB2587" w:rsidRDefault="00CB2587" w:rsidP="00CB2587"/>
          <w:p w:rsidR="00CB2587" w:rsidRDefault="00CB2587" w:rsidP="00CB2587"/>
          <w:p w:rsidR="00CB2587" w:rsidRDefault="00CB2587" w:rsidP="00CB2587">
            <w:r>
              <w:t>Fitness and Life Activities:</w:t>
            </w:r>
          </w:p>
          <w:p w:rsidR="00CB2587" w:rsidRDefault="00CB2587" w:rsidP="00CB2587"/>
          <w:p w:rsidR="00CB2587" w:rsidRDefault="00CB2587" w:rsidP="00CB2587">
            <w:r>
              <w:t xml:space="preserve">10.4, A (10-12 grade)-Analyze and engage in physical activities that are developmentally/individually </w:t>
            </w:r>
            <w:r>
              <w:lastRenderedPageBreak/>
              <w:t>appropriate and support achievement of personal fitness and activity goals.</w:t>
            </w:r>
          </w:p>
          <w:p w:rsidR="00CB2587" w:rsidRDefault="00CB2587" w:rsidP="00CB2587"/>
          <w:p w:rsidR="00CB2587" w:rsidRDefault="00CB2587" w:rsidP="00CB2587"/>
          <w:p w:rsidR="00CB2587" w:rsidRDefault="00CB2587" w:rsidP="00CB2587"/>
          <w:p w:rsidR="00CB2587" w:rsidRDefault="00CB2587" w:rsidP="00CB2587">
            <w:r>
              <w:t>10.4, D-Evaluate factors that affect physical activity and exercise preferences of adults (physical benefits)</w:t>
            </w:r>
          </w:p>
          <w:p w:rsidR="00CB2587" w:rsidRPr="00A73EB8" w:rsidRDefault="00CB2587" w:rsidP="00CB2587">
            <w:pPr>
              <w:jc w:val="center"/>
            </w:pPr>
          </w:p>
        </w:tc>
        <w:tc>
          <w:tcPr>
            <w:tcW w:w="3420" w:type="dxa"/>
            <w:vAlign w:val="center"/>
          </w:tcPr>
          <w:p w:rsidR="00CB2587" w:rsidRDefault="00CB2587" w:rsidP="00CB258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fitness</w:t>
            </w:r>
          </w:p>
          <w:p w:rsidR="00CB2587" w:rsidRDefault="00CB2587" w:rsidP="00CB258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sedentary</w:t>
            </w:r>
          </w:p>
          <w:p w:rsidR="00CB2587" w:rsidRDefault="00CB2587" w:rsidP="00CB258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bodily systems</w:t>
            </w:r>
          </w:p>
          <w:p w:rsidR="00CB2587" w:rsidRDefault="00CB2587" w:rsidP="00CB258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5 components of fitness</w:t>
            </w:r>
          </w:p>
          <w:p w:rsidR="00CB2587" w:rsidRDefault="00CB2587" w:rsidP="00CB258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aerobic vs. anaerobic</w:t>
            </w:r>
          </w:p>
          <w:p w:rsidR="00CB2587" w:rsidRDefault="00CB2587" w:rsidP="00CB258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warm-up</w:t>
            </w:r>
          </w:p>
          <w:p w:rsidR="00CB2587" w:rsidRDefault="00CB2587" w:rsidP="00CB258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work-out</w:t>
            </w:r>
          </w:p>
          <w:p w:rsidR="00CB2587" w:rsidRDefault="00CB2587" w:rsidP="00CB258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cool down</w:t>
            </w:r>
          </w:p>
          <w:p w:rsidR="00CB2587" w:rsidRDefault="00CB2587" w:rsidP="00CB258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check/record progress</w:t>
            </w:r>
          </w:p>
          <w:p w:rsidR="00CB2587" w:rsidRDefault="00CB2587" w:rsidP="00CB258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resting heart rate</w:t>
            </w:r>
          </w:p>
          <w:p w:rsidR="00CB2587" w:rsidRDefault="00CB2587" w:rsidP="00CB258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target heart rate</w:t>
            </w:r>
          </w:p>
          <w:p w:rsidR="00CB2587" w:rsidRDefault="00CB2587" w:rsidP="00CB258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maximum heart rate</w:t>
            </w:r>
          </w:p>
          <w:p w:rsidR="00CB2587" w:rsidRDefault="00CB2587" w:rsidP="00CB258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metabolism</w:t>
            </w:r>
          </w:p>
          <w:p w:rsidR="00CB2587" w:rsidRDefault="00CB2587" w:rsidP="00CB258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calories</w:t>
            </w:r>
          </w:p>
          <w:p w:rsidR="00CB2587" w:rsidRDefault="00CB2587" w:rsidP="00CB258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frequency</w:t>
            </w:r>
          </w:p>
          <w:p w:rsidR="00CB2587" w:rsidRDefault="00CB2587" w:rsidP="00CB258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intensity</w:t>
            </w:r>
          </w:p>
          <w:p w:rsidR="00CB2587" w:rsidRDefault="00CB2587" w:rsidP="00CB258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duration</w:t>
            </w:r>
          </w:p>
          <w:p w:rsidR="00CB2587" w:rsidRDefault="00CB2587" w:rsidP="00CB258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progression</w:t>
            </w:r>
          </w:p>
          <w:p w:rsidR="00CB2587" w:rsidRDefault="00CB2587" w:rsidP="00CB258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diets</w:t>
            </w:r>
          </w:p>
          <w:p w:rsidR="00CB2587" w:rsidRDefault="00CB2587" w:rsidP="00CB258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BMI</w:t>
            </w:r>
          </w:p>
          <w:p w:rsidR="00CB2587" w:rsidRDefault="00CB2587" w:rsidP="00CB258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Muscle strength</w:t>
            </w:r>
          </w:p>
          <w:p w:rsidR="00CB2587" w:rsidRDefault="00CB2587" w:rsidP="00CB258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Muscle endurance</w:t>
            </w:r>
          </w:p>
          <w:p w:rsidR="00CB2587" w:rsidRDefault="00CB2587" w:rsidP="00CB258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Cardiorespiratory endurance</w:t>
            </w:r>
          </w:p>
          <w:p w:rsidR="00CB2587" w:rsidRDefault="00CB2587" w:rsidP="00CB258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Body composition</w:t>
            </w:r>
          </w:p>
          <w:p w:rsidR="00CB2587" w:rsidRDefault="00CB2587" w:rsidP="00CB258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Flexibility</w:t>
            </w:r>
          </w:p>
          <w:p w:rsidR="00CB2587" w:rsidRDefault="00CB2587" w:rsidP="00CB258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Push-ups</w:t>
            </w:r>
          </w:p>
          <w:p w:rsidR="00CB2587" w:rsidRDefault="00CB2587" w:rsidP="00CB258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Curl-ups</w:t>
            </w:r>
          </w:p>
          <w:p w:rsidR="00CB2587" w:rsidRPr="00A73EB8" w:rsidRDefault="00CB2587" w:rsidP="00CB258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Mile run</w:t>
            </w:r>
          </w:p>
        </w:tc>
        <w:tc>
          <w:tcPr>
            <w:tcW w:w="3420" w:type="dxa"/>
            <w:vAlign w:val="center"/>
          </w:tcPr>
          <w:p w:rsidR="00CB2587" w:rsidRDefault="00CB2587" w:rsidP="00CB2587">
            <w:r w:rsidRPr="00945D3E">
              <w:lastRenderedPageBreak/>
              <w:t>*resistance bands</w:t>
            </w:r>
          </w:p>
          <w:p w:rsidR="00CB2587" w:rsidRDefault="00CB2587" w:rsidP="00CB2587">
            <w:r>
              <w:t>*</w:t>
            </w:r>
            <w:proofErr w:type="spellStart"/>
            <w:r>
              <w:t>Bosu</w:t>
            </w:r>
            <w:proofErr w:type="spellEnd"/>
            <w:r>
              <w:t xml:space="preserve"> balls</w:t>
            </w:r>
          </w:p>
          <w:p w:rsidR="00CB2587" w:rsidRDefault="00CB2587" w:rsidP="00CB2587">
            <w:r>
              <w:t>*medicine balls</w:t>
            </w:r>
          </w:p>
          <w:p w:rsidR="00CB2587" w:rsidRDefault="00CB2587" w:rsidP="00CB2587">
            <w:r>
              <w:t>*stability balls</w:t>
            </w:r>
          </w:p>
          <w:p w:rsidR="00CB2587" w:rsidRDefault="00CB2587" w:rsidP="00CB2587">
            <w:r>
              <w:t>*battle ropes</w:t>
            </w:r>
          </w:p>
          <w:p w:rsidR="00CB2587" w:rsidRDefault="00CB2587" w:rsidP="00CB2587">
            <w:r>
              <w:t>*aerobic steps</w:t>
            </w:r>
          </w:p>
          <w:p w:rsidR="00CB2587" w:rsidRDefault="00CB2587" w:rsidP="00CB2587">
            <w:r>
              <w:t>*dumbbell weights</w:t>
            </w:r>
          </w:p>
          <w:p w:rsidR="00CB2587" w:rsidRDefault="00CB2587" w:rsidP="00CB2587">
            <w:r>
              <w:t>*jump ropes</w:t>
            </w:r>
          </w:p>
          <w:p w:rsidR="00CB2587" w:rsidRDefault="00CB2587" w:rsidP="00CB2587">
            <w:r>
              <w:t>*treadmills</w:t>
            </w:r>
          </w:p>
          <w:p w:rsidR="00CB2587" w:rsidRDefault="00CB2587" w:rsidP="00CB2587">
            <w:r>
              <w:t>*</w:t>
            </w:r>
            <w:proofErr w:type="spellStart"/>
            <w:r>
              <w:t>ellipticals</w:t>
            </w:r>
            <w:proofErr w:type="spellEnd"/>
          </w:p>
          <w:p w:rsidR="00CB2587" w:rsidRDefault="00CB2587" w:rsidP="00CB2587">
            <w:r>
              <w:t>*stationary bikes</w:t>
            </w:r>
          </w:p>
          <w:p w:rsidR="00CB2587" w:rsidRDefault="00CB2587" w:rsidP="00CB2587">
            <w:r>
              <w:t>*plyometric boxes</w:t>
            </w:r>
          </w:p>
          <w:p w:rsidR="00CB2587" w:rsidRDefault="00CB2587" w:rsidP="00CB2587">
            <w:r>
              <w:t>*agility hurdles</w:t>
            </w:r>
          </w:p>
          <w:p w:rsidR="00CB2587" w:rsidRDefault="00CB2587" w:rsidP="00CB2587">
            <w:r>
              <w:t>*weight room equipment</w:t>
            </w:r>
          </w:p>
          <w:p w:rsidR="00CB2587" w:rsidRDefault="00CB2587" w:rsidP="00CB2587">
            <w:r>
              <w:t>*cardio record keeping charts</w:t>
            </w:r>
          </w:p>
          <w:p w:rsidR="00CB2587" w:rsidRDefault="00CB2587" w:rsidP="00CB2587">
            <w:r>
              <w:t>*weight training record keeping charts</w:t>
            </w:r>
          </w:p>
          <w:p w:rsidR="00CB2587" w:rsidRDefault="00CB2587" w:rsidP="00CB2587">
            <w:r>
              <w:t>*track</w:t>
            </w:r>
          </w:p>
          <w:p w:rsidR="00CB2587" w:rsidRDefault="00CB2587" w:rsidP="00CB2587">
            <w:r>
              <w:t>*Fitness Gram CD</w:t>
            </w:r>
          </w:p>
          <w:p w:rsidR="00CB2587" w:rsidRDefault="00CB2587" w:rsidP="00CB2587">
            <w:pPr>
              <w:jc w:val="center"/>
            </w:pPr>
          </w:p>
          <w:p w:rsidR="00CB2587" w:rsidRDefault="00CB2587" w:rsidP="00CB2587">
            <w:pPr>
              <w:jc w:val="center"/>
            </w:pPr>
          </w:p>
          <w:p w:rsidR="00CB2587" w:rsidRPr="00945D3E" w:rsidRDefault="00CB2587" w:rsidP="00CB2587">
            <w:pPr>
              <w:jc w:val="center"/>
            </w:pPr>
          </w:p>
        </w:tc>
        <w:tc>
          <w:tcPr>
            <w:tcW w:w="3420" w:type="dxa"/>
            <w:vAlign w:val="center"/>
          </w:tcPr>
          <w:p w:rsidR="00CB2587" w:rsidRDefault="00CB2587" w:rsidP="00CB2587">
            <w:pPr>
              <w:spacing w:after="120"/>
            </w:pPr>
            <w:r>
              <w:t>*Student Participation</w:t>
            </w:r>
          </w:p>
          <w:p w:rsidR="00CB2587" w:rsidRDefault="00CB2587" w:rsidP="00CB2587">
            <w:pPr>
              <w:spacing w:after="120"/>
            </w:pPr>
            <w:r>
              <w:t>*Teacher Observation</w:t>
            </w:r>
          </w:p>
          <w:p w:rsidR="00CB2587" w:rsidRDefault="00CB2587" w:rsidP="00CB2587">
            <w:pPr>
              <w:spacing w:after="120"/>
            </w:pPr>
            <w:r>
              <w:t>*Skills Test</w:t>
            </w:r>
          </w:p>
          <w:p w:rsidR="00CB2587" w:rsidRPr="00DB305D" w:rsidRDefault="00CB2587" w:rsidP="00CB2587">
            <w:pPr>
              <w:spacing w:after="120"/>
              <w:jc w:val="center"/>
              <w:rPr>
                <w:sz w:val="18"/>
              </w:rPr>
            </w:pPr>
          </w:p>
        </w:tc>
        <w:tc>
          <w:tcPr>
            <w:tcW w:w="3420" w:type="dxa"/>
            <w:vAlign w:val="center"/>
          </w:tcPr>
          <w:p w:rsidR="00CB2587" w:rsidRPr="002F1426" w:rsidRDefault="00CB2587" w:rsidP="00CB2587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CB2587" w:rsidRPr="00DB305D" w:rsidRDefault="00CB2587" w:rsidP="00CB2587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4660DD" w:rsidRDefault="004660DD" w:rsidP="00990086">
      <w:pPr>
        <w:spacing w:after="0"/>
        <w:rPr>
          <w:sz w:val="4"/>
          <w:szCs w:val="4"/>
        </w:rPr>
      </w:pPr>
    </w:p>
    <w:sectPr w:rsidR="004660DD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6745F"/>
    <w:rsid w:val="000850C2"/>
    <w:rsid w:val="001951E8"/>
    <w:rsid w:val="001B7911"/>
    <w:rsid w:val="001E1FF2"/>
    <w:rsid w:val="00243906"/>
    <w:rsid w:val="00263BDB"/>
    <w:rsid w:val="002717B6"/>
    <w:rsid w:val="002D0E46"/>
    <w:rsid w:val="002F1426"/>
    <w:rsid w:val="002F1966"/>
    <w:rsid w:val="004660DD"/>
    <w:rsid w:val="005E38FC"/>
    <w:rsid w:val="00611B54"/>
    <w:rsid w:val="007A147C"/>
    <w:rsid w:val="007A1BD3"/>
    <w:rsid w:val="007F0C34"/>
    <w:rsid w:val="0080537B"/>
    <w:rsid w:val="00856676"/>
    <w:rsid w:val="008870B2"/>
    <w:rsid w:val="008902B0"/>
    <w:rsid w:val="00990086"/>
    <w:rsid w:val="00995E5A"/>
    <w:rsid w:val="009A0FC1"/>
    <w:rsid w:val="009B76B2"/>
    <w:rsid w:val="00A73EB8"/>
    <w:rsid w:val="00A9519F"/>
    <w:rsid w:val="00AC2828"/>
    <w:rsid w:val="00B149C5"/>
    <w:rsid w:val="00B477DC"/>
    <w:rsid w:val="00B951CC"/>
    <w:rsid w:val="00B963EA"/>
    <w:rsid w:val="00C80303"/>
    <w:rsid w:val="00C94F98"/>
    <w:rsid w:val="00CB2587"/>
    <w:rsid w:val="00D62DC1"/>
    <w:rsid w:val="00D975AC"/>
    <w:rsid w:val="00DB305D"/>
    <w:rsid w:val="00DE5063"/>
    <w:rsid w:val="00E200A6"/>
    <w:rsid w:val="00EF1B39"/>
    <w:rsid w:val="00F42305"/>
    <w:rsid w:val="00FB2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335FC9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CF6CDA-D5DE-4404-9713-18F90FA0C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</TotalTime>
  <Pages>2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Etter, Megan E</cp:lastModifiedBy>
  <cp:revision>4</cp:revision>
  <dcterms:created xsi:type="dcterms:W3CDTF">2018-06-19T17:44:00Z</dcterms:created>
  <dcterms:modified xsi:type="dcterms:W3CDTF">2018-06-20T15:21:00Z</dcterms:modified>
</cp:coreProperties>
</file>