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91AF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191AF8">
        <w:t>Analysis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91AF8">
        <w:rPr>
          <w:b/>
        </w:rPr>
        <w:t xml:space="preserve"> </w:t>
      </w:r>
      <w:r w:rsidR="00191AF8" w:rsidRPr="00191AF8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50870">
              <w:rPr>
                <w:b/>
              </w:rPr>
              <w:t xml:space="preserve"> 9  Sequences, Series and Probability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76487">
              <w:rPr>
                <w:b/>
              </w:rPr>
              <w:t>15-17</w:t>
            </w:r>
            <w:r w:rsidR="002A1342">
              <w:rPr>
                <w:b/>
              </w:rPr>
              <w:t xml:space="preserve">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50870">
              <w:t xml:space="preserve">How do we use sequences and series to solve problems?  How do we count events and use the number of events to determine probability?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50870" w:rsidP="00A5565A">
            <w:pPr>
              <w:jc w:val="center"/>
            </w:pPr>
            <w:r>
              <w:t>Sequences and Series definitions and notation</w:t>
            </w:r>
          </w:p>
        </w:tc>
        <w:tc>
          <w:tcPr>
            <w:tcW w:w="1890" w:type="dxa"/>
            <w:vAlign w:val="center"/>
          </w:tcPr>
          <w:p w:rsidR="00462E15" w:rsidRPr="00462E15" w:rsidRDefault="00462E15" w:rsidP="00462E15">
            <w:pPr>
              <w:rPr>
                <w:b/>
              </w:rPr>
            </w:pPr>
            <w:r w:rsidRPr="00462E15">
              <w:rPr>
                <w:b/>
              </w:rPr>
              <w:t>CC.2.2.HS.C.3</w:t>
            </w:r>
          </w:p>
          <w:p w:rsidR="00A73EB8" w:rsidRDefault="00462E15" w:rsidP="00462E15">
            <w:r>
              <w:t>Write functions or sequences that model relationships between two quantities.</w:t>
            </w:r>
          </w:p>
          <w:p w:rsidR="009C6F24" w:rsidRPr="009C6F24" w:rsidRDefault="009C6F24" w:rsidP="009C6F24">
            <w:pPr>
              <w:rPr>
                <w:b/>
              </w:rPr>
            </w:pPr>
            <w:r w:rsidRPr="009C6F24">
              <w:rPr>
                <w:b/>
              </w:rPr>
              <w:t>CCSS.MATH.CONTENT.HSF.BF.A.2</w:t>
            </w:r>
          </w:p>
          <w:p w:rsidR="009C6F24" w:rsidRDefault="009C6F24" w:rsidP="009C6F24">
            <w:r>
              <w:t>Write arithmetic and geometric sequences both recursively and with an explicit formula, use them to model situations, and translate between the two forms.</w:t>
            </w:r>
          </w:p>
          <w:p w:rsidR="009C6F24" w:rsidRPr="009C6F24" w:rsidRDefault="009C6F24" w:rsidP="009C6F24">
            <w:pPr>
              <w:rPr>
                <w:b/>
              </w:rPr>
            </w:pPr>
            <w:r w:rsidRPr="009C6F24">
              <w:rPr>
                <w:b/>
              </w:rPr>
              <w:t>CCSS.MATH.CONTENT.HSF.IF.A.3</w:t>
            </w:r>
          </w:p>
          <w:p w:rsidR="009C6F24" w:rsidRPr="00A73EB8" w:rsidRDefault="009C6F24" w:rsidP="009C6F24">
            <w:r w:rsidRPr="009C6F24">
              <w:t xml:space="preserve">Recognize that sequences are functions, sometimes defined recursively, whose </w:t>
            </w:r>
            <w:r w:rsidRPr="009C6F24">
              <w:lastRenderedPageBreak/>
              <w:t>domain is a subset of the integers.</w:t>
            </w:r>
          </w:p>
        </w:tc>
        <w:tc>
          <w:tcPr>
            <w:tcW w:w="3420" w:type="dxa"/>
            <w:vAlign w:val="center"/>
          </w:tcPr>
          <w:p w:rsidR="00430277" w:rsidRPr="00A73EB8" w:rsidRDefault="009341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Sequence, series, nth term, recursive sequence, Fibonacci sequence, summation notation, index, upper limit, lower limit</w:t>
            </w:r>
          </w:p>
        </w:tc>
        <w:tc>
          <w:tcPr>
            <w:tcW w:w="3420" w:type="dxa"/>
            <w:vAlign w:val="center"/>
          </w:tcPr>
          <w:p w:rsidR="00FB4668" w:rsidRDefault="00FB4668" w:rsidP="00FB4668">
            <w:r>
              <w:t>PowerPoint Notes</w:t>
            </w:r>
          </w:p>
          <w:p w:rsidR="00FB4668" w:rsidRDefault="00FB4668" w:rsidP="00FB4668">
            <w:r>
              <w:t>Handouts/Worksheets</w:t>
            </w:r>
          </w:p>
          <w:p w:rsidR="00FB4668" w:rsidRDefault="00FB4668" w:rsidP="00FB4668">
            <w:r>
              <w:t>In class and online activities</w:t>
            </w:r>
          </w:p>
          <w:p w:rsidR="00A73EB8" w:rsidRPr="002F1426" w:rsidRDefault="00FB4668" w:rsidP="00FB4668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FB4668" w:rsidRDefault="00FB4668" w:rsidP="00FB4668">
            <w:pPr>
              <w:spacing w:after="120"/>
              <w:jc w:val="center"/>
            </w:pPr>
            <w:r>
              <w:t>Test</w:t>
            </w:r>
          </w:p>
          <w:p w:rsidR="00FB4668" w:rsidRDefault="00FB4668" w:rsidP="00FB4668">
            <w:pPr>
              <w:spacing w:after="120"/>
              <w:jc w:val="center"/>
            </w:pPr>
            <w:r>
              <w:t>Quizzes</w:t>
            </w:r>
          </w:p>
          <w:p w:rsidR="00FB4668" w:rsidRDefault="00FB4668" w:rsidP="00FB4668">
            <w:pPr>
              <w:spacing w:after="120"/>
              <w:jc w:val="center"/>
            </w:pPr>
            <w:r>
              <w:t>Classwork</w:t>
            </w:r>
          </w:p>
          <w:p w:rsidR="00FB4668" w:rsidRDefault="00FB4668" w:rsidP="00FB4668">
            <w:pPr>
              <w:spacing w:after="120"/>
              <w:jc w:val="center"/>
            </w:pPr>
            <w:r>
              <w:t>Homework</w:t>
            </w:r>
          </w:p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50870" w:rsidP="00A5565A">
            <w:pPr>
              <w:jc w:val="center"/>
            </w:pPr>
            <w:r>
              <w:t>Arithmetic Sequences and Sums</w:t>
            </w:r>
          </w:p>
        </w:tc>
        <w:tc>
          <w:tcPr>
            <w:tcW w:w="1890" w:type="dxa"/>
            <w:vAlign w:val="center"/>
          </w:tcPr>
          <w:p w:rsidR="00462E15" w:rsidRPr="00462E15" w:rsidRDefault="00462E15" w:rsidP="00462E15">
            <w:pPr>
              <w:rPr>
                <w:b/>
              </w:rPr>
            </w:pPr>
            <w:r w:rsidRPr="00462E15">
              <w:rPr>
                <w:b/>
              </w:rPr>
              <w:t>CC.2.2.HS.C.3</w:t>
            </w:r>
          </w:p>
          <w:p w:rsidR="0080537B" w:rsidRPr="00A73EB8" w:rsidRDefault="00462E15" w:rsidP="00462E15">
            <w:r>
              <w:t>Write functions or sequences that model relationships between two quantities.</w:t>
            </w:r>
          </w:p>
        </w:tc>
        <w:tc>
          <w:tcPr>
            <w:tcW w:w="3420" w:type="dxa"/>
            <w:vAlign w:val="center"/>
          </w:tcPr>
          <w:p w:rsidR="00430277" w:rsidRPr="00A73EB8" w:rsidRDefault="0093410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Arithmet</w:t>
            </w:r>
            <w:r w:rsidR="00684AC7">
              <w:t>ic sequence, common difference</w:t>
            </w:r>
          </w:p>
        </w:tc>
        <w:tc>
          <w:tcPr>
            <w:tcW w:w="3420" w:type="dxa"/>
            <w:vAlign w:val="center"/>
          </w:tcPr>
          <w:p w:rsidR="00FB4668" w:rsidRDefault="00FB4668" w:rsidP="00FB4668">
            <w:r>
              <w:t>PowerPoint Notes</w:t>
            </w:r>
          </w:p>
          <w:p w:rsidR="00FB4668" w:rsidRDefault="00FB4668" w:rsidP="00FB4668">
            <w:r>
              <w:t>Handouts/Worksheets</w:t>
            </w:r>
          </w:p>
          <w:p w:rsidR="00FB4668" w:rsidRDefault="00FB4668" w:rsidP="00FB4668">
            <w:r>
              <w:t>In class and online activities</w:t>
            </w:r>
          </w:p>
          <w:p w:rsidR="0080537B" w:rsidRPr="002F1426" w:rsidRDefault="00FB4668" w:rsidP="00FB4668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FB4668" w:rsidRDefault="00FB4668" w:rsidP="00FB4668">
            <w:pPr>
              <w:spacing w:after="120"/>
              <w:jc w:val="center"/>
            </w:pPr>
            <w:r>
              <w:t>Test</w:t>
            </w:r>
          </w:p>
          <w:p w:rsidR="00FB4668" w:rsidRDefault="00FB4668" w:rsidP="00FB4668">
            <w:pPr>
              <w:spacing w:after="120"/>
              <w:jc w:val="center"/>
            </w:pPr>
            <w:r>
              <w:t>Quizzes</w:t>
            </w:r>
          </w:p>
          <w:p w:rsidR="00FB4668" w:rsidRDefault="00FB4668" w:rsidP="00FB4668">
            <w:pPr>
              <w:spacing w:after="120"/>
              <w:jc w:val="center"/>
            </w:pPr>
            <w:r>
              <w:t>Classwork</w:t>
            </w:r>
          </w:p>
          <w:p w:rsidR="00FB4668" w:rsidRDefault="00FB4668" w:rsidP="00FB4668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50870" w:rsidP="00A5565A">
            <w:pPr>
              <w:jc w:val="center"/>
            </w:pPr>
            <w:r>
              <w:t>Geometric Sequences and Series</w:t>
            </w:r>
          </w:p>
        </w:tc>
        <w:tc>
          <w:tcPr>
            <w:tcW w:w="1890" w:type="dxa"/>
            <w:vAlign w:val="center"/>
          </w:tcPr>
          <w:p w:rsidR="00462E15" w:rsidRPr="00462E15" w:rsidRDefault="00462E15" w:rsidP="00462E15">
            <w:pPr>
              <w:rPr>
                <w:b/>
              </w:rPr>
            </w:pPr>
            <w:r w:rsidRPr="00462E15">
              <w:rPr>
                <w:b/>
              </w:rPr>
              <w:t>CC.2.2.HS.C.3</w:t>
            </w:r>
          </w:p>
          <w:p w:rsidR="0080537B" w:rsidRPr="00A73EB8" w:rsidRDefault="00462E15" w:rsidP="00462E15">
            <w:r>
              <w:t>Write functions or sequences that model relationships between two quantities.</w:t>
            </w:r>
          </w:p>
        </w:tc>
        <w:tc>
          <w:tcPr>
            <w:tcW w:w="3420" w:type="dxa"/>
            <w:vAlign w:val="center"/>
          </w:tcPr>
          <w:p w:rsidR="00430277" w:rsidRPr="00A73EB8" w:rsidRDefault="00684AC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Geometric sequence, common ratio, geometric series</w:t>
            </w:r>
          </w:p>
        </w:tc>
        <w:tc>
          <w:tcPr>
            <w:tcW w:w="3420" w:type="dxa"/>
            <w:vAlign w:val="center"/>
          </w:tcPr>
          <w:p w:rsidR="00FB4668" w:rsidRDefault="00FB4668" w:rsidP="00FB4668">
            <w:r>
              <w:t>PowerPoint Notes</w:t>
            </w:r>
          </w:p>
          <w:p w:rsidR="00FB4668" w:rsidRDefault="00FB4668" w:rsidP="00FB4668">
            <w:r>
              <w:t>Handouts/Worksheets</w:t>
            </w:r>
          </w:p>
          <w:p w:rsidR="00FB4668" w:rsidRDefault="00FB4668" w:rsidP="00FB4668">
            <w:r>
              <w:t>In class and online activities</w:t>
            </w:r>
          </w:p>
          <w:p w:rsidR="0080537B" w:rsidRPr="002F1426" w:rsidRDefault="00FB4668" w:rsidP="00FB4668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FB4668" w:rsidRDefault="00FB4668" w:rsidP="00FB4668">
            <w:pPr>
              <w:spacing w:after="120"/>
              <w:jc w:val="center"/>
            </w:pPr>
            <w:r>
              <w:t>Test</w:t>
            </w:r>
          </w:p>
          <w:p w:rsidR="00FB4668" w:rsidRDefault="00FB4668" w:rsidP="00FB4668">
            <w:pPr>
              <w:spacing w:after="120"/>
              <w:jc w:val="center"/>
            </w:pPr>
            <w:r>
              <w:t>Quizzes</w:t>
            </w:r>
          </w:p>
          <w:p w:rsidR="00FB4668" w:rsidRDefault="00FB4668" w:rsidP="00FB4668">
            <w:pPr>
              <w:spacing w:after="120"/>
              <w:jc w:val="center"/>
            </w:pPr>
            <w:r>
              <w:t>Classwork</w:t>
            </w:r>
          </w:p>
          <w:p w:rsidR="00FB4668" w:rsidRDefault="00FB4668" w:rsidP="00FB4668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50870" w:rsidP="00A5565A">
            <w:pPr>
              <w:jc w:val="center"/>
            </w:pPr>
            <w:r>
              <w:t xml:space="preserve">Binomial Theorem </w:t>
            </w:r>
          </w:p>
        </w:tc>
        <w:tc>
          <w:tcPr>
            <w:tcW w:w="1890" w:type="dxa"/>
            <w:vAlign w:val="center"/>
          </w:tcPr>
          <w:p w:rsidR="00462E15" w:rsidRPr="00462E15" w:rsidRDefault="00462E15" w:rsidP="00462E15">
            <w:pPr>
              <w:rPr>
                <w:b/>
              </w:rPr>
            </w:pPr>
            <w:r w:rsidRPr="00462E15">
              <w:rPr>
                <w:b/>
              </w:rPr>
              <w:t>CC.2.2.HS.D.3</w:t>
            </w:r>
          </w:p>
          <w:p w:rsidR="002717B6" w:rsidRDefault="00462E15" w:rsidP="00462E15">
            <w:r>
              <w:t>Extend the knowledge of arithmetic operations and apply to polynomials.</w:t>
            </w:r>
          </w:p>
          <w:p w:rsidR="00462E15" w:rsidRPr="00462E15" w:rsidRDefault="00462E15" w:rsidP="00462E15">
            <w:pPr>
              <w:rPr>
                <w:b/>
              </w:rPr>
            </w:pPr>
            <w:r w:rsidRPr="00462E15">
              <w:rPr>
                <w:b/>
              </w:rPr>
              <w:t>CC.2.2.HS.D.5</w:t>
            </w:r>
          </w:p>
          <w:p w:rsidR="00462E15" w:rsidRPr="00A73EB8" w:rsidRDefault="00462E15" w:rsidP="00462E15">
            <w:r>
              <w:t>Use polynomial identities to solve problems.</w:t>
            </w:r>
          </w:p>
        </w:tc>
        <w:tc>
          <w:tcPr>
            <w:tcW w:w="3420" w:type="dxa"/>
            <w:vAlign w:val="center"/>
          </w:tcPr>
          <w:p w:rsidR="00990086" w:rsidRPr="00A73EB8" w:rsidRDefault="00684AC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Binomial theorem, binomial coefficients, Pascal’s Triangle, binomial expansion</w:t>
            </w:r>
          </w:p>
        </w:tc>
        <w:tc>
          <w:tcPr>
            <w:tcW w:w="3420" w:type="dxa"/>
            <w:vAlign w:val="center"/>
          </w:tcPr>
          <w:p w:rsidR="00FB4668" w:rsidRDefault="00FB4668" w:rsidP="00FB4668">
            <w:r>
              <w:t>PowerPoint Notes</w:t>
            </w:r>
          </w:p>
          <w:p w:rsidR="00FB4668" w:rsidRDefault="00FB4668" w:rsidP="00FB4668">
            <w:r>
              <w:t>Handouts/Worksheets</w:t>
            </w:r>
          </w:p>
          <w:p w:rsidR="00FB4668" w:rsidRDefault="00FB4668" w:rsidP="00FB4668">
            <w:r>
              <w:t>In class and online activities</w:t>
            </w:r>
          </w:p>
          <w:p w:rsidR="002717B6" w:rsidRPr="002F1426" w:rsidRDefault="00FB4668" w:rsidP="00FB4668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FB4668" w:rsidRDefault="00FB4668" w:rsidP="00FB4668">
            <w:pPr>
              <w:spacing w:after="120"/>
              <w:jc w:val="center"/>
            </w:pPr>
            <w:r>
              <w:t>Test</w:t>
            </w:r>
          </w:p>
          <w:p w:rsidR="00FB4668" w:rsidRDefault="00FB4668" w:rsidP="00FB4668">
            <w:pPr>
              <w:spacing w:after="120"/>
              <w:jc w:val="center"/>
            </w:pPr>
            <w:r>
              <w:t>Quizzes</w:t>
            </w:r>
          </w:p>
          <w:p w:rsidR="00FB4668" w:rsidRDefault="00FB4668" w:rsidP="00FB4668">
            <w:pPr>
              <w:spacing w:after="120"/>
              <w:jc w:val="center"/>
            </w:pPr>
            <w:r>
              <w:t>Classwork</w:t>
            </w:r>
          </w:p>
          <w:p w:rsidR="00FB4668" w:rsidRDefault="00FB4668" w:rsidP="00FB4668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50870" w:rsidP="00A5565A">
            <w:pPr>
              <w:jc w:val="center"/>
            </w:pPr>
            <w:r>
              <w:t>Counting Outcomes</w:t>
            </w:r>
          </w:p>
        </w:tc>
        <w:tc>
          <w:tcPr>
            <w:tcW w:w="1890" w:type="dxa"/>
            <w:vAlign w:val="center"/>
          </w:tcPr>
          <w:p w:rsidR="00462E15" w:rsidRPr="00462E15" w:rsidRDefault="00462E15" w:rsidP="00462E15">
            <w:pPr>
              <w:rPr>
                <w:b/>
              </w:rPr>
            </w:pPr>
            <w:r w:rsidRPr="00462E15">
              <w:rPr>
                <w:b/>
              </w:rPr>
              <w:t xml:space="preserve">A2.2.3.2.1 </w:t>
            </w:r>
          </w:p>
          <w:p w:rsidR="002717B6" w:rsidRPr="00A73EB8" w:rsidRDefault="00462E15" w:rsidP="00462E15">
            <w:r w:rsidRPr="00462E15">
              <w:t>Use combinations, permutations, and the fundamental counting principle to solve problems.</w:t>
            </w:r>
          </w:p>
        </w:tc>
        <w:tc>
          <w:tcPr>
            <w:tcW w:w="3420" w:type="dxa"/>
            <w:vAlign w:val="center"/>
          </w:tcPr>
          <w:p w:rsidR="00990086" w:rsidRPr="00A73EB8" w:rsidRDefault="00684AC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Fundamental Counting Principle, permutation, combination</w:t>
            </w:r>
          </w:p>
        </w:tc>
        <w:tc>
          <w:tcPr>
            <w:tcW w:w="3420" w:type="dxa"/>
            <w:vAlign w:val="center"/>
          </w:tcPr>
          <w:p w:rsidR="00FB4668" w:rsidRDefault="00FB4668" w:rsidP="00FB4668">
            <w:r>
              <w:t>PowerPoint Notes</w:t>
            </w:r>
          </w:p>
          <w:p w:rsidR="00FB4668" w:rsidRDefault="00FB4668" w:rsidP="00FB4668">
            <w:r>
              <w:t>Handouts/Worksheets</w:t>
            </w:r>
          </w:p>
          <w:p w:rsidR="00FB4668" w:rsidRDefault="00FB4668" w:rsidP="00FB4668">
            <w:r>
              <w:t>In class and online activities</w:t>
            </w:r>
          </w:p>
          <w:p w:rsidR="002717B6" w:rsidRPr="002F1426" w:rsidRDefault="00FB4668" w:rsidP="00FB4668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FB4668" w:rsidRDefault="00FB4668" w:rsidP="00FB4668">
            <w:pPr>
              <w:spacing w:after="120"/>
              <w:jc w:val="center"/>
            </w:pPr>
            <w:r>
              <w:t>Test</w:t>
            </w:r>
          </w:p>
          <w:p w:rsidR="00FB4668" w:rsidRDefault="00FB4668" w:rsidP="00FB4668">
            <w:pPr>
              <w:spacing w:after="120"/>
              <w:jc w:val="center"/>
            </w:pPr>
            <w:r>
              <w:t>Quizzes</w:t>
            </w:r>
          </w:p>
          <w:p w:rsidR="00FB4668" w:rsidRDefault="00FB4668" w:rsidP="00FB4668">
            <w:pPr>
              <w:spacing w:after="120"/>
              <w:jc w:val="center"/>
            </w:pPr>
            <w:r>
              <w:t>Classwork</w:t>
            </w:r>
          </w:p>
          <w:p w:rsidR="00FB4668" w:rsidRDefault="00FB4668" w:rsidP="00FB4668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50870" w:rsidTr="00127644">
        <w:tc>
          <w:tcPr>
            <w:tcW w:w="2785" w:type="dxa"/>
            <w:vAlign w:val="center"/>
          </w:tcPr>
          <w:p w:rsidR="00B50870" w:rsidRPr="00DE5063" w:rsidRDefault="00B50870" w:rsidP="00127644">
            <w:pPr>
              <w:jc w:val="center"/>
            </w:pPr>
            <w:r>
              <w:t>Probability</w:t>
            </w:r>
            <w:r w:rsidR="00876487">
              <w:t>--optional</w:t>
            </w:r>
          </w:p>
        </w:tc>
        <w:tc>
          <w:tcPr>
            <w:tcW w:w="1890" w:type="dxa"/>
            <w:vAlign w:val="center"/>
          </w:tcPr>
          <w:p w:rsidR="00462E15" w:rsidRPr="00462E15" w:rsidRDefault="00462E15" w:rsidP="00462E15">
            <w:pPr>
              <w:rPr>
                <w:b/>
              </w:rPr>
            </w:pPr>
            <w:r w:rsidRPr="00462E15">
              <w:rPr>
                <w:b/>
              </w:rPr>
              <w:t>CC.2.4.HS.B.7</w:t>
            </w:r>
          </w:p>
          <w:p w:rsidR="00B50870" w:rsidRDefault="00462E15" w:rsidP="00462E15">
            <w:r>
              <w:t xml:space="preserve">Apply the rules of probability to compute probabilities of </w:t>
            </w:r>
            <w:r>
              <w:lastRenderedPageBreak/>
              <w:t>compound events in a uniform probability model.</w:t>
            </w:r>
          </w:p>
          <w:p w:rsidR="00462E15" w:rsidRPr="00462E15" w:rsidRDefault="00462E15" w:rsidP="00462E15">
            <w:pPr>
              <w:rPr>
                <w:b/>
              </w:rPr>
            </w:pPr>
            <w:r w:rsidRPr="00462E15">
              <w:rPr>
                <w:b/>
              </w:rPr>
              <w:t xml:space="preserve">A2.2.3.2.2 </w:t>
            </w:r>
          </w:p>
          <w:p w:rsidR="00462E15" w:rsidRPr="00A73EB8" w:rsidRDefault="00462E15" w:rsidP="00462E15">
            <w:r w:rsidRPr="00462E15">
              <w:t>Use odds to find probability and/or use probability to find odds.</w:t>
            </w:r>
          </w:p>
        </w:tc>
        <w:tc>
          <w:tcPr>
            <w:tcW w:w="3420" w:type="dxa"/>
            <w:vAlign w:val="center"/>
          </w:tcPr>
          <w:p w:rsidR="00B50870" w:rsidRPr="00A73EB8" w:rsidRDefault="00684AC7" w:rsidP="001276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Experiment, outcome, sample space, event, probability, mutually exclusive, union of events, independent events, complement of an event</w:t>
            </w:r>
          </w:p>
        </w:tc>
        <w:tc>
          <w:tcPr>
            <w:tcW w:w="3420" w:type="dxa"/>
            <w:vAlign w:val="center"/>
          </w:tcPr>
          <w:p w:rsidR="00FB4668" w:rsidRDefault="00FB4668" w:rsidP="00FB4668">
            <w:r>
              <w:t>PowerPoint Notes</w:t>
            </w:r>
          </w:p>
          <w:p w:rsidR="00FB4668" w:rsidRDefault="00FB4668" w:rsidP="00FB4668">
            <w:r>
              <w:t>Handouts/Worksheets</w:t>
            </w:r>
          </w:p>
          <w:p w:rsidR="00FB4668" w:rsidRDefault="00FB4668" w:rsidP="00FB4668">
            <w:r>
              <w:t>In class and online activities</w:t>
            </w:r>
          </w:p>
          <w:p w:rsidR="00B50870" w:rsidRPr="002F1426" w:rsidRDefault="00FB4668" w:rsidP="00FB4668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FB4668" w:rsidRDefault="00FB4668" w:rsidP="00FB4668">
            <w:pPr>
              <w:spacing w:after="120"/>
              <w:jc w:val="center"/>
            </w:pPr>
            <w:r>
              <w:t>Test</w:t>
            </w:r>
          </w:p>
          <w:p w:rsidR="00FB4668" w:rsidRDefault="00FB4668" w:rsidP="00FB4668">
            <w:pPr>
              <w:spacing w:after="120"/>
              <w:jc w:val="center"/>
            </w:pPr>
            <w:r>
              <w:t>Quizzes</w:t>
            </w:r>
          </w:p>
          <w:p w:rsidR="00FB4668" w:rsidRDefault="00FB4668" w:rsidP="00FB4668">
            <w:pPr>
              <w:spacing w:after="120"/>
              <w:jc w:val="center"/>
            </w:pPr>
            <w:r>
              <w:t>Classwork</w:t>
            </w:r>
          </w:p>
          <w:p w:rsidR="00FB4668" w:rsidRDefault="00FB4668" w:rsidP="00FB4668">
            <w:pPr>
              <w:spacing w:after="120"/>
              <w:jc w:val="center"/>
            </w:pPr>
            <w:r>
              <w:lastRenderedPageBreak/>
              <w:t>Homework</w:t>
            </w:r>
          </w:p>
          <w:p w:rsidR="00B50870" w:rsidRPr="00DB305D" w:rsidRDefault="00B50870" w:rsidP="00127644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47A2"/>
    <w:rsid w:val="000850C2"/>
    <w:rsid w:val="000931C8"/>
    <w:rsid w:val="00120692"/>
    <w:rsid w:val="00191AF8"/>
    <w:rsid w:val="001951E8"/>
    <w:rsid w:val="001E06E5"/>
    <w:rsid w:val="001E1FF2"/>
    <w:rsid w:val="00243906"/>
    <w:rsid w:val="002717B6"/>
    <w:rsid w:val="002A09B9"/>
    <w:rsid w:val="002A1342"/>
    <w:rsid w:val="002F1426"/>
    <w:rsid w:val="002F1966"/>
    <w:rsid w:val="003154BD"/>
    <w:rsid w:val="003A1F67"/>
    <w:rsid w:val="00430277"/>
    <w:rsid w:val="00462E15"/>
    <w:rsid w:val="004D4FCE"/>
    <w:rsid w:val="00501B6B"/>
    <w:rsid w:val="005B6B15"/>
    <w:rsid w:val="005E38FC"/>
    <w:rsid w:val="00611B54"/>
    <w:rsid w:val="00613CB0"/>
    <w:rsid w:val="00684AC7"/>
    <w:rsid w:val="007A147C"/>
    <w:rsid w:val="007F0C34"/>
    <w:rsid w:val="0080537B"/>
    <w:rsid w:val="0083516A"/>
    <w:rsid w:val="008668B6"/>
    <w:rsid w:val="00876487"/>
    <w:rsid w:val="008902B0"/>
    <w:rsid w:val="0093410D"/>
    <w:rsid w:val="00990086"/>
    <w:rsid w:val="009A0FC1"/>
    <w:rsid w:val="009C6F24"/>
    <w:rsid w:val="00A73EB8"/>
    <w:rsid w:val="00AC2828"/>
    <w:rsid w:val="00B149C5"/>
    <w:rsid w:val="00B477DC"/>
    <w:rsid w:val="00B50870"/>
    <w:rsid w:val="00B85159"/>
    <w:rsid w:val="00B963EA"/>
    <w:rsid w:val="00BE53BF"/>
    <w:rsid w:val="00C57DA6"/>
    <w:rsid w:val="00C94F98"/>
    <w:rsid w:val="00CB369F"/>
    <w:rsid w:val="00D97955"/>
    <w:rsid w:val="00DB305D"/>
    <w:rsid w:val="00DE5063"/>
    <w:rsid w:val="00EF1B39"/>
    <w:rsid w:val="00FB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4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11608-7E55-46DA-A3AD-AAEA8066C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31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10</cp:revision>
  <dcterms:created xsi:type="dcterms:W3CDTF">2017-08-08T13:40:00Z</dcterms:created>
  <dcterms:modified xsi:type="dcterms:W3CDTF">2017-08-08T18:40:00Z</dcterms:modified>
</cp:coreProperties>
</file>