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A6E3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931C8">
              <w:rPr>
                <w:b/>
              </w:rPr>
              <w:t xml:space="preserve"> </w:t>
            </w:r>
            <w:r w:rsidR="00AE7E9F">
              <w:rPr>
                <w:b/>
              </w:rPr>
              <w:t>7</w:t>
            </w:r>
            <w:r w:rsidR="000931C8">
              <w:rPr>
                <w:b/>
              </w:rPr>
              <w:t xml:space="preserve">  </w:t>
            </w:r>
            <w:r w:rsidR="00AE7E9F">
              <w:rPr>
                <w:b/>
              </w:rPr>
              <w:t xml:space="preserve">Systems of </w:t>
            </w:r>
            <w:r w:rsidR="00017C18">
              <w:rPr>
                <w:b/>
              </w:rPr>
              <w:t xml:space="preserve">Equations and </w:t>
            </w:r>
            <w:r w:rsidR="00AE7E9F">
              <w:rPr>
                <w:b/>
              </w:rPr>
              <w:t xml:space="preserve">Inequalities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C351E">
              <w:rPr>
                <w:b/>
              </w:rPr>
              <w:t>10-12</w:t>
            </w:r>
            <w:r w:rsidR="00017C18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17C18">
              <w:t xml:space="preserve">How can </w:t>
            </w:r>
            <w:r w:rsidR="00AF1A6A">
              <w:t xml:space="preserve">we use systems of equations and inequalities to </w:t>
            </w:r>
            <w:r w:rsidR="00017C18">
              <w:t>solve real-world problems?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17C18" w:rsidP="00A5565A">
            <w:pPr>
              <w:jc w:val="center"/>
            </w:pPr>
            <w:r>
              <w:t>Linear and Nonlinear Systems of Equations</w:t>
            </w:r>
          </w:p>
        </w:tc>
        <w:tc>
          <w:tcPr>
            <w:tcW w:w="1890" w:type="dxa"/>
            <w:vAlign w:val="center"/>
          </w:tcPr>
          <w:p w:rsidR="00A73EB8" w:rsidRDefault="00271B47" w:rsidP="00280E20">
            <w:pPr>
              <w:rPr>
                <w:b/>
              </w:rPr>
            </w:pPr>
            <w:r w:rsidRPr="00280E20">
              <w:rPr>
                <w:b/>
              </w:rPr>
              <w:t>CC.2.2.HS.D.10</w:t>
            </w:r>
          </w:p>
          <w:p w:rsidR="00280E20" w:rsidRPr="00280E20" w:rsidRDefault="00280E20" w:rsidP="00280E20">
            <w:r w:rsidRPr="00280E20">
              <w:t>Represent, solve and interpret equations/inequalities and systems of equations/inequalities algebraically and graphically.</w:t>
            </w:r>
          </w:p>
          <w:p w:rsidR="00280E20" w:rsidRPr="00280E20" w:rsidRDefault="00280E20" w:rsidP="00A5565A">
            <w:pPr>
              <w:jc w:val="center"/>
            </w:pPr>
          </w:p>
          <w:p w:rsidR="00D60E40" w:rsidRDefault="00D60E40" w:rsidP="00280E20">
            <w:pPr>
              <w:rPr>
                <w:b/>
              </w:rPr>
            </w:pPr>
            <w:r w:rsidRPr="00280E20">
              <w:rPr>
                <w:b/>
              </w:rPr>
              <w:t>CC.2.2.HS.D.7</w:t>
            </w:r>
          </w:p>
          <w:p w:rsidR="00280E20" w:rsidRPr="00280E20" w:rsidRDefault="00280E20" w:rsidP="00280E20">
            <w:r w:rsidRPr="00280E20">
              <w:t>Create and graph equations or inequalities to describe numbers or relationships.</w:t>
            </w:r>
          </w:p>
          <w:p w:rsidR="00280E20" w:rsidRPr="00280E20" w:rsidRDefault="00280E20" w:rsidP="00280E20"/>
        </w:tc>
        <w:tc>
          <w:tcPr>
            <w:tcW w:w="3420" w:type="dxa"/>
            <w:vAlign w:val="center"/>
          </w:tcPr>
          <w:p w:rsidR="00430277" w:rsidRPr="00A73EB8" w:rsidRDefault="00FE672F" w:rsidP="00FE672F">
            <w:pPr>
              <w:pStyle w:val="ListParagraph"/>
              <w:numPr>
                <w:ilvl w:val="0"/>
                <w:numId w:val="3"/>
              </w:numPr>
            </w:pPr>
            <w:r>
              <w:t>Substitution, elimination, solution</w:t>
            </w:r>
          </w:p>
        </w:tc>
        <w:tc>
          <w:tcPr>
            <w:tcW w:w="3420" w:type="dxa"/>
            <w:vAlign w:val="center"/>
          </w:tcPr>
          <w:p w:rsidR="00915BFA" w:rsidRDefault="00915BFA" w:rsidP="00915BFA">
            <w:r>
              <w:t>PowerPoint Notes</w:t>
            </w:r>
          </w:p>
          <w:p w:rsidR="00915BFA" w:rsidRDefault="00915BFA" w:rsidP="00915BFA">
            <w:r>
              <w:t>Handouts/Worksheets</w:t>
            </w:r>
          </w:p>
          <w:p w:rsidR="00915BFA" w:rsidRDefault="00915BFA" w:rsidP="00915BFA">
            <w:r>
              <w:t>In class and online activities</w:t>
            </w:r>
          </w:p>
          <w:p w:rsidR="00A73EB8" w:rsidRPr="002F1426" w:rsidRDefault="00915BFA" w:rsidP="00915BF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15BFA" w:rsidRDefault="00915BFA" w:rsidP="00915BFA">
            <w:pPr>
              <w:spacing w:after="120"/>
              <w:jc w:val="center"/>
            </w:pPr>
            <w:r>
              <w:t>Test</w:t>
            </w:r>
          </w:p>
          <w:p w:rsidR="00915BFA" w:rsidRDefault="00915BFA" w:rsidP="00915BFA">
            <w:pPr>
              <w:spacing w:after="120"/>
              <w:jc w:val="center"/>
            </w:pPr>
            <w:r>
              <w:t>Quizzes</w:t>
            </w:r>
          </w:p>
          <w:p w:rsidR="00915BFA" w:rsidRDefault="00915BFA" w:rsidP="00915BFA">
            <w:pPr>
              <w:spacing w:after="120"/>
              <w:jc w:val="center"/>
            </w:pPr>
            <w:r>
              <w:t>Classwork</w:t>
            </w:r>
          </w:p>
          <w:p w:rsidR="00915BFA" w:rsidRDefault="00915BFA" w:rsidP="00915BFA">
            <w:pPr>
              <w:spacing w:after="120"/>
              <w:jc w:val="center"/>
            </w:pPr>
            <w:r>
              <w:t>Homework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B25C3" w:rsidTr="00346D0C">
        <w:tc>
          <w:tcPr>
            <w:tcW w:w="2785" w:type="dxa"/>
            <w:vAlign w:val="center"/>
          </w:tcPr>
          <w:p w:rsidR="003B25C3" w:rsidRPr="003B25C3" w:rsidRDefault="003B25C3" w:rsidP="003B25C3">
            <w:r w:rsidRPr="003B25C3">
              <w:t>Two-Variable Linear Systems</w:t>
            </w:r>
          </w:p>
        </w:tc>
        <w:tc>
          <w:tcPr>
            <w:tcW w:w="1890" w:type="dxa"/>
            <w:vAlign w:val="center"/>
          </w:tcPr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CC.2.2.HS.D.10</w:t>
            </w:r>
          </w:p>
          <w:p w:rsidR="003B25C3" w:rsidRPr="00280E20" w:rsidRDefault="003B25C3" w:rsidP="003B25C3">
            <w:r w:rsidRPr="00280E20">
              <w:t>Represent, solve and interpret equations/inequalities and systems of equations/inequalities algebraically and graphically.</w:t>
            </w:r>
          </w:p>
          <w:p w:rsidR="003B25C3" w:rsidRPr="00280E20" w:rsidRDefault="003B25C3" w:rsidP="003B25C3">
            <w:pPr>
              <w:jc w:val="center"/>
            </w:pPr>
          </w:p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CC.2.2.HS.D.7</w:t>
            </w:r>
          </w:p>
          <w:p w:rsidR="003B25C3" w:rsidRPr="00280E20" w:rsidRDefault="003B25C3" w:rsidP="003B25C3">
            <w:r w:rsidRPr="00280E20">
              <w:lastRenderedPageBreak/>
              <w:t>Create and graph equations or inequalities to describe numbers or relationships.</w:t>
            </w:r>
          </w:p>
        </w:tc>
        <w:tc>
          <w:tcPr>
            <w:tcW w:w="3420" w:type="dxa"/>
            <w:vAlign w:val="center"/>
          </w:tcPr>
          <w:p w:rsidR="003B25C3" w:rsidRPr="00A73EB8" w:rsidRDefault="00FE672F" w:rsidP="00FE672F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Linear equation, intersection, consistent, dependent, independent, solution, equilibrium point</w:t>
            </w:r>
          </w:p>
        </w:tc>
        <w:tc>
          <w:tcPr>
            <w:tcW w:w="3420" w:type="dxa"/>
            <w:vAlign w:val="center"/>
          </w:tcPr>
          <w:p w:rsidR="00915BFA" w:rsidRDefault="00915BFA" w:rsidP="00915BFA">
            <w:r>
              <w:t>PowerPoint Notes</w:t>
            </w:r>
          </w:p>
          <w:p w:rsidR="00915BFA" w:rsidRDefault="00915BFA" w:rsidP="00915BFA">
            <w:r>
              <w:t>Handouts/Worksheets</w:t>
            </w:r>
          </w:p>
          <w:p w:rsidR="00915BFA" w:rsidRDefault="00915BFA" w:rsidP="00915BFA">
            <w:r>
              <w:t>In class and online activities</w:t>
            </w:r>
          </w:p>
          <w:p w:rsidR="003B25C3" w:rsidRPr="002F1426" w:rsidRDefault="00915BFA" w:rsidP="00915BF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15BFA" w:rsidRDefault="00915BFA" w:rsidP="00915BFA">
            <w:pPr>
              <w:spacing w:after="120"/>
              <w:jc w:val="center"/>
            </w:pPr>
            <w:r>
              <w:t>Test</w:t>
            </w:r>
          </w:p>
          <w:p w:rsidR="00915BFA" w:rsidRDefault="00915BFA" w:rsidP="00915BFA">
            <w:pPr>
              <w:spacing w:after="120"/>
              <w:jc w:val="center"/>
            </w:pPr>
            <w:r>
              <w:t>Quizzes</w:t>
            </w:r>
          </w:p>
          <w:p w:rsidR="00915BFA" w:rsidRDefault="00915BFA" w:rsidP="00915BFA">
            <w:pPr>
              <w:spacing w:after="120"/>
              <w:jc w:val="center"/>
            </w:pPr>
            <w:r>
              <w:t>Classwork</w:t>
            </w:r>
          </w:p>
          <w:p w:rsidR="00915BFA" w:rsidRDefault="00915BFA" w:rsidP="00915BFA">
            <w:pPr>
              <w:spacing w:after="120"/>
              <w:jc w:val="center"/>
            </w:pPr>
            <w:r>
              <w:t>Homework</w:t>
            </w:r>
          </w:p>
          <w:p w:rsidR="003B25C3" w:rsidRPr="00DB305D" w:rsidRDefault="003B25C3" w:rsidP="00346D0C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3B25C3" w:rsidRDefault="003B25C3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B25C3" w:rsidTr="00346D0C">
        <w:tc>
          <w:tcPr>
            <w:tcW w:w="2785" w:type="dxa"/>
            <w:vAlign w:val="center"/>
          </w:tcPr>
          <w:p w:rsidR="003B25C3" w:rsidRPr="003B25C3" w:rsidRDefault="003B25C3" w:rsidP="00346D0C">
            <w:r>
              <w:t>Multivariable Linear Systems</w:t>
            </w:r>
          </w:p>
        </w:tc>
        <w:tc>
          <w:tcPr>
            <w:tcW w:w="1890" w:type="dxa"/>
            <w:vAlign w:val="center"/>
          </w:tcPr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CC.2.2.HS.D.10</w:t>
            </w:r>
          </w:p>
          <w:p w:rsidR="003B25C3" w:rsidRPr="00280E20" w:rsidRDefault="003B25C3" w:rsidP="003B25C3">
            <w:r w:rsidRPr="00280E20">
              <w:t>Represent, solve and interpret equations/inequalities and systems of equations/inequalities algebraically and graphically.</w:t>
            </w:r>
          </w:p>
          <w:p w:rsidR="003B25C3" w:rsidRPr="00280E20" w:rsidRDefault="003B25C3" w:rsidP="003B25C3">
            <w:pPr>
              <w:jc w:val="center"/>
            </w:pPr>
          </w:p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CC.2.2.HS.D.7</w:t>
            </w:r>
          </w:p>
          <w:p w:rsidR="003B25C3" w:rsidRPr="00280E20" w:rsidRDefault="003B25C3" w:rsidP="003B25C3">
            <w:r w:rsidRPr="00280E20">
              <w:t>Create and graph equations or inequalities to describe numbers or relationships.</w:t>
            </w:r>
          </w:p>
        </w:tc>
        <w:tc>
          <w:tcPr>
            <w:tcW w:w="3420" w:type="dxa"/>
            <w:vAlign w:val="center"/>
          </w:tcPr>
          <w:p w:rsidR="003B25C3" w:rsidRPr="00A73EB8" w:rsidRDefault="00FE672F" w:rsidP="00346D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Row-echelon form, Gaussian elimination, </w:t>
            </w:r>
            <w:proofErr w:type="spellStart"/>
            <w:r>
              <w:t>non square</w:t>
            </w:r>
            <w:proofErr w:type="spellEnd"/>
            <w:r>
              <w:t xml:space="preserve"> system, curve fitting</w:t>
            </w:r>
          </w:p>
        </w:tc>
        <w:tc>
          <w:tcPr>
            <w:tcW w:w="3420" w:type="dxa"/>
            <w:vAlign w:val="center"/>
          </w:tcPr>
          <w:p w:rsidR="00915BFA" w:rsidRDefault="00915BFA" w:rsidP="00915BFA">
            <w:r>
              <w:t>PowerPoint Notes</w:t>
            </w:r>
          </w:p>
          <w:p w:rsidR="00915BFA" w:rsidRDefault="00915BFA" w:rsidP="00915BFA">
            <w:r>
              <w:t>Handouts/Worksheets</w:t>
            </w:r>
          </w:p>
          <w:p w:rsidR="00915BFA" w:rsidRDefault="00915BFA" w:rsidP="00915BFA">
            <w:r>
              <w:t>In class and online activities</w:t>
            </w:r>
          </w:p>
          <w:p w:rsidR="003B25C3" w:rsidRPr="002F1426" w:rsidRDefault="00915BFA" w:rsidP="00915BF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15BFA" w:rsidRDefault="00915BFA" w:rsidP="00915BFA">
            <w:pPr>
              <w:spacing w:after="120"/>
              <w:jc w:val="center"/>
            </w:pPr>
            <w:r>
              <w:t>Test</w:t>
            </w:r>
          </w:p>
          <w:p w:rsidR="00915BFA" w:rsidRDefault="00915BFA" w:rsidP="00915BFA">
            <w:pPr>
              <w:spacing w:after="120"/>
              <w:jc w:val="center"/>
            </w:pPr>
            <w:r>
              <w:t>Quizzes</w:t>
            </w:r>
          </w:p>
          <w:p w:rsidR="00915BFA" w:rsidRDefault="00915BFA" w:rsidP="00915BFA">
            <w:pPr>
              <w:spacing w:after="120"/>
              <w:jc w:val="center"/>
            </w:pPr>
            <w:r>
              <w:t>Classwork</w:t>
            </w:r>
          </w:p>
          <w:p w:rsidR="00915BFA" w:rsidRDefault="00915BFA" w:rsidP="00915BFA">
            <w:pPr>
              <w:spacing w:after="120"/>
              <w:jc w:val="center"/>
            </w:pPr>
            <w:r>
              <w:t>Homework</w:t>
            </w:r>
          </w:p>
          <w:p w:rsidR="003B25C3" w:rsidRPr="00DB305D" w:rsidRDefault="003B25C3" w:rsidP="00346D0C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3B25C3" w:rsidRDefault="003B25C3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B25C3" w:rsidTr="00346D0C">
        <w:tc>
          <w:tcPr>
            <w:tcW w:w="2785" w:type="dxa"/>
            <w:vAlign w:val="center"/>
          </w:tcPr>
          <w:p w:rsidR="003B25C3" w:rsidRPr="003B25C3" w:rsidRDefault="003B25C3" w:rsidP="00346D0C">
            <w:r>
              <w:t>Partial Fractions</w:t>
            </w:r>
            <w:r w:rsidR="008C351E">
              <w:t>--optional</w:t>
            </w:r>
          </w:p>
        </w:tc>
        <w:tc>
          <w:tcPr>
            <w:tcW w:w="1890" w:type="dxa"/>
            <w:vAlign w:val="center"/>
          </w:tcPr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CC.2.2.HS.D.10</w:t>
            </w:r>
          </w:p>
          <w:p w:rsidR="003B25C3" w:rsidRPr="00280E20" w:rsidRDefault="003B25C3" w:rsidP="003B25C3">
            <w:r w:rsidRPr="00280E20">
              <w:t>Represent, solve and interpret equations/inequalities and systems of equations/inequalities algebraically and graphically.</w:t>
            </w:r>
          </w:p>
          <w:p w:rsidR="003B25C3" w:rsidRPr="00280E20" w:rsidRDefault="003B25C3" w:rsidP="003B25C3">
            <w:pPr>
              <w:jc w:val="center"/>
            </w:pPr>
          </w:p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CC.2.2.HS.D.7</w:t>
            </w:r>
          </w:p>
          <w:p w:rsidR="003B25C3" w:rsidRPr="00280E20" w:rsidRDefault="003B25C3" w:rsidP="003B25C3">
            <w:r w:rsidRPr="00280E20">
              <w:t>Create and graph equations or inequalities to describe numbers or relationships.</w:t>
            </w:r>
          </w:p>
        </w:tc>
        <w:tc>
          <w:tcPr>
            <w:tcW w:w="3420" w:type="dxa"/>
            <w:vAlign w:val="center"/>
          </w:tcPr>
          <w:p w:rsidR="003B25C3" w:rsidRPr="00A73EB8" w:rsidRDefault="00FE672F" w:rsidP="00346D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Partial fractions, distinct linear factors, decomposition, quadratic factors </w:t>
            </w:r>
          </w:p>
        </w:tc>
        <w:tc>
          <w:tcPr>
            <w:tcW w:w="3420" w:type="dxa"/>
            <w:vAlign w:val="center"/>
          </w:tcPr>
          <w:p w:rsidR="00915BFA" w:rsidRDefault="00915BFA" w:rsidP="00915BFA">
            <w:r>
              <w:t>PowerPoint Notes</w:t>
            </w:r>
          </w:p>
          <w:p w:rsidR="00915BFA" w:rsidRDefault="00915BFA" w:rsidP="00915BFA">
            <w:r>
              <w:t>Handouts/Worksheets</w:t>
            </w:r>
          </w:p>
          <w:p w:rsidR="00915BFA" w:rsidRDefault="00915BFA" w:rsidP="00915BFA">
            <w:r>
              <w:t>In class and online activities</w:t>
            </w:r>
          </w:p>
          <w:p w:rsidR="003B25C3" w:rsidRPr="002F1426" w:rsidRDefault="00915BFA" w:rsidP="00915BF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15BFA" w:rsidRDefault="00915BFA" w:rsidP="00915BFA">
            <w:pPr>
              <w:spacing w:after="120"/>
              <w:jc w:val="center"/>
            </w:pPr>
            <w:r>
              <w:t>Test</w:t>
            </w:r>
          </w:p>
          <w:p w:rsidR="00915BFA" w:rsidRDefault="00915BFA" w:rsidP="00915BFA">
            <w:pPr>
              <w:spacing w:after="120"/>
              <w:jc w:val="center"/>
            </w:pPr>
            <w:r>
              <w:t>Quizzes</w:t>
            </w:r>
          </w:p>
          <w:p w:rsidR="00915BFA" w:rsidRDefault="00915BFA" w:rsidP="00915BFA">
            <w:pPr>
              <w:spacing w:after="120"/>
              <w:jc w:val="center"/>
            </w:pPr>
            <w:r>
              <w:t>Classwork</w:t>
            </w:r>
          </w:p>
          <w:p w:rsidR="00915BFA" w:rsidRDefault="00915BFA" w:rsidP="00915BFA">
            <w:pPr>
              <w:spacing w:after="120"/>
              <w:jc w:val="center"/>
            </w:pPr>
            <w:r>
              <w:t>Homework</w:t>
            </w:r>
          </w:p>
          <w:p w:rsidR="003B25C3" w:rsidRPr="00DB305D" w:rsidRDefault="003B25C3" w:rsidP="00346D0C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3B25C3" w:rsidRDefault="003B25C3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B25C3" w:rsidTr="00346D0C">
        <w:tc>
          <w:tcPr>
            <w:tcW w:w="2785" w:type="dxa"/>
            <w:vAlign w:val="center"/>
          </w:tcPr>
          <w:p w:rsidR="003B25C3" w:rsidRPr="003B25C3" w:rsidRDefault="003B25C3" w:rsidP="00346D0C">
            <w:r>
              <w:t>Systems of Inequalities</w:t>
            </w:r>
          </w:p>
        </w:tc>
        <w:tc>
          <w:tcPr>
            <w:tcW w:w="1890" w:type="dxa"/>
            <w:vAlign w:val="center"/>
          </w:tcPr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CC.2.2.HS.D.10</w:t>
            </w:r>
          </w:p>
          <w:p w:rsidR="003B25C3" w:rsidRPr="00280E20" w:rsidRDefault="003B25C3" w:rsidP="003B25C3">
            <w:r w:rsidRPr="00280E20">
              <w:t xml:space="preserve">Represent, solve and interpret </w:t>
            </w:r>
            <w:r w:rsidRPr="00280E20">
              <w:lastRenderedPageBreak/>
              <w:t>equations/inequalities and systems of equations/inequalities algebraically and graphically.</w:t>
            </w:r>
          </w:p>
          <w:p w:rsidR="003B25C3" w:rsidRPr="00280E20" w:rsidRDefault="003B25C3" w:rsidP="003B25C3">
            <w:pPr>
              <w:jc w:val="center"/>
            </w:pPr>
          </w:p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CC.2.2.HS.D.7</w:t>
            </w:r>
          </w:p>
          <w:p w:rsidR="003B25C3" w:rsidRPr="00280E20" w:rsidRDefault="003B25C3" w:rsidP="003B25C3">
            <w:r w:rsidRPr="00280E20">
              <w:t>Create and graph equations or inequalities to describe numbers or relationships.</w:t>
            </w:r>
          </w:p>
        </w:tc>
        <w:tc>
          <w:tcPr>
            <w:tcW w:w="3420" w:type="dxa"/>
            <w:vAlign w:val="center"/>
          </w:tcPr>
          <w:p w:rsidR="003B25C3" w:rsidRPr="00A73EB8" w:rsidRDefault="00FE672F" w:rsidP="00346D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 xml:space="preserve">Solution region, boundary lines, </w:t>
            </w:r>
          </w:p>
        </w:tc>
        <w:tc>
          <w:tcPr>
            <w:tcW w:w="3420" w:type="dxa"/>
            <w:vAlign w:val="center"/>
          </w:tcPr>
          <w:p w:rsidR="00915BFA" w:rsidRDefault="00915BFA" w:rsidP="00915BFA">
            <w:r>
              <w:t>PowerPoint Notes</w:t>
            </w:r>
          </w:p>
          <w:p w:rsidR="00915BFA" w:rsidRDefault="00915BFA" w:rsidP="00915BFA">
            <w:r>
              <w:t>Handouts/Worksheets</w:t>
            </w:r>
          </w:p>
          <w:p w:rsidR="00915BFA" w:rsidRDefault="00915BFA" w:rsidP="00915BFA">
            <w:r>
              <w:t>In class and online activities</w:t>
            </w:r>
          </w:p>
          <w:p w:rsidR="003B25C3" w:rsidRPr="002F1426" w:rsidRDefault="00915BFA" w:rsidP="00915BFA">
            <w:pPr>
              <w:rPr>
                <w:b/>
              </w:rPr>
            </w:pPr>
            <w:r>
              <w:lastRenderedPageBreak/>
              <w:t>Textbook exercises</w:t>
            </w:r>
          </w:p>
        </w:tc>
        <w:tc>
          <w:tcPr>
            <w:tcW w:w="2880" w:type="dxa"/>
            <w:vAlign w:val="center"/>
          </w:tcPr>
          <w:p w:rsidR="00915BFA" w:rsidRDefault="00915BFA" w:rsidP="00915BFA">
            <w:pPr>
              <w:spacing w:after="120"/>
              <w:jc w:val="center"/>
            </w:pPr>
            <w:r>
              <w:lastRenderedPageBreak/>
              <w:t>Test</w:t>
            </w:r>
          </w:p>
          <w:p w:rsidR="00915BFA" w:rsidRDefault="00915BFA" w:rsidP="00915BFA">
            <w:pPr>
              <w:spacing w:after="120"/>
              <w:jc w:val="center"/>
            </w:pPr>
            <w:r>
              <w:t>Quizzes</w:t>
            </w:r>
          </w:p>
          <w:p w:rsidR="00915BFA" w:rsidRDefault="00915BFA" w:rsidP="00915BFA">
            <w:pPr>
              <w:spacing w:after="120"/>
              <w:jc w:val="center"/>
            </w:pPr>
            <w:r>
              <w:lastRenderedPageBreak/>
              <w:t>Classwork</w:t>
            </w:r>
          </w:p>
          <w:p w:rsidR="00915BFA" w:rsidRDefault="00915BFA" w:rsidP="00915BFA">
            <w:pPr>
              <w:spacing w:after="120"/>
              <w:jc w:val="center"/>
            </w:pPr>
            <w:r>
              <w:t>Homework</w:t>
            </w:r>
          </w:p>
          <w:p w:rsidR="003B25C3" w:rsidRPr="00DB305D" w:rsidRDefault="003B25C3" w:rsidP="00346D0C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3B25C3" w:rsidRDefault="003B25C3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B25C3" w:rsidTr="00346D0C">
        <w:tc>
          <w:tcPr>
            <w:tcW w:w="2785" w:type="dxa"/>
            <w:vAlign w:val="center"/>
          </w:tcPr>
          <w:p w:rsidR="003B25C3" w:rsidRPr="003B25C3" w:rsidRDefault="003B25C3" w:rsidP="00346D0C">
            <w:r>
              <w:t>Linear Programming</w:t>
            </w:r>
            <w:r w:rsidR="008C351E">
              <w:t>--optional</w:t>
            </w: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CC.2.2.HS.D.10</w:t>
            </w:r>
          </w:p>
          <w:p w:rsidR="003B25C3" w:rsidRPr="00280E20" w:rsidRDefault="003B25C3" w:rsidP="003B25C3">
            <w:r w:rsidRPr="00280E20">
              <w:t>Represent, solve and interpret equations/inequalities and systems of equations/</w:t>
            </w:r>
            <w:r>
              <w:t xml:space="preserve"> </w:t>
            </w:r>
            <w:r w:rsidRPr="00280E20">
              <w:t>inequalities algebraically and graphically.</w:t>
            </w:r>
          </w:p>
          <w:p w:rsidR="003B25C3" w:rsidRPr="00280E20" w:rsidRDefault="003B25C3" w:rsidP="003B25C3">
            <w:pPr>
              <w:jc w:val="center"/>
            </w:pPr>
          </w:p>
          <w:p w:rsidR="003B25C3" w:rsidRDefault="003B25C3" w:rsidP="003B25C3">
            <w:pPr>
              <w:rPr>
                <w:b/>
              </w:rPr>
            </w:pPr>
            <w:r w:rsidRPr="00280E20">
              <w:rPr>
                <w:b/>
              </w:rPr>
              <w:t>CC.2.2.HS.D.7</w:t>
            </w:r>
          </w:p>
          <w:p w:rsidR="003B25C3" w:rsidRPr="00280E20" w:rsidRDefault="003B25C3" w:rsidP="003B25C3">
            <w:r w:rsidRPr="00280E20">
              <w:t>Create and graph equations or inequalities to describe numbers or relationships.</w:t>
            </w:r>
          </w:p>
        </w:tc>
        <w:tc>
          <w:tcPr>
            <w:tcW w:w="3420" w:type="dxa"/>
            <w:vAlign w:val="center"/>
          </w:tcPr>
          <w:p w:rsidR="003B25C3" w:rsidRPr="00A73EB8" w:rsidRDefault="00FE672F" w:rsidP="00346D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Feasible region, objective function, maximize, minimize, optimal</w:t>
            </w:r>
          </w:p>
        </w:tc>
        <w:tc>
          <w:tcPr>
            <w:tcW w:w="3420" w:type="dxa"/>
            <w:vAlign w:val="center"/>
          </w:tcPr>
          <w:p w:rsidR="00915BFA" w:rsidRDefault="00915BFA" w:rsidP="00915BFA">
            <w:r>
              <w:t>PowerPoint Notes</w:t>
            </w:r>
          </w:p>
          <w:p w:rsidR="00915BFA" w:rsidRDefault="00915BFA" w:rsidP="00915BFA">
            <w:r>
              <w:t>Handouts/Worksheets</w:t>
            </w:r>
          </w:p>
          <w:p w:rsidR="00915BFA" w:rsidRDefault="00915BFA" w:rsidP="00915BFA">
            <w:r>
              <w:t>In class and online activities</w:t>
            </w:r>
          </w:p>
          <w:p w:rsidR="003B25C3" w:rsidRPr="002F1426" w:rsidRDefault="00915BFA" w:rsidP="00915BF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FE672F" w:rsidRDefault="00FE672F" w:rsidP="00FE672F">
            <w:pPr>
              <w:spacing w:after="120"/>
              <w:jc w:val="center"/>
            </w:pPr>
            <w:r>
              <w:t>Test</w:t>
            </w:r>
          </w:p>
          <w:p w:rsidR="00FE672F" w:rsidRDefault="00FE672F" w:rsidP="00FE672F">
            <w:pPr>
              <w:spacing w:after="120"/>
              <w:jc w:val="center"/>
            </w:pPr>
            <w:r>
              <w:t>Quizzes</w:t>
            </w:r>
          </w:p>
          <w:p w:rsidR="00FE672F" w:rsidRDefault="00FE672F" w:rsidP="00FE672F">
            <w:pPr>
              <w:spacing w:after="120"/>
              <w:jc w:val="center"/>
            </w:pPr>
            <w:r>
              <w:t>Classwork</w:t>
            </w:r>
          </w:p>
          <w:p w:rsidR="00FE672F" w:rsidRDefault="00FE672F" w:rsidP="00FE672F">
            <w:pPr>
              <w:spacing w:after="120"/>
              <w:jc w:val="center"/>
            </w:pPr>
            <w:r>
              <w:t>Homework</w:t>
            </w:r>
          </w:p>
          <w:p w:rsidR="003B25C3" w:rsidRPr="00DB305D" w:rsidRDefault="003B25C3" w:rsidP="00346D0C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Default="003B25C3" w:rsidP="007A147C">
      <w:pPr>
        <w:spacing w:after="0"/>
        <w:rPr>
          <w:sz w:val="4"/>
        </w:rPr>
      </w:pPr>
    </w:p>
    <w:p w:rsidR="003B25C3" w:rsidRPr="001951E8" w:rsidRDefault="003B25C3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017C18" w:rsidRPr="00017C18" w:rsidRDefault="00017C18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D2176"/>
    <w:multiLevelType w:val="hybridMultilevel"/>
    <w:tmpl w:val="EEA0FE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C18"/>
    <w:rsid w:val="000850C2"/>
    <w:rsid w:val="000931C8"/>
    <w:rsid w:val="00120692"/>
    <w:rsid w:val="00191AF8"/>
    <w:rsid w:val="001951E8"/>
    <w:rsid w:val="001E06E5"/>
    <w:rsid w:val="001E1FF2"/>
    <w:rsid w:val="00243906"/>
    <w:rsid w:val="002717B6"/>
    <w:rsid w:val="00271B47"/>
    <w:rsid w:val="00280E20"/>
    <w:rsid w:val="002A09B9"/>
    <w:rsid w:val="002F1426"/>
    <w:rsid w:val="002F1966"/>
    <w:rsid w:val="003154BD"/>
    <w:rsid w:val="003A1F67"/>
    <w:rsid w:val="003B25C3"/>
    <w:rsid w:val="00430277"/>
    <w:rsid w:val="004D4FCE"/>
    <w:rsid w:val="00501B6B"/>
    <w:rsid w:val="005B6B15"/>
    <w:rsid w:val="005E38FC"/>
    <w:rsid w:val="00611B54"/>
    <w:rsid w:val="00613CB0"/>
    <w:rsid w:val="006E1955"/>
    <w:rsid w:val="007A147C"/>
    <w:rsid w:val="007F0C34"/>
    <w:rsid w:val="0080537B"/>
    <w:rsid w:val="0083516A"/>
    <w:rsid w:val="008668B6"/>
    <w:rsid w:val="008902B0"/>
    <w:rsid w:val="008C351E"/>
    <w:rsid w:val="00915BFA"/>
    <w:rsid w:val="00990086"/>
    <w:rsid w:val="009A0FC1"/>
    <w:rsid w:val="00A73EB8"/>
    <w:rsid w:val="00AC2828"/>
    <w:rsid w:val="00AE7E9F"/>
    <w:rsid w:val="00AF1A6A"/>
    <w:rsid w:val="00B149C5"/>
    <w:rsid w:val="00B156B9"/>
    <w:rsid w:val="00B477DC"/>
    <w:rsid w:val="00B85159"/>
    <w:rsid w:val="00B963EA"/>
    <w:rsid w:val="00BE53BF"/>
    <w:rsid w:val="00C57DA6"/>
    <w:rsid w:val="00C94F98"/>
    <w:rsid w:val="00CA6E38"/>
    <w:rsid w:val="00D60E40"/>
    <w:rsid w:val="00D97955"/>
    <w:rsid w:val="00DB305D"/>
    <w:rsid w:val="00DE5063"/>
    <w:rsid w:val="00EF1B39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5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F1334-B972-49A3-9897-C8A0D29AD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17</cp:revision>
  <dcterms:created xsi:type="dcterms:W3CDTF">2017-08-08T13:40:00Z</dcterms:created>
  <dcterms:modified xsi:type="dcterms:W3CDTF">2017-08-08T18:36:00Z</dcterms:modified>
</cp:coreProperties>
</file>