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D668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91AF8">
              <w:rPr>
                <w:b/>
              </w:rPr>
              <w:t xml:space="preserve"> </w:t>
            </w:r>
            <w:r w:rsidR="008D6687">
              <w:rPr>
                <w:b/>
              </w:rPr>
              <w:t>6</w:t>
            </w:r>
            <w:r w:rsidR="00191AF8">
              <w:rPr>
                <w:b/>
              </w:rPr>
              <w:t xml:space="preserve"> </w:t>
            </w:r>
            <w:r w:rsidR="00EE73B2">
              <w:rPr>
                <w:b/>
              </w:rPr>
              <w:t>Additional Trig Topics (Applications)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E73B2">
              <w:rPr>
                <w:b/>
              </w:rPr>
              <w:t xml:space="preserve"> </w:t>
            </w:r>
            <w:r w:rsidR="00705412">
              <w:rPr>
                <w:b/>
              </w:rPr>
              <w:t>10-12</w:t>
            </w:r>
            <w:bookmarkStart w:id="0" w:name="_GoBack"/>
            <w:bookmarkEnd w:id="0"/>
            <w:r w:rsidR="00A55EC8">
              <w:rPr>
                <w:b/>
              </w:rPr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55EC8">
              <w:t>What are the Laws of Sines and Cosines and how do we use them?</w:t>
            </w:r>
            <w:r w:rsidR="00705412">
              <w:t xml:space="preserve">  How do we find missing sides and angles of all types of triangles using trigonometry?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A173A" w:rsidP="00EE73B2">
            <w:pPr>
              <w:jc w:val="center"/>
            </w:pPr>
            <w:r>
              <w:t xml:space="preserve">Applications of </w:t>
            </w:r>
            <w:r w:rsidR="00705412">
              <w:t xml:space="preserve">Trig for </w:t>
            </w:r>
            <w:r w:rsidR="00EE73B2">
              <w:t xml:space="preserve"> Right Triangles</w:t>
            </w:r>
          </w:p>
        </w:tc>
        <w:tc>
          <w:tcPr>
            <w:tcW w:w="1890" w:type="dxa"/>
            <w:vAlign w:val="center"/>
          </w:tcPr>
          <w:p w:rsidR="00A23B9C" w:rsidRPr="00A23B9C" w:rsidRDefault="00A23B9C" w:rsidP="00A23B9C">
            <w:pPr>
              <w:jc w:val="center"/>
              <w:rPr>
                <w:b/>
              </w:rPr>
            </w:pPr>
            <w:r w:rsidRPr="00A23B9C">
              <w:rPr>
                <w:b/>
              </w:rPr>
              <w:t>CCSS.MATH.CONTENT.HSG.SRT.C.8</w:t>
            </w:r>
          </w:p>
          <w:p w:rsidR="00A73EB8" w:rsidRPr="00A73EB8" w:rsidRDefault="00A23B9C" w:rsidP="00A23B9C">
            <w:r>
              <w:t>Use trigonometric ratios and the Pythagorean Theorem to solve right triangles in applied problems</w:t>
            </w:r>
          </w:p>
        </w:tc>
        <w:tc>
          <w:tcPr>
            <w:tcW w:w="3420" w:type="dxa"/>
            <w:vAlign w:val="center"/>
          </w:tcPr>
          <w:p w:rsidR="00430277" w:rsidRPr="00A73EB8" w:rsidRDefault="00FE7A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Solving a triangle, bearings, harmonic motion</w:t>
            </w:r>
          </w:p>
        </w:tc>
        <w:tc>
          <w:tcPr>
            <w:tcW w:w="3420" w:type="dxa"/>
            <w:vAlign w:val="center"/>
          </w:tcPr>
          <w:p w:rsidR="002976F4" w:rsidRDefault="002976F4" w:rsidP="002976F4">
            <w:r>
              <w:t>PowerPoint Notes</w:t>
            </w:r>
          </w:p>
          <w:p w:rsidR="002976F4" w:rsidRDefault="002976F4" w:rsidP="002976F4">
            <w:r>
              <w:t>Handouts/Worksheets</w:t>
            </w:r>
          </w:p>
          <w:p w:rsidR="002976F4" w:rsidRDefault="002976F4" w:rsidP="002976F4">
            <w:r>
              <w:t>In class and online activities</w:t>
            </w:r>
          </w:p>
          <w:p w:rsidR="00A73EB8" w:rsidRPr="002F1426" w:rsidRDefault="002976F4" w:rsidP="002976F4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2976F4" w:rsidRDefault="002976F4" w:rsidP="002976F4">
            <w:pPr>
              <w:spacing w:after="120"/>
              <w:jc w:val="center"/>
            </w:pPr>
            <w:r>
              <w:t>Test</w:t>
            </w:r>
          </w:p>
          <w:p w:rsidR="002976F4" w:rsidRDefault="002976F4" w:rsidP="002976F4">
            <w:pPr>
              <w:spacing w:after="120"/>
              <w:jc w:val="center"/>
            </w:pPr>
            <w:r>
              <w:t>Quizzes</w:t>
            </w:r>
          </w:p>
          <w:p w:rsidR="002976F4" w:rsidRDefault="002976F4" w:rsidP="002976F4">
            <w:pPr>
              <w:spacing w:after="120"/>
              <w:jc w:val="center"/>
            </w:pPr>
            <w:r>
              <w:t>Classwork</w:t>
            </w:r>
          </w:p>
          <w:p w:rsidR="002976F4" w:rsidRDefault="002976F4" w:rsidP="002976F4">
            <w:pPr>
              <w:spacing w:after="120"/>
              <w:jc w:val="center"/>
            </w:pPr>
            <w:r>
              <w:t>Homework</w:t>
            </w:r>
          </w:p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E73B2" w:rsidP="00A5565A">
            <w:pPr>
              <w:jc w:val="center"/>
            </w:pPr>
            <w:r>
              <w:t xml:space="preserve">Law of Sines </w:t>
            </w:r>
          </w:p>
        </w:tc>
        <w:tc>
          <w:tcPr>
            <w:tcW w:w="1890" w:type="dxa"/>
            <w:vAlign w:val="center"/>
          </w:tcPr>
          <w:p w:rsidR="00A23B9C" w:rsidRPr="00A23B9C" w:rsidRDefault="00A23B9C" w:rsidP="00A23B9C">
            <w:pPr>
              <w:rPr>
                <w:b/>
              </w:rPr>
            </w:pPr>
            <w:r w:rsidRPr="00A23B9C">
              <w:rPr>
                <w:b/>
              </w:rPr>
              <w:t>CCSS.MATH.CONTENT.HSG.SRT.D.9</w:t>
            </w:r>
          </w:p>
          <w:p w:rsidR="00A23B9C" w:rsidRDefault="00A23B9C" w:rsidP="00A23B9C">
            <w:r>
              <w:t xml:space="preserve"> Derive the formula A = 1/2 ab sin(C) for the area of a triangle by drawing an auxiliary line from a vertex perpendicular to the opposite side.</w:t>
            </w:r>
          </w:p>
          <w:p w:rsidR="00A23B9C" w:rsidRDefault="00A23B9C" w:rsidP="00A23B9C">
            <w:r>
              <w:t>CCSS.MATH.CONTENT.HSG.SRT.D.11</w:t>
            </w:r>
          </w:p>
          <w:p w:rsidR="0080537B" w:rsidRPr="00A73EB8" w:rsidRDefault="00A23B9C" w:rsidP="00A23B9C">
            <w:r>
              <w:t>Understand and apply the Law of Sines and the Law of Cosines to find unknown measurements in right and non-</w:t>
            </w:r>
            <w:r>
              <w:lastRenderedPageBreak/>
              <w:t>right triangles (e.g., surveying problems, resultant forces).</w:t>
            </w:r>
          </w:p>
        </w:tc>
        <w:tc>
          <w:tcPr>
            <w:tcW w:w="3420" w:type="dxa"/>
            <w:vAlign w:val="center"/>
          </w:tcPr>
          <w:p w:rsidR="00430277" w:rsidRPr="00A73EB8" w:rsidRDefault="00FE7A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Law of Sines, oblique triangles</w:t>
            </w:r>
          </w:p>
        </w:tc>
        <w:tc>
          <w:tcPr>
            <w:tcW w:w="3420" w:type="dxa"/>
            <w:vAlign w:val="center"/>
          </w:tcPr>
          <w:p w:rsidR="002976F4" w:rsidRDefault="002976F4" w:rsidP="002976F4">
            <w:r>
              <w:t>PowerPoint Notes</w:t>
            </w:r>
          </w:p>
          <w:p w:rsidR="002976F4" w:rsidRDefault="002976F4" w:rsidP="002976F4">
            <w:r>
              <w:t>Handouts/Worksheets</w:t>
            </w:r>
          </w:p>
          <w:p w:rsidR="002976F4" w:rsidRDefault="002976F4" w:rsidP="002976F4">
            <w:r>
              <w:t>In class and online activities</w:t>
            </w:r>
          </w:p>
          <w:p w:rsidR="0080537B" w:rsidRPr="002F1426" w:rsidRDefault="002976F4" w:rsidP="002976F4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2976F4" w:rsidRDefault="002976F4" w:rsidP="002976F4">
            <w:pPr>
              <w:spacing w:after="120"/>
              <w:jc w:val="center"/>
            </w:pPr>
            <w:r>
              <w:t>Test</w:t>
            </w:r>
          </w:p>
          <w:p w:rsidR="002976F4" w:rsidRDefault="002976F4" w:rsidP="002976F4">
            <w:pPr>
              <w:spacing w:after="120"/>
              <w:jc w:val="center"/>
            </w:pPr>
            <w:r>
              <w:t>Quizzes</w:t>
            </w:r>
          </w:p>
          <w:p w:rsidR="002976F4" w:rsidRDefault="002976F4" w:rsidP="002976F4">
            <w:pPr>
              <w:spacing w:after="120"/>
              <w:jc w:val="center"/>
            </w:pPr>
            <w:r>
              <w:t>Classwork</w:t>
            </w:r>
          </w:p>
          <w:p w:rsidR="002976F4" w:rsidRDefault="002976F4" w:rsidP="002976F4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E73B2" w:rsidP="00A5565A">
            <w:pPr>
              <w:jc w:val="center"/>
            </w:pPr>
            <w:r>
              <w:t>Law of Cosines</w:t>
            </w:r>
          </w:p>
        </w:tc>
        <w:tc>
          <w:tcPr>
            <w:tcW w:w="1890" w:type="dxa"/>
            <w:vAlign w:val="center"/>
          </w:tcPr>
          <w:p w:rsidR="00A23B9C" w:rsidRPr="00A23B9C" w:rsidRDefault="00A23B9C" w:rsidP="00A23B9C">
            <w:pPr>
              <w:rPr>
                <w:b/>
              </w:rPr>
            </w:pPr>
            <w:r w:rsidRPr="00A23B9C">
              <w:rPr>
                <w:b/>
              </w:rPr>
              <w:t>CCSS.MATH.CONTENT.HSG.SRT.D.9</w:t>
            </w:r>
          </w:p>
          <w:p w:rsidR="00A23B9C" w:rsidRDefault="00A23B9C" w:rsidP="00A23B9C">
            <w:r>
              <w:t xml:space="preserve"> Derive the formula A = 1/2 ab sin(C) for the area of a triangle by drawing an auxiliary line from a vertex perpendicular to the opposite side.</w:t>
            </w:r>
          </w:p>
          <w:p w:rsidR="0080537B" w:rsidRPr="007B508C" w:rsidRDefault="007B508C" w:rsidP="00A23B9C">
            <w:pPr>
              <w:rPr>
                <w:b/>
              </w:rPr>
            </w:pPr>
            <w:r>
              <w:rPr>
                <w:b/>
              </w:rPr>
              <w:t>CCSS.MATH.CONTENT.HSG.SRT.D.11</w:t>
            </w:r>
            <w:r w:rsidR="00A23B9C">
              <w:t>Understand and apply the Law of Sines and the Law of Cosines to find unknown measurements in right and non-right triangles (e.g., surveying problems, resultant forces).</w:t>
            </w:r>
          </w:p>
        </w:tc>
        <w:tc>
          <w:tcPr>
            <w:tcW w:w="3420" w:type="dxa"/>
            <w:vAlign w:val="center"/>
          </w:tcPr>
          <w:p w:rsidR="00430277" w:rsidRPr="00A73EB8" w:rsidRDefault="00FE7A5B" w:rsidP="00A40FA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Cosines</w:t>
            </w:r>
          </w:p>
        </w:tc>
        <w:tc>
          <w:tcPr>
            <w:tcW w:w="3420" w:type="dxa"/>
            <w:vAlign w:val="center"/>
          </w:tcPr>
          <w:p w:rsidR="002976F4" w:rsidRDefault="002976F4" w:rsidP="002976F4">
            <w:r>
              <w:t>PowerPoint Notes</w:t>
            </w:r>
          </w:p>
          <w:p w:rsidR="002976F4" w:rsidRDefault="002976F4" w:rsidP="002976F4">
            <w:r>
              <w:t>Handouts/Worksheets</w:t>
            </w:r>
          </w:p>
          <w:p w:rsidR="002976F4" w:rsidRDefault="002976F4" w:rsidP="002976F4">
            <w:r>
              <w:t>In class and online activities</w:t>
            </w:r>
          </w:p>
          <w:p w:rsidR="0080537B" w:rsidRPr="002F1426" w:rsidRDefault="002976F4" w:rsidP="002976F4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2976F4" w:rsidRDefault="002976F4" w:rsidP="002976F4">
            <w:pPr>
              <w:spacing w:after="120"/>
              <w:jc w:val="center"/>
            </w:pPr>
            <w:r>
              <w:t>Test</w:t>
            </w:r>
          </w:p>
          <w:p w:rsidR="002976F4" w:rsidRDefault="002976F4" w:rsidP="002976F4">
            <w:pPr>
              <w:spacing w:after="120"/>
              <w:jc w:val="center"/>
            </w:pPr>
            <w:r>
              <w:t>Quizzes</w:t>
            </w:r>
          </w:p>
          <w:p w:rsidR="002976F4" w:rsidRDefault="002976F4" w:rsidP="002976F4">
            <w:pPr>
              <w:spacing w:after="120"/>
              <w:jc w:val="center"/>
            </w:pPr>
            <w:r>
              <w:t>Classwork</w:t>
            </w:r>
          </w:p>
          <w:p w:rsidR="002976F4" w:rsidRDefault="002976F4" w:rsidP="002976F4">
            <w:pPr>
              <w:spacing w:after="120"/>
              <w:jc w:val="center"/>
            </w:pPr>
            <w:r>
              <w:t>Homework</w:t>
            </w:r>
          </w:p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E73B2" w:rsidP="00A5565A">
            <w:pPr>
              <w:jc w:val="center"/>
            </w:pPr>
            <w:r>
              <w:t>Areas</w:t>
            </w:r>
            <w:r w:rsidR="00A40FA0">
              <w:t xml:space="preserve"> and Application</w:t>
            </w:r>
            <w:r>
              <w:t xml:space="preserve"> of Oblique Triangles</w:t>
            </w:r>
          </w:p>
        </w:tc>
        <w:tc>
          <w:tcPr>
            <w:tcW w:w="1890" w:type="dxa"/>
            <w:vAlign w:val="center"/>
          </w:tcPr>
          <w:p w:rsidR="00A23B9C" w:rsidRPr="00A23B9C" w:rsidRDefault="00A23B9C" w:rsidP="00A23B9C">
            <w:pPr>
              <w:rPr>
                <w:b/>
              </w:rPr>
            </w:pPr>
            <w:r w:rsidRPr="00A23B9C">
              <w:rPr>
                <w:b/>
              </w:rPr>
              <w:t>CCSS.MATH.CONTENT.HSG.SRT.D.9</w:t>
            </w:r>
          </w:p>
          <w:p w:rsidR="00A23B9C" w:rsidRDefault="00A23B9C" w:rsidP="00A23B9C">
            <w:r>
              <w:t>Derive the formula A = 1/2 ab sin(C) for the area of a triangle by drawing an auxiliary line from a vertex perpendicular to the opposite side.</w:t>
            </w:r>
          </w:p>
          <w:p w:rsidR="007B508C" w:rsidRDefault="007B508C" w:rsidP="00A23B9C"/>
          <w:p w:rsidR="00A40FA0" w:rsidRPr="007B508C" w:rsidRDefault="00A23B9C" w:rsidP="00A40FA0">
            <w:pPr>
              <w:rPr>
                <w:b/>
              </w:rPr>
            </w:pPr>
            <w:r w:rsidRPr="007B508C">
              <w:rPr>
                <w:b/>
              </w:rPr>
              <w:lastRenderedPageBreak/>
              <w:t>CCSS.MATH.CONTENT.HSG.SRT.D.</w:t>
            </w:r>
            <w:r w:rsidR="007B508C">
              <w:rPr>
                <w:b/>
              </w:rPr>
              <w:t>11</w:t>
            </w:r>
            <w:r>
              <w:t xml:space="preserve"> Understand and apply the Law of Sines and the Law of Cosines to find unknown measurements in right and non-right triangles (e.g., surveying problems, resultant forces).</w:t>
            </w:r>
            <w:r w:rsidR="00A40FA0" w:rsidRPr="007B508C">
              <w:rPr>
                <w:b/>
              </w:rPr>
              <w:t xml:space="preserve"> CCSS.MATH.CONTENT.HSG.SRT.C.8</w:t>
            </w:r>
          </w:p>
          <w:p w:rsidR="002717B6" w:rsidRPr="007B508C" w:rsidRDefault="00A40FA0" w:rsidP="00A40FA0">
            <w:pPr>
              <w:rPr>
                <w:b/>
              </w:rPr>
            </w:pPr>
            <w:r>
              <w:t>Use trigonometric ratios and the Pythagorean Theorem to solve right triangles in applied problems</w:t>
            </w:r>
          </w:p>
        </w:tc>
        <w:tc>
          <w:tcPr>
            <w:tcW w:w="3420" w:type="dxa"/>
            <w:vAlign w:val="center"/>
          </w:tcPr>
          <w:p w:rsidR="00990086" w:rsidRPr="00A73EB8" w:rsidRDefault="00A40FA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Heron’s Area Formula</w:t>
            </w:r>
          </w:p>
        </w:tc>
        <w:tc>
          <w:tcPr>
            <w:tcW w:w="3420" w:type="dxa"/>
            <w:vAlign w:val="center"/>
          </w:tcPr>
          <w:p w:rsidR="002976F4" w:rsidRDefault="002976F4" w:rsidP="002976F4">
            <w:r>
              <w:t>PowerPoint Notes</w:t>
            </w:r>
          </w:p>
          <w:p w:rsidR="002976F4" w:rsidRDefault="002976F4" w:rsidP="002976F4">
            <w:r>
              <w:t>Handouts/Worksheets</w:t>
            </w:r>
          </w:p>
          <w:p w:rsidR="002976F4" w:rsidRDefault="002976F4" w:rsidP="002976F4">
            <w:r>
              <w:t>In class and online activities</w:t>
            </w:r>
          </w:p>
          <w:p w:rsidR="002717B6" w:rsidRPr="002F1426" w:rsidRDefault="002976F4" w:rsidP="002976F4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2976F4" w:rsidRDefault="002976F4" w:rsidP="002976F4">
            <w:pPr>
              <w:spacing w:after="120"/>
              <w:jc w:val="center"/>
            </w:pPr>
            <w:r>
              <w:t>Test</w:t>
            </w:r>
          </w:p>
          <w:p w:rsidR="002976F4" w:rsidRDefault="002976F4" w:rsidP="002976F4">
            <w:pPr>
              <w:spacing w:after="120"/>
              <w:jc w:val="center"/>
            </w:pPr>
            <w:r>
              <w:t>Quizzes</w:t>
            </w:r>
          </w:p>
          <w:p w:rsidR="002976F4" w:rsidRDefault="002976F4" w:rsidP="002976F4">
            <w:pPr>
              <w:spacing w:after="120"/>
              <w:jc w:val="center"/>
            </w:pPr>
            <w:r>
              <w:t>Classwork</w:t>
            </w:r>
          </w:p>
          <w:p w:rsidR="002976F4" w:rsidRDefault="002976F4" w:rsidP="002976F4">
            <w:pPr>
              <w:spacing w:after="120"/>
              <w:jc w:val="center"/>
            </w:pPr>
            <w:r>
              <w:t>Homework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1AF8"/>
    <w:rsid w:val="001951E8"/>
    <w:rsid w:val="001E06E5"/>
    <w:rsid w:val="001E1FF2"/>
    <w:rsid w:val="00243906"/>
    <w:rsid w:val="002717B6"/>
    <w:rsid w:val="002976F4"/>
    <w:rsid w:val="002F1426"/>
    <w:rsid w:val="002F1966"/>
    <w:rsid w:val="003154BD"/>
    <w:rsid w:val="003A1F67"/>
    <w:rsid w:val="00430277"/>
    <w:rsid w:val="004D4FCE"/>
    <w:rsid w:val="005E38FC"/>
    <w:rsid w:val="00611B54"/>
    <w:rsid w:val="00613CB0"/>
    <w:rsid w:val="00705412"/>
    <w:rsid w:val="007A147C"/>
    <w:rsid w:val="007B508C"/>
    <w:rsid w:val="007F0C34"/>
    <w:rsid w:val="0080537B"/>
    <w:rsid w:val="0083516A"/>
    <w:rsid w:val="008668B6"/>
    <w:rsid w:val="008902B0"/>
    <w:rsid w:val="008D6687"/>
    <w:rsid w:val="00990086"/>
    <w:rsid w:val="009A0FC1"/>
    <w:rsid w:val="00A23B9C"/>
    <w:rsid w:val="00A40FA0"/>
    <w:rsid w:val="00A55EC8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E73B2"/>
    <w:rsid w:val="00EF1B39"/>
    <w:rsid w:val="00FA173A"/>
    <w:rsid w:val="00FE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20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517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64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13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50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721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05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67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27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1607B-A17D-48B2-B241-359DA3C1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22</TotalTime>
  <Pages>3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13</cp:revision>
  <dcterms:created xsi:type="dcterms:W3CDTF">2017-08-08T13:37:00Z</dcterms:created>
  <dcterms:modified xsi:type="dcterms:W3CDTF">2017-08-08T18:34:00Z</dcterms:modified>
</cp:coreProperties>
</file>