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6409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91AF8">
              <w:rPr>
                <w:b/>
              </w:rPr>
              <w:t xml:space="preserve"> </w:t>
            </w:r>
            <w:r w:rsidR="00164092">
              <w:rPr>
                <w:b/>
              </w:rPr>
              <w:t>5</w:t>
            </w:r>
            <w:r w:rsidR="00191AF8">
              <w:rPr>
                <w:b/>
              </w:rPr>
              <w:t xml:space="preserve"> </w:t>
            </w:r>
            <w:r w:rsidR="00164092">
              <w:rPr>
                <w:b/>
              </w:rPr>
              <w:t>Analytic</w:t>
            </w:r>
            <w:r w:rsidR="008D6687">
              <w:rPr>
                <w:b/>
              </w:rPr>
              <w:t xml:space="preserve"> Trig</w:t>
            </w:r>
            <w:r w:rsidR="00164092">
              <w:rPr>
                <w:b/>
              </w:rPr>
              <w:t>onometry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D6F08">
              <w:rPr>
                <w:b/>
              </w:rPr>
              <w:t>18-20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C7E94">
              <w:t>How can trigonometric functions be used to solve equations?</w:t>
            </w:r>
            <w:r w:rsidR="00E036D9">
              <w:t xml:space="preserve"> How can we use trig identities to rewrite trig expressions?  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71C4C" w:rsidP="00A5565A">
            <w:pPr>
              <w:jc w:val="center"/>
            </w:pPr>
            <w:r>
              <w:t>Using Fundamental Identities</w:t>
            </w:r>
          </w:p>
        </w:tc>
        <w:tc>
          <w:tcPr>
            <w:tcW w:w="1890" w:type="dxa"/>
            <w:vAlign w:val="center"/>
          </w:tcPr>
          <w:p w:rsidR="00B44B8A" w:rsidRPr="00B44B8A" w:rsidRDefault="00B44B8A" w:rsidP="00B44B8A">
            <w:pPr>
              <w:rPr>
                <w:b/>
              </w:rPr>
            </w:pPr>
            <w:r w:rsidRPr="00B44B8A">
              <w:rPr>
                <w:b/>
              </w:rPr>
              <w:t>CCSS.MATH.CONTENT.HSF.TF.C.8</w:t>
            </w:r>
          </w:p>
          <w:p w:rsidR="00A73EB8" w:rsidRPr="00A73EB8" w:rsidRDefault="00B44B8A" w:rsidP="00B44B8A">
            <w:r>
              <w:t xml:space="preserve">Prove the Pythagorean identity </w:t>
            </w:r>
            <w:proofErr w:type="gramStart"/>
            <w:r>
              <w:t>sin2(</w:t>
            </w:r>
            <w:proofErr w:type="gramEnd"/>
            <w:r>
              <w:t>θ) + cos2(θ) = 1 and use it to find sin(θ), cos(θ), or tan(θ) given sin(θ), cos(θ), or tan(θ) and the quadrant of the angle.</w:t>
            </w:r>
          </w:p>
        </w:tc>
        <w:tc>
          <w:tcPr>
            <w:tcW w:w="3420" w:type="dxa"/>
            <w:vAlign w:val="center"/>
          </w:tcPr>
          <w:p w:rsidR="00430277" w:rsidRPr="00A73EB8" w:rsidRDefault="0057679B" w:rsidP="005767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Trigonometric identity, reciprocal identities, quotient identities, Pythagorean identities, </w:t>
            </w:r>
            <w:proofErr w:type="spellStart"/>
            <w:r>
              <w:t>cofunction</w:t>
            </w:r>
            <w:proofErr w:type="spellEnd"/>
            <w:r>
              <w:t xml:space="preserve"> identities, even/odd identities</w:t>
            </w:r>
          </w:p>
        </w:tc>
        <w:tc>
          <w:tcPr>
            <w:tcW w:w="3420" w:type="dxa"/>
            <w:vAlign w:val="center"/>
          </w:tcPr>
          <w:p w:rsidR="0057679B" w:rsidRDefault="0057679B" w:rsidP="0057679B">
            <w:pPr>
              <w:jc w:val="center"/>
            </w:pPr>
            <w:r>
              <w:t>PowerPoint Notes</w:t>
            </w:r>
          </w:p>
          <w:p w:rsidR="0057679B" w:rsidRDefault="0057679B" w:rsidP="0057679B">
            <w:pPr>
              <w:jc w:val="center"/>
            </w:pPr>
            <w:r>
              <w:t>Handouts/Worksheets</w:t>
            </w:r>
          </w:p>
          <w:p w:rsidR="0057679B" w:rsidRDefault="0057679B" w:rsidP="0057679B">
            <w:pPr>
              <w:jc w:val="center"/>
            </w:pPr>
            <w:r>
              <w:t>In class and online activities</w:t>
            </w:r>
          </w:p>
          <w:p w:rsidR="00A73EB8" w:rsidRPr="002F1426" w:rsidRDefault="0057679B" w:rsidP="0057679B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1E5DD0" w:rsidRDefault="001E5DD0" w:rsidP="001E5DD0">
            <w:pPr>
              <w:spacing w:after="120"/>
              <w:jc w:val="center"/>
            </w:pPr>
            <w:r>
              <w:t>Test</w:t>
            </w:r>
          </w:p>
          <w:p w:rsidR="001E5DD0" w:rsidRDefault="001E5DD0" w:rsidP="001E5DD0">
            <w:pPr>
              <w:spacing w:after="120"/>
              <w:jc w:val="center"/>
            </w:pPr>
            <w:r>
              <w:t>Quizzes</w:t>
            </w:r>
          </w:p>
          <w:p w:rsidR="001E5DD0" w:rsidRDefault="001E5DD0" w:rsidP="001E5DD0">
            <w:pPr>
              <w:spacing w:after="120"/>
              <w:jc w:val="center"/>
            </w:pPr>
            <w:r>
              <w:t>Classwork</w:t>
            </w:r>
          </w:p>
          <w:p w:rsidR="001E5DD0" w:rsidRDefault="001E5DD0" w:rsidP="001E5DD0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71C4C" w:rsidP="00A5565A">
            <w:pPr>
              <w:jc w:val="center"/>
            </w:pPr>
            <w:r>
              <w:t>Verifying Trigonometric Identities</w:t>
            </w:r>
          </w:p>
        </w:tc>
        <w:tc>
          <w:tcPr>
            <w:tcW w:w="1890" w:type="dxa"/>
            <w:vAlign w:val="center"/>
          </w:tcPr>
          <w:p w:rsidR="00B44B8A" w:rsidRPr="00B44B8A" w:rsidRDefault="00B44B8A" w:rsidP="00B44B8A">
            <w:pPr>
              <w:rPr>
                <w:b/>
              </w:rPr>
            </w:pPr>
            <w:r w:rsidRPr="00B44B8A">
              <w:rPr>
                <w:b/>
              </w:rPr>
              <w:t>CCSS.MATH.CONTENT.HSF.TF.C.8</w:t>
            </w:r>
          </w:p>
          <w:p w:rsidR="0080537B" w:rsidRPr="00A73EB8" w:rsidRDefault="00B44B8A" w:rsidP="007B2ECF">
            <w:r>
              <w:t xml:space="preserve">Prove the Pythagorean identity </w:t>
            </w:r>
            <w:proofErr w:type="gramStart"/>
            <w:r>
              <w:t>sin2(</w:t>
            </w:r>
            <w:proofErr w:type="gramEnd"/>
            <w:r>
              <w:t>θ) + cos2(θ) = 1 and use it to find sin(θ), cos(θ), or tan(θ) given sin(θ), cos(θ), or tan(θ) and the quadrant of the angle.</w:t>
            </w:r>
          </w:p>
        </w:tc>
        <w:tc>
          <w:tcPr>
            <w:tcW w:w="3420" w:type="dxa"/>
            <w:vAlign w:val="center"/>
          </w:tcPr>
          <w:p w:rsidR="00430277" w:rsidRPr="00A73EB8" w:rsidRDefault="00B4050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Equivalent, verify</w:t>
            </w:r>
          </w:p>
        </w:tc>
        <w:tc>
          <w:tcPr>
            <w:tcW w:w="3420" w:type="dxa"/>
            <w:vAlign w:val="center"/>
          </w:tcPr>
          <w:p w:rsidR="0057679B" w:rsidRDefault="0057679B" w:rsidP="0057679B">
            <w:pPr>
              <w:jc w:val="center"/>
            </w:pPr>
            <w:r>
              <w:t>PowerPoint Notes</w:t>
            </w:r>
          </w:p>
          <w:p w:rsidR="0057679B" w:rsidRDefault="0057679B" w:rsidP="0057679B">
            <w:pPr>
              <w:jc w:val="center"/>
            </w:pPr>
            <w:r>
              <w:t>Handouts/Worksheets</w:t>
            </w:r>
          </w:p>
          <w:p w:rsidR="0057679B" w:rsidRDefault="0057679B" w:rsidP="0057679B">
            <w:pPr>
              <w:jc w:val="center"/>
            </w:pPr>
            <w:r>
              <w:t>In class and online activities</w:t>
            </w:r>
          </w:p>
          <w:p w:rsidR="0080537B" w:rsidRPr="002F1426" w:rsidRDefault="0057679B" w:rsidP="0057679B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1E5DD0" w:rsidRDefault="001E5DD0" w:rsidP="001E5DD0">
            <w:pPr>
              <w:spacing w:after="120"/>
              <w:jc w:val="center"/>
            </w:pPr>
            <w:r>
              <w:t>Test</w:t>
            </w:r>
          </w:p>
          <w:p w:rsidR="001E5DD0" w:rsidRDefault="001E5DD0" w:rsidP="001E5DD0">
            <w:pPr>
              <w:spacing w:after="120"/>
              <w:jc w:val="center"/>
            </w:pPr>
            <w:r>
              <w:t>Quizzes</w:t>
            </w:r>
          </w:p>
          <w:p w:rsidR="001E5DD0" w:rsidRDefault="001E5DD0" w:rsidP="001E5DD0">
            <w:pPr>
              <w:spacing w:after="120"/>
              <w:jc w:val="center"/>
            </w:pPr>
            <w:r>
              <w:t>Classwork</w:t>
            </w:r>
          </w:p>
          <w:p w:rsidR="001E5DD0" w:rsidRDefault="001E5DD0" w:rsidP="001E5DD0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71C4C" w:rsidP="00A5565A">
            <w:pPr>
              <w:jc w:val="center"/>
            </w:pPr>
            <w:r>
              <w:t>Solving Trigonometric Equations</w:t>
            </w:r>
          </w:p>
        </w:tc>
        <w:tc>
          <w:tcPr>
            <w:tcW w:w="1890" w:type="dxa"/>
            <w:vAlign w:val="center"/>
          </w:tcPr>
          <w:p w:rsidR="00B44B8A" w:rsidRPr="00B44B8A" w:rsidRDefault="00B44B8A" w:rsidP="00B44B8A">
            <w:pPr>
              <w:rPr>
                <w:b/>
              </w:rPr>
            </w:pPr>
            <w:r w:rsidRPr="00B44B8A">
              <w:rPr>
                <w:b/>
              </w:rPr>
              <w:t>CCSS.MATH.CONTENT.HSG.SRT.C.8</w:t>
            </w:r>
          </w:p>
          <w:p w:rsidR="0080537B" w:rsidRPr="00A73EB8" w:rsidRDefault="00B44B8A" w:rsidP="00B44B8A">
            <w:r>
              <w:lastRenderedPageBreak/>
              <w:t>Use trigonometric ratios and the Pythagorean Theorem to solve right triangles in applied problems.</w:t>
            </w:r>
          </w:p>
        </w:tc>
        <w:tc>
          <w:tcPr>
            <w:tcW w:w="3420" w:type="dxa"/>
            <w:vAlign w:val="center"/>
          </w:tcPr>
          <w:p w:rsidR="00430277" w:rsidRPr="00A73EB8" w:rsidRDefault="00B405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No new vocabulary</w:t>
            </w:r>
          </w:p>
        </w:tc>
        <w:tc>
          <w:tcPr>
            <w:tcW w:w="3420" w:type="dxa"/>
            <w:vAlign w:val="center"/>
          </w:tcPr>
          <w:p w:rsidR="0057679B" w:rsidRDefault="0057679B" w:rsidP="0057679B">
            <w:pPr>
              <w:jc w:val="center"/>
            </w:pPr>
            <w:r>
              <w:t>PowerPoint Notes</w:t>
            </w:r>
          </w:p>
          <w:p w:rsidR="0057679B" w:rsidRDefault="0057679B" w:rsidP="0057679B">
            <w:pPr>
              <w:jc w:val="center"/>
            </w:pPr>
            <w:r>
              <w:t>Handouts/Worksheets</w:t>
            </w:r>
          </w:p>
          <w:p w:rsidR="0057679B" w:rsidRDefault="0057679B" w:rsidP="0057679B">
            <w:pPr>
              <w:jc w:val="center"/>
            </w:pPr>
            <w:r>
              <w:lastRenderedPageBreak/>
              <w:t>In class and online activities</w:t>
            </w:r>
          </w:p>
          <w:p w:rsidR="0080537B" w:rsidRPr="002F1426" w:rsidRDefault="0057679B" w:rsidP="0057679B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1E5DD0" w:rsidRDefault="001E5DD0" w:rsidP="001E5DD0">
            <w:pPr>
              <w:spacing w:after="120"/>
              <w:jc w:val="center"/>
            </w:pPr>
            <w:r>
              <w:lastRenderedPageBreak/>
              <w:t>Test</w:t>
            </w:r>
          </w:p>
          <w:p w:rsidR="001E5DD0" w:rsidRDefault="001E5DD0" w:rsidP="001E5DD0">
            <w:pPr>
              <w:spacing w:after="120"/>
              <w:jc w:val="center"/>
            </w:pPr>
            <w:r>
              <w:lastRenderedPageBreak/>
              <w:t>Quizzes</w:t>
            </w:r>
          </w:p>
          <w:p w:rsidR="001E5DD0" w:rsidRDefault="001E5DD0" w:rsidP="001E5DD0">
            <w:pPr>
              <w:spacing w:after="120"/>
              <w:jc w:val="center"/>
            </w:pPr>
            <w:r>
              <w:t>Classwork</w:t>
            </w:r>
          </w:p>
          <w:p w:rsidR="001E5DD0" w:rsidRDefault="001E5DD0" w:rsidP="001E5DD0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71C4C" w:rsidP="00A5565A">
            <w:pPr>
              <w:jc w:val="center"/>
            </w:pPr>
            <w:r>
              <w:t>Sum and Difference Formulas</w:t>
            </w:r>
          </w:p>
        </w:tc>
        <w:tc>
          <w:tcPr>
            <w:tcW w:w="1890" w:type="dxa"/>
            <w:vAlign w:val="center"/>
          </w:tcPr>
          <w:p w:rsidR="00B44B8A" w:rsidRPr="00B44B8A" w:rsidRDefault="00B44B8A" w:rsidP="00B44B8A">
            <w:pPr>
              <w:jc w:val="both"/>
              <w:rPr>
                <w:b/>
              </w:rPr>
            </w:pPr>
            <w:r w:rsidRPr="00B44B8A">
              <w:rPr>
                <w:b/>
              </w:rPr>
              <w:t>CCSS.MATH.CONTENT.HSF.TF.C.9</w:t>
            </w:r>
          </w:p>
          <w:p w:rsidR="002717B6" w:rsidRPr="00A73EB8" w:rsidRDefault="00B44B8A" w:rsidP="00B44B8A">
            <w:r>
              <w:t>Prove the addition and subtraction formulas for sine, cosine, and tangent and use them to solve problems.</w:t>
            </w:r>
          </w:p>
        </w:tc>
        <w:tc>
          <w:tcPr>
            <w:tcW w:w="3420" w:type="dxa"/>
            <w:vAlign w:val="center"/>
          </w:tcPr>
          <w:p w:rsidR="00990086" w:rsidRPr="00A73EB8" w:rsidRDefault="00B405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 formula, difference formula</w:t>
            </w:r>
          </w:p>
        </w:tc>
        <w:tc>
          <w:tcPr>
            <w:tcW w:w="3420" w:type="dxa"/>
            <w:vAlign w:val="center"/>
          </w:tcPr>
          <w:p w:rsidR="0057679B" w:rsidRDefault="0057679B" w:rsidP="0057679B">
            <w:pPr>
              <w:jc w:val="center"/>
            </w:pPr>
            <w:r>
              <w:t>PowerPoint Notes</w:t>
            </w:r>
          </w:p>
          <w:p w:rsidR="0057679B" w:rsidRDefault="0057679B" w:rsidP="0057679B">
            <w:pPr>
              <w:jc w:val="center"/>
            </w:pPr>
            <w:r>
              <w:t>Handouts/Worksheets</w:t>
            </w:r>
          </w:p>
          <w:p w:rsidR="0057679B" w:rsidRDefault="0057679B" w:rsidP="0057679B">
            <w:pPr>
              <w:jc w:val="center"/>
            </w:pPr>
            <w:r>
              <w:t>In class and online activities</w:t>
            </w:r>
          </w:p>
          <w:p w:rsidR="002717B6" w:rsidRPr="002F1426" w:rsidRDefault="0057679B" w:rsidP="0057679B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1E5DD0" w:rsidRDefault="001E5DD0" w:rsidP="001E5DD0">
            <w:pPr>
              <w:spacing w:after="120"/>
              <w:jc w:val="center"/>
            </w:pPr>
            <w:r>
              <w:t>Test</w:t>
            </w:r>
          </w:p>
          <w:p w:rsidR="001E5DD0" w:rsidRDefault="001E5DD0" w:rsidP="001E5DD0">
            <w:pPr>
              <w:spacing w:after="120"/>
              <w:jc w:val="center"/>
            </w:pPr>
            <w:r>
              <w:t>Quizzes</w:t>
            </w:r>
          </w:p>
          <w:p w:rsidR="001E5DD0" w:rsidRDefault="001E5DD0" w:rsidP="001E5DD0">
            <w:pPr>
              <w:spacing w:after="120"/>
              <w:jc w:val="center"/>
            </w:pPr>
            <w:r>
              <w:t>Classwork</w:t>
            </w:r>
          </w:p>
          <w:p w:rsidR="001E5DD0" w:rsidRDefault="001E5DD0" w:rsidP="001E5DD0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71C4C" w:rsidP="00A5565A">
            <w:pPr>
              <w:jc w:val="center"/>
            </w:pPr>
            <w:r>
              <w:t>Multiple-</w:t>
            </w:r>
            <w:r w:rsidR="001F4A84">
              <w:t>Angle Formulas</w:t>
            </w:r>
          </w:p>
        </w:tc>
        <w:tc>
          <w:tcPr>
            <w:tcW w:w="1890" w:type="dxa"/>
            <w:vAlign w:val="center"/>
          </w:tcPr>
          <w:p w:rsidR="007B2ECF" w:rsidRPr="007B2ECF" w:rsidRDefault="007B2ECF" w:rsidP="007B2ECF">
            <w:pPr>
              <w:rPr>
                <w:b/>
              </w:rPr>
            </w:pPr>
            <w:r w:rsidRPr="007B2ECF">
              <w:rPr>
                <w:b/>
              </w:rPr>
              <w:t>CCSS.MATH.CONTENT.HSF.IF.C.8</w:t>
            </w:r>
          </w:p>
          <w:p w:rsidR="002717B6" w:rsidRPr="00A73EB8" w:rsidRDefault="007B2ECF" w:rsidP="007B2ECF">
            <w:r>
              <w:t>Write a function defined by an expression in different but equivalent forms to reveal and explain different properties of the function.</w:t>
            </w:r>
          </w:p>
        </w:tc>
        <w:tc>
          <w:tcPr>
            <w:tcW w:w="3420" w:type="dxa"/>
            <w:vAlign w:val="center"/>
          </w:tcPr>
          <w:p w:rsidR="00990086" w:rsidRPr="00A73EB8" w:rsidRDefault="00B405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Double-angle formula</w:t>
            </w:r>
            <w:r w:rsidR="008F1706">
              <w:t>, power reducing formula</w:t>
            </w:r>
          </w:p>
        </w:tc>
        <w:tc>
          <w:tcPr>
            <w:tcW w:w="3420" w:type="dxa"/>
            <w:vAlign w:val="center"/>
          </w:tcPr>
          <w:p w:rsidR="0057679B" w:rsidRDefault="0057679B" w:rsidP="0057679B">
            <w:pPr>
              <w:jc w:val="center"/>
            </w:pPr>
            <w:r>
              <w:t>PowerPoint Notes</w:t>
            </w:r>
          </w:p>
          <w:p w:rsidR="0057679B" w:rsidRDefault="0057679B" w:rsidP="0057679B">
            <w:pPr>
              <w:jc w:val="center"/>
            </w:pPr>
            <w:r>
              <w:t>Handouts/Worksheets</w:t>
            </w:r>
          </w:p>
          <w:p w:rsidR="0057679B" w:rsidRDefault="0057679B" w:rsidP="0057679B">
            <w:pPr>
              <w:jc w:val="center"/>
            </w:pPr>
            <w:r>
              <w:t>In class and online activities</w:t>
            </w:r>
          </w:p>
          <w:p w:rsidR="002717B6" w:rsidRPr="002F1426" w:rsidRDefault="0057679B" w:rsidP="0057679B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1E5DD0" w:rsidRDefault="001E5DD0" w:rsidP="001E5DD0">
            <w:pPr>
              <w:spacing w:after="120"/>
              <w:jc w:val="center"/>
            </w:pPr>
            <w:r>
              <w:t>Test</w:t>
            </w:r>
          </w:p>
          <w:p w:rsidR="001E5DD0" w:rsidRDefault="001E5DD0" w:rsidP="001E5DD0">
            <w:pPr>
              <w:spacing w:after="120"/>
              <w:jc w:val="center"/>
            </w:pPr>
            <w:r>
              <w:t>Quizzes</w:t>
            </w:r>
          </w:p>
          <w:p w:rsidR="001E5DD0" w:rsidRDefault="001E5DD0" w:rsidP="001E5DD0">
            <w:pPr>
              <w:spacing w:after="120"/>
              <w:jc w:val="center"/>
            </w:pPr>
            <w:r>
              <w:t>Classwork</w:t>
            </w:r>
          </w:p>
          <w:p w:rsidR="001E5DD0" w:rsidRDefault="001E5DD0" w:rsidP="001E5DD0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64092"/>
    <w:rsid w:val="00191AF8"/>
    <w:rsid w:val="001951E8"/>
    <w:rsid w:val="001E06E5"/>
    <w:rsid w:val="001E1FF2"/>
    <w:rsid w:val="001E5DD0"/>
    <w:rsid w:val="001F4A84"/>
    <w:rsid w:val="00243906"/>
    <w:rsid w:val="002717B6"/>
    <w:rsid w:val="002F1426"/>
    <w:rsid w:val="002F1966"/>
    <w:rsid w:val="003154BD"/>
    <w:rsid w:val="003A1F67"/>
    <w:rsid w:val="00430277"/>
    <w:rsid w:val="004D4FCE"/>
    <w:rsid w:val="0057679B"/>
    <w:rsid w:val="005E38FC"/>
    <w:rsid w:val="00611B54"/>
    <w:rsid w:val="00613CB0"/>
    <w:rsid w:val="007A147C"/>
    <w:rsid w:val="007B2ECF"/>
    <w:rsid w:val="007D6F08"/>
    <w:rsid w:val="007F0C34"/>
    <w:rsid w:val="0080537B"/>
    <w:rsid w:val="0083516A"/>
    <w:rsid w:val="008668B6"/>
    <w:rsid w:val="008902B0"/>
    <w:rsid w:val="008D6687"/>
    <w:rsid w:val="008F1706"/>
    <w:rsid w:val="00990086"/>
    <w:rsid w:val="009A0FC1"/>
    <w:rsid w:val="00A73EB8"/>
    <w:rsid w:val="00AC2828"/>
    <w:rsid w:val="00B149C5"/>
    <w:rsid w:val="00B40504"/>
    <w:rsid w:val="00B44B8A"/>
    <w:rsid w:val="00B477DC"/>
    <w:rsid w:val="00B963EA"/>
    <w:rsid w:val="00BE53BF"/>
    <w:rsid w:val="00C94F98"/>
    <w:rsid w:val="00D97955"/>
    <w:rsid w:val="00DB305D"/>
    <w:rsid w:val="00DC7E94"/>
    <w:rsid w:val="00DE5063"/>
    <w:rsid w:val="00E036D9"/>
    <w:rsid w:val="00E71C4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2B728-CB58-4E99-AE96-D88A13729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15</cp:revision>
  <dcterms:created xsi:type="dcterms:W3CDTF">2017-08-08T13:37:00Z</dcterms:created>
  <dcterms:modified xsi:type="dcterms:W3CDTF">2017-08-08T18:29:00Z</dcterms:modified>
</cp:coreProperties>
</file>