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4324FE">
              <w:t xml:space="preserve">-International Games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F762C8">
              <w:t>9</w:t>
            </w:r>
            <w:bookmarkStart w:id="0" w:name="_GoBack"/>
            <w:bookmarkEnd w:id="0"/>
            <w:r w:rsidR="00F762C8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A21504" w:rsidTr="00790BA2">
        <w:tc>
          <w:tcPr>
            <w:tcW w:w="1795" w:type="dxa"/>
            <w:vAlign w:val="center"/>
          </w:tcPr>
          <w:p w:rsidR="00A21504" w:rsidRDefault="00A21504" w:rsidP="00C2006A">
            <w:pPr>
              <w:jc w:val="center"/>
            </w:pPr>
            <w:r>
              <w:t>International Games</w:t>
            </w: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A21504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A21504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Rugby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Cricket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Tchoukball</w:t>
            </w:r>
            <w:proofErr w:type="spellEnd"/>
          </w:p>
          <w:p w:rsidR="008F2264" w:rsidRDefault="008F226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Angle ball </w:t>
            </w:r>
          </w:p>
          <w:p w:rsidR="008F2264" w:rsidRDefault="008F226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Nitro ball 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Rebound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Scrum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Engage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Runs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Wicket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Bowler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Stumps</w:t>
            </w:r>
          </w:p>
          <w:p w:rsidR="00551DC3" w:rsidRDefault="00551DC3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</w:t>
            </w:r>
          </w:p>
          <w:p w:rsidR="00551DC3" w:rsidRDefault="00551DC3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False Rebound</w:t>
            </w:r>
          </w:p>
          <w:p w:rsidR="007D0402" w:rsidRDefault="007D0402" w:rsidP="007D0402">
            <w:pPr>
              <w:pStyle w:val="ListParagraph"/>
              <w:ind w:left="360"/>
            </w:pPr>
          </w:p>
        </w:tc>
        <w:tc>
          <w:tcPr>
            <w:tcW w:w="2430" w:type="dxa"/>
            <w:vAlign w:val="center"/>
          </w:tcPr>
          <w:p w:rsidR="00A21504" w:rsidRDefault="007D0402" w:rsidP="00C2006A">
            <w:pPr>
              <w:jc w:val="center"/>
            </w:pPr>
            <w:r>
              <w:t>Rugby-vests, balls cones</w:t>
            </w:r>
          </w:p>
          <w:p w:rsidR="007D0402" w:rsidRDefault="007D0402" w:rsidP="00C2006A">
            <w:pPr>
              <w:jc w:val="center"/>
            </w:pPr>
            <w:r>
              <w:t>Cricket-wickets, bats, balls</w:t>
            </w:r>
          </w:p>
          <w:p w:rsidR="007D0402" w:rsidRPr="00A73EB8" w:rsidRDefault="007D0402" w:rsidP="00C2006A">
            <w:pPr>
              <w:jc w:val="center"/>
            </w:pPr>
            <w:r>
              <w:t>Tchoukball-2 rebounders, vests, ball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A21504" w:rsidRPr="00A73EB8" w:rsidRDefault="00551DC3" w:rsidP="00551DC3">
            <w:pPr>
              <w:spacing w:after="120"/>
              <w:jc w:val="center"/>
            </w:pPr>
            <w:r>
              <w:t>Skill Checks</w:t>
            </w:r>
          </w:p>
        </w:tc>
      </w:tr>
    </w:tbl>
    <w:p w:rsidR="001B5BE2" w:rsidRPr="001B5BE2" w:rsidRDefault="001B5BE2" w:rsidP="00990086">
      <w:pPr>
        <w:spacing w:after="0"/>
        <w:rPr>
          <w:sz w:val="4"/>
          <w:szCs w:val="4"/>
        </w:rPr>
      </w:pPr>
    </w:p>
    <w:sectPr w:rsidR="001B5BE2" w:rsidRPr="001B5BE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5BE2"/>
    <w:rsid w:val="001E1FF2"/>
    <w:rsid w:val="00243906"/>
    <w:rsid w:val="00267732"/>
    <w:rsid w:val="002717B6"/>
    <w:rsid w:val="002F1426"/>
    <w:rsid w:val="002F1966"/>
    <w:rsid w:val="00371B28"/>
    <w:rsid w:val="004324FE"/>
    <w:rsid w:val="004948C5"/>
    <w:rsid w:val="00551DC3"/>
    <w:rsid w:val="005E38FC"/>
    <w:rsid w:val="00611B54"/>
    <w:rsid w:val="0061699E"/>
    <w:rsid w:val="00713F14"/>
    <w:rsid w:val="00790BA2"/>
    <w:rsid w:val="007A147C"/>
    <w:rsid w:val="007D0402"/>
    <w:rsid w:val="007F0C34"/>
    <w:rsid w:val="0080537B"/>
    <w:rsid w:val="008902B0"/>
    <w:rsid w:val="008F2264"/>
    <w:rsid w:val="009436E1"/>
    <w:rsid w:val="00990086"/>
    <w:rsid w:val="009A0FC1"/>
    <w:rsid w:val="00A21504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7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B7F1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963DC-5264-4C4F-A538-11427DB35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2018-06-19T18:55:00Z</dcterms:created>
  <dcterms:modified xsi:type="dcterms:W3CDTF">2018-06-20T15:19:00Z</dcterms:modified>
</cp:coreProperties>
</file>