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331BD2">
              <w:t xml:space="preserve">-Small Games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C6412B">
              <w:t>9</w:t>
            </w:r>
            <w:bookmarkStart w:id="0" w:name="_GoBack"/>
            <w:bookmarkEnd w:id="0"/>
            <w:r w:rsidR="00C6412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A21504" w:rsidTr="00790BA2">
        <w:tc>
          <w:tcPr>
            <w:tcW w:w="1795" w:type="dxa"/>
            <w:vAlign w:val="center"/>
          </w:tcPr>
          <w:p w:rsidR="00A21504" w:rsidRDefault="00A21504" w:rsidP="00C2006A">
            <w:pPr>
              <w:jc w:val="center"/>
            </w:pPr>
            <w:r>
              <w:t>Small Games</w:t>
            </w:r>
          </w:p>
          <w:p w:rsidR="00A21504" w:rsidRDefault="00A21504" w:rsidP="00C2006A">
            <w:pPr>
              <w:jc w:val="center"/>
            </w:pP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A21504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A21504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Team Work</w:t>
            </w:r>
          </w:p>
          <w:p w:rsidR="007D0402" w:rsidRDefault="007D0402" w:rsidP="007D0402">
            <w:pPr>
              <w:pStyle w:val="ListParagraph"/>
              <w:ind w:left="360"/>
            </w:pPr>
          </w:p>
        </w:tc>
        <w:tc>
          <w:tcPr>
            <w:tcW w:w="2430" w:type="dxa"/>
            <w:vAlign w:val="center"/>
          </w:tcPr>
          <w:p w:rsidR="007D0402" w:rsidRDefault="007D0402" w:rsidP="00C2006A">
            <w:pPr>
              <w:jc w:val="center"/>
            </w:pPr>
          </w:p>
          <w:p w:rsidR="00A21504" w:rsidRDefault="007D0402" w:rsidP="00C2006A">
            <w:pPr>
              <w:jc w:val="center"/>
            </w:pPr>
            <w:proofErr w:type="spellStart"/>
            <w:r>
              <w:t>Matball</w:t>
            </w:r>
            <w:proofErr w:type="spellEnd"/>
            <w:r>
              <w:t>-Kickball, 4  Mats</w:t>
            </w:r>
          </w:p>
          <w:p w:rsidR="007D0402" w:rsidRDefault="007D0402" w:rsidP="00C2006A">
            <w:pPr>
              <w:jc w:val="center"/>
            </w:pPr>
            <w:r>
              <w:t>Team Dodgeball-10-15 dodgeballs</w:t>
            </w:r>
          </w:p>
          <w:p w:rsidR="007D0402" w:rsidRDefault="007D0402" w:rsidP="00C2006A">
            <w:pPr>
              <w:jc w:val="center"/>
            </w:pPr>
            <w:r>
              <w:t>Survivor Dodgeball-6-8 Dodgeballs</w:t>
            </w:r>
          </w:p>
          <w:p w:rsidR="007D0402" w:rsidRDefault="007D0402" w:rsidP="00C2006A">
            <w:pPr>
              <w:jc w:val="center"/>
            </w:pPr>
            <w:r>
              <w:t>BAIT---2 nets, handball, baskets, vests</w:t>
            </w:r>
          </w:p>
          <w:p w:rsidR="007D0402" w:rsidRPr="00A73EB8" w:rsidRDefault="007D0402" w:rsidP="007D0402">
            <w:pPr>
              <w:jc w:val="center"/>
            </w:pPr>
            <w:r>
              <w:t>Scoops-vests, 2 nets, scoops, ball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A21504" w:rsidRPr="00A73EB8" w:rsidRDefault="00551DC3" w:rsidP="00551DC3">
            <w:pPr>
              <w:spacing w:after="120"/>
              <w:jc w:val="center"/>
            </w:pPr>
            <w:r>
              <w:t>Skill Checks</w:t>
            </w:r>
          </w:p>
        </w:tc>
      </w:tr>
    </w:tbl>
    <w:p w:rsidR="001B5BE2" w:rsidRPr="001B5BE2" w:rsidRDefault="001B5BE2" w:rsidP="00990086">
      <w:pPr>
        <w:spacing w:after="0"/>
        <w:rPr>
          <w:sz w:val="4"/>
          <w:szCs w:val="4"/>
        </w:rPr>
      </w:pPr>
    </w:p>
    <w:sectPr w:rsidR="001B5BE2" w:rsidRP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164"/>
    <w:rsid w:val="000850C2"/>
    <w:rsid w:val="001951E8"/>
    <w:rsid w:val="001B4502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331BD2"/>
    <w:rsid w:val="004948C5"/>
    <w:rsid w:val="00551DC3"/>
    <w:rsid w:val="00575CA2"/>
    <w:rsid w:val="005E38FC"/>
    <w:rsid w:val="00611B54"/>
    <w:rsid w:val="0061699E"/>
    <w:rsid w:val="006302A5"/>
    <w:rsid w:val="00676ACC"/>
    <w:rsid w:val="0076301E"/>
    <w:rsid w:val="00790BA2"/>
    <w:rsid w:val="00797BBD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6412B"/>
    <w:rsid w:val="00C94F98"/>
    <w:rsid w:val="00D37183"/>
    <w:rsid w:val="00DB305D"/>
    <w:rsid w:val="00DE5063"/>
    <w:rsid w:val="00E37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741F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BD64-B513-42FD-8CDE-2759A9456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2018-06-19T18:59:00Z</dcterms:created>
  <dcterms:modified xsi:type="dcterms:W3CDTF">2018-06-20T15:19:00Z</dcterms:modified>
</cp:coreProperties>
</file>