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2D0D64" w:rsidP="009A0FC1">
      <w:pPr>
        <w:jc w:val="center"/>
        <w:rPr>
          <w:b/>
          <w:sz w:val="24"/>
        </w:rPr>
      </w:pPr>
      <w:r>
        <w:rPr>
          <w:b/>
          <w:sz w:val="24"/>
        </w:rPr>
        <w:t>C</w:t>
      </w:r>
      <w:r w:rsidR="009A0FC1" w:rsidRPr="002F1426">
        <w:rPr>
          <w:b/>
          <w:sz w:val="24"/>
        </w:rPr>
        <w:t>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E111A1">
              <w:t>-Soccer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EC3257">
              <w:t>9</w:t>
            </w:r>
            <w:bookmarkStart w:id="0" w:name="_GoBack"/>
            <w:bookmarkEnd w:id="0"/>
            <w:r w:rsidR="00EC325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A21504" w:rsidTr="00790BA2">
        <w:tc>
          <w:tcPr>
            <w:tcW w:w="1795" w:type="dxa"/>
            <w:vAlign w:val="center"/>
          </w:tcPr>
          <w:p w:rsidR="00A21504" w:rsidRDefault="00A21504" w:rsidP="00C2006A">
            <w:pPr>
              <w:jc w:val="center"/>
            </w:pPr>
            <w:r>
              <w:t>Soccer</w:t>
            </w:r>
          </w:p>
          <w:p w:rsidR="00A21504" w:rsidRDefault="00A21504" w:rsidP="00C2006A">
            <w:pPr>
              <w:jc w:val="center"/>
            </w:pPr>
          </w:p>
        </w:tc>
        <w:tc>
          <w:tcPr>
            <w:tcW w:w="5310" w:type="dxa"/>
            <w:vAlign w:val="center"/>
          </w:tcPr>
          <w:p w:rsidR="00790BA2" w:rsidRDefault="00790BA2" w:rsidP="00790BA2">
            <w:pPr>
              <w:jc w:val="center"/>
            </w:pPr>
            <w:r>
              <w:t>10.4.12.</w:t>
            </w:r>
          </w:p>
          <w:p w:rsidR="00A21504" w:rsidRPr="00A73EB8" w:rsidRDefault="00790BA2" w:rsidP="00790BA2">
            <w:pPr>
              <w:jc w:val="center"/>
            </w:pPr>
            <w:r>
              <w:t>10.5.12.</w:t>
            </w:r>
          </w:p>
        </w:tc>
        <w:tc>
          <w:tcPr>
            <w:tcW w:w="1980" w:type="dxa"/>
            <w:vAlign w:val="center"/>
          </w:tcPr>
          <w:p w:rsidR="00A21504" w:rsidRDefault="00A2150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Dribbling</w:t>
            </w:r>
          </w:p>
          <w:p w:rsidR="00A21504" w:rsidRDefault="00A2150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Passing</w:t>
            </w:r>
          </w:p>
          <w:p w:rsidR="00A21504" w:rsidRDefault="00A2150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Shooting</w:t>
            </w:r>
          </w:p>
          <w:p w:rsidR="00A21504" w:rsidRDefault="00A2150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Heading Rules</w:t>
            </w:r>
          </w:p>
          <w:p w:rsidR="00A21504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Defense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Off Sides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Goalie Box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Throw ins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 Kicks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Corner Kicks</w:t>
            </w:r>
          </w:p>
          <w:p w:rsidR="007D0402" w:rsidRDefault="007D0402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Penalty’s </w:t>
            </w:r>
          </w:p>
          <w:p w:rsidR="007D0402" w:rsidRDefault="007D0402" w:rsidP="007D0402">
            <w:pPr>
              <w:pStyle w:val="ListParagraph"/>
              <w:ind w:left="360"/>
            </w:pPr>
          </w:p>
        </w:tc>
        <w:tc>
          <w:tcPr>
            <w:tcW w:w="2430" w:type="dxa"/>
            <w:vAlign w:val="center"/>
          </w:tcPr>
          <w:p w:rsidR="00A21504" w:rsidRDefault="009436E1" w:rsidP="00C2006A">
            <w:pPr>
              <w:jc w:val="center"/>
            </w:pPr>
            <w:r>
              <w:t>6 v 6 games</w:t>
            </w:r>
          </w:p>
          <w:p w:rsidR="009436E1" w:rsidRDefault="009436E1" w:rsidP="00C2006A">
            <w:pPr>
              <w:jc w:val="center"/>
            </w:pPr>
            <w:r>
              <w:t>1 big game</w:t>
            </w:r>
          </w:p>
          <w:p w:rsidR="009436E1" w:rsidRPr="00A73EB8" w:rsidRDefault="009436E1" w:rsidP="009436E1">
            <w:pPr>
              <w:jc w:val="center"/>
            </w:pPr>
            <w:r>
              <w:t>Vests, balls, cones</w:t>
            </w:r>
          </w:p>
        </w:tc>
        <w:tc>
          <w:tcPr>
            <w:tcW w:w="2880" w:type="dxa"/>
            <w:vAlign w:val="center"/>
          </w:tcPr>
          <w:p w:rsidR="00551DC3" w:rsidRDefault="00551DC3" w:rsidP="00551DC3">
            <w:pPr>
              <w:spacing w:after="120"/>
              <w:jc w:val="center"/>
            </w:pPr>
            <w:r>
              <w:t>Prepared for class</w:t>
            </w:r>
          </w:p>
          <w:p w:rsidR="00551DC3" w:rsidRDefault="00551DC3" w:rsidP="00551DC3">
            <w:pPr>
              <w:spacing w:after="120"/>
              <w:jc w:val="center"/>
            </w:pPr>
            <w:r>
              <w:t>Participation in activity</w:t>
            </w:r>
          </w:p>
          <w:p w:rsidR="00A21504" w:rsidRPr="00A73EB8" w:rsidRDefault="00551DC3" w:rsidP="00551DC3">
            <w:pPr>
              <w:spacing w:after="120"/>
              <w:jc w:val="center"/>
            </w:pPr>
            <w:r>
              <w:t>Skill Checks</w:t>
            </w:r>
          </w:p>
        </w:tc>
      </w:tr>
    </w:tbl>
    <w:p w:rsidR="001B5BE2" w:rsidRPr="001B5BE2" w:rsidRDefault="001B5BE2" w:rsidP="00990086">
      <w:pPr>
        <w:spacing w:after="0"/>
        <w:rPr>
          <w:sz w:val="4"/>
          <w:szCs w:val="4"/>
        </w:rPr>
      </w:pPr>
    </w:p>
    <w:sectPr w:rsidR="001B5BE2" w:rsidRPr="001B5BE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3164"/>
    <w:rsid w:val="000850C2"/>
    <w:rsid w:val="001951E8"/>
    <w:rsid w:val="001B4502"/>
    <w:rsid w:val="001B5BE2"/>
    <w:rsid w:val="001E1FF2"/>
    <w:rsid w:val="00243906"/>
    <w:rsid w:val="00267732"/>
    <w:rsid w:val="002717B6"/>
    <w:rsid w:val="0028195B"/>
    <w:rsid w:val="002933FF"/>
    <w:rsid w:val="002D0D64"/>
    <w:rsid w:val="002F1426"/>
    <w:rsid w:val="002F1966"/>
    <w:rsid w:val="004948C5"/>
    <w:rsid w:val="00551DC3"/>
    <w:rsid w:val="00575CA2"/>
    <w:rsid w:val="005E38FC"/>
    <w:rsid w:val="00611B54"/>
    <w:rsid w:val="0061699E"/>
    <w:rsid w:val="006302A5"/>
    <w:rsid w:val="00676ACC"/>
    <w:rsid w:val="00790BA2"/>
    <w:rsid w:val="007A147C"/>
    <w:rsid w:val="007D0402"/>
    <w:rsid w:val="007F0C34"/>
    <w:rsid w:val="0080537B"/>
    <w:rsid w:val="00871FD2"/>
    <w:rsid w:val="008902B0"/>
    <w:rsid w:val="008F2264"/>
    <w:rsid w:val="009436E1"/>
    <w:rsid w:val="00990086"/>
    <w:rsid w:val="009A0FC1"/>
    <w:rsid w:val="00A21504"/>
    <w:rsid w:val="00A23A40"/>
    <w:rsid w:val="00A73EB8"/>
    <w:rsid w:val="00AC2828"/>
    <w:rsid w:val="00B149C5"/>
    <w:rsid w:val="00B477DC"/>
    <w:rsid w:val="00B963EA"/>
    <w:rsid w:val="00C94F98"/>
    <w:rsid w:val="00DB305D"/>
    <w:rsid w:val="00DE5063"/>
    <w:rsid w:val="00E111A1"/>
    <w:rsid w:val="00E37C0F"/>
    <w:rsid w:val="00EC3257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2250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B69A4-05D7-4D5D-91A4-0A0597C00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2018-06-19T18:58:00Z</dcterms:created>
  <dcterms:modified xsi:type="dcterms:W3CDTF">2018-06-20T15:20:00Z</dcterms:modified>
</cp:coreProperties>
</file>