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91AF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191AF8">
        <w:t>Analysis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91AF8">
        <w:rPr>
          <w:b/>
        </w:rPr>
        <w:t xml:space="preserve"> </w:t>
      </w:r>
      <w:r w:rsidR="00191AF8" w:rsidRPr="00191AF8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169D0">
            <w:pPr>
              <w:rPr>
                <w:b/>
              </w:rPr>
            </w:pPr>
            <w:r w:rsidRPr="002F1426">
              <w:rPr>
                <w:b/>
              </w:rPr>
              <w:t>Unit (Name/Number</w:t>
            </w:r>
            <w:r w:rsidR="00A169D0">
              <w:rPr>
                <w:b/>
              </w:rPr>
              <w:t>):  3 Exponential and Logarithmic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169D0">
              <w:rPr>
                <w:b/>
              </w:rPr>
              <w:t>17-19</w:t>
            </w:r>
            <w:bookmarkStart w:id="0" w:name="_GoBack"/>
            <w:bookmarkEnd w:id="0"/>
            <w:r w:rsidR="004D24E2">
              <w:rPr>
                <w:b/>
              </w:rPr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D5EB7">
              <w:t>How do exponential and logarithmic functions relate to one another, and how are they used to model real world scenarios?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E06B9" w:rsidP="00A5565A">
            <w:pPr>
              <w:jc w:val="center"/>
            </w:pPr>
            <w:r>
              <w:t>Exponential Functions/Graphs</w:t>
            </w:r>
          </w:p>
        </w:tc>
        <w:tc>
          <w:tcPr>
            <w:tcW w:w="1890" w:type="dxa"/>
            <w:vAlign w:val="center"/>
          </w:tcPr>
          <w:p w:rsidR="00A73EB8" w:rsidRPr="003B099F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CC.2.2.HS.C.5</w:t>
            </w:r>
          </w:p>
          <w:p w:rsidR="003B099F" w:rsidRPr="003B099F" w:rsidRDefault="003B099F" w:rsidP="003B099F">
            <w:r w:rsidRPr="003B099F">
              <w:t>Construct and compare linear, quadratic and exponential models to solve problems.</w:t>
            </w:r>
          </w:p>
          <w:p w:rsidR="003B099F" w:rsidRDefault="003B099F" w:rsidP="00A5565A">
            <w:pPr>
              <w:jc w:val="center"/>
            </w:pPr>
          </w:p>
          <w:p w:rsidR="001E7F21" w:rsidRPr="003B099F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CC.2.1.HS.F.1</w:t>
            </w:r>
          </w:p>
          <w:p w:rsidR="003B099F" w:rsidRPr="003B099F" w:rsidRDefault="003B099F" w:rsidP="003B099F">
            <w:r w:rsidRPr="003B099F">
              <w:t>Apply and extend the properties of exponents to solve problems with rational exponents</w:t>
            </w:r>
          </w:p>
          <w:p w:rsidR="003B099F" w:rsidRDefault="003B099F" w:rsidP="00A5565A">
            <w:pPr>
              <w:jc w:val="center"/>
            </w:pPr>
          </w:p>
          <w:p w:rsidR="001E7F21" w:rsidRPr="003B099F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CC.2.2.8.B.1</w:t>
            </w:r>
          </w:p>
          <w:p w:rsidR="003B099F" w:rsidRPr="003B099F" w:rsidRDefault="003B099F" w:rsidP="003B099F">
            <w:r w:rsidRPr="003B099F">
              <w:t>Apply concepts of radicals and integer exponents to generate equivalent expressions.</w:t>
            </w:r>
          </w:p>
          <w:p w:rsidR="003B099F" w:rsidRPr="00A73EB8" w:rsidRDefault="003B099F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9125DD" w:rsidP="009125D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Transcendental functions, natural base, e, natural exponential function,</w:t>
            </w:r>
            <w:r w:rsidR="00A169D0">
              <w:t xml:space="preserve"> asymptote</w:t>
            </w:r>
          </w:p>
        </w:tc>
        <w:tc>
          <w:tcPr>
            <w:tcW w:w="3420" w:type="dxa"/>
            <w:vAlign w:val="center"/>
          </w:tcPr>
          <w:p w:rsidR="00A73EB8" w:rsidRDefault="009125DD" w:rsidP="00A5565A">
            <w:pPr>
              <w:jc w:val="center"/>
            </w:pPr>
            <w:r>
              <w:t>PowerPoint Notes</w:t>
            </w:r>
          </w:p>
          <w:p w:rsidR="009125DD" w:rsidRDefault="009125DD" w:rsidP="00A5565A">
            <w:pPr>
              <w:jc w:val="center"/>
            </w:pPr>
            <w:r>
              <w:t>Handouts/Worksheets</w:t>
            </w:r>
          </w:p>
          <w:p w:rsidR="009125DD" w:rsidRDefault="009125DD" w:rsidP="00A5565A">
            <w:pPr>
              <w:jc w:val="center"/>
            </w:pPr>
            <w:r>
              <w:t>In class and online activities</w:t>
            </w:r>
          </w:p>
          <w:p w:rsidR="009125DD" w:rsidRPr="002F1426" w:rsidRDefault="009125DD" w:rsidP="00A5565A">
            <w:pPr>
              <w:jc w:val="center"/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A73EB8" w:rsidRDefault="009125DD" w:rsidP="00A5565A">
            <w:pPr>
              <w:spacing w:after="120"/>
              <w:jc w:val="center"/>
            </w:pPr>
            <w:r>
              <w:t>Tests</w:t>
            </w:r>
          </w:p>
          <w:p w:rsidR="009125DD" w:rsidRDefault="009125DD" w:rsidP="00A5565A">
            <w:pPr>
              <w:spacing w:after="120"/>
              <w:jc w:val="center"/>
            </w:pPr>
            <w:r>
              <w:t>Quizzes</w:t>
            </w:r>
          </w:p>
          <w:p w:rsidR="009125DD" w:rsidRDefault="009125DD" w:rsidP="00A5565A">
            <w:pPr>
              <w:spacing w:after="120"/>
              <w:jc w:val="center"/>
            </w:pPr>
            <w:r>
              <w:t>Classwork</w:t>
            </w:r>
          </w:p>
          <w:p w:rsidR="009125DD" w:rsidRPr="009125DD" w:rsidRDefault="009125DD" w:rsidP="009125DD">
            <w:pPr>
              <w:spacing w:after="120"/>
              <w:jc w:val="center"/>
            </w:pPr>
            <w:r>
              <w:t>Homework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E06B9" w:rsidP="00A5565A">
            <w:pPr>
              <w:jc w:val="center"/>
            </w:pPr>
            <w:r>
              <w:t>Logarithmic Functions/Graphs</w:t>
            </w:r>
          </w:p>
        </w:tc>
        <w:tc>
          <w:tcPr>
            <w:tcW w:w="1890" w:type="dxa"/>
            <w:vAlign w:val="center"/>
          </w:tcPr>
          <w:p w:rsidR="0080537B" w:rsidRPr="003B099F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CC.2.2.8.B.1</w:t>
            </w:r>
          </w:p>
          <w:p w:rsidR="003B099F" w:rsidRPr="003B099F" w:rsidRDefault="003B099F" w:rsidP="003B099F">
            <w:r w:rsidRPr="003B099F">
              <w:t xml:space="preserve">Apply concepts of radicals and integer exponents to generate </w:t>
            </w:r>
            <w:r w:rsidRPr="003B099F">
              <w:lastRenderedPageBreak/>
              <w:t>equivalent expressions.</w:t>
            </w:r>
          </w:p>
          <w:p w:rsidR="003B099F" w:rsidRDefault="003B099F" w:rsidP="00A5565A">
            <w:pPr>
              <w:jc w:val="center"/>
            </w:pPr>
          </w:p>
          <w:p w:rsidR="001E7F21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CC.2.2.HS.D.8</w:t>
            </w:r>
          </w:p>
          <w:p w:rsidR="003B099F" w:rsidRPr="003B099F" w:rsidRDefault="003B099F" w:rsidP="003B099F">
            <w:r w:rsidRPr="003B099F">
              <w:t>Apply inverse operations to solve equations or formulas for a given variable.</w:t>
            </w:r>
          </w:p>
          <w:p w:rsidR="003B099F" w:rsidRPr="003B099F" w:rsidRDefault="003B099F" w:rsidP="003B099F"/>
        </w:tc>
        <w:tc>
          <w:tcPr>
            <w:tcW w:w="3420" w:type="dxa"/>
            <w:vAlign w:val="center"/>
          </w:tcPr>
          <w:p w:rsidR="00430277" w:rsidRPr="00A73EB8" w:rsidRDefault="009125D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Logarith</w:t>
            </w:r>
            <w:r w:rsidR="00A313FF">
              <w:t>m, common logarithmic function</w:t>
            </w:r>
          </w:p>
        </w:tc>
        <w:tc>
          <w:tcPr>
            <w:tcW w:w="3420" w:type="dxa"/>
            <w:vAlign w:val="center"/>
          </w:tcPr>
          <w:p w:rsidR="009125DD" w:rsidRDefault="009125DD" w:rsidP="009125DD">
            <w:pPr>
              <w:jc w:val="center"/>
            </w:pPr>
            <w:r>
              <w:t>PowerPoint Notes</w:t>
            </w:r>
          </w:p>
          <w:p w:rsidR="009125DD" w:rsidRDefault="009125DD" w:rsidP="009125DD">
            <w:pPr>
              <w:jc w:val="center"/>
            </w:pPr>
            <w:r>
              <w:t>Handouts/Worksheets</w:t>
            </w:r>
          </w:p>
          <w:p w:rsidR="009125DD" w:rsidRDefault="009125DD" w:rsidP="009125DD">
            <w:pPr>
              <w:jc w:val="center"/>
            </w:pPr>
            <w:r>
              <w:t>In class and online activities</w:t>
            </w:r>
          </w:p>
          <w:p w:rsidR="0080537B" w:rsidRPr="002F1426" w:rsidRDefault="009125DD" w:rsidP="009125DD">
            <w:pPr>
              <w:jc w:val="center"/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EB2EC7" w:rsidRDefault="00EB2EC7" w:rsidP="00EB2EC7">
            <w:pPr>
              <w:spacing w:after="120"/>
              <w:jc w:val="center"/>
            </w:pPr>
            <w:r>
              <w:t>Tests</w:t>
            </w:r>
          </w:p>
          <w:p w:rsidR="00EB2EC7" w:rsidRDefault="00EB2EC7" w:rsidP="00EB2EC7">
            <w:pPr>
              <w:spacing w:after="120"/>
              <w:jc w:val="center"/>
            </w:pPr>
            <w:r>
              <w:t>Quizzes</w:t>
            </w:r>
          </w:p>
          <w:p w:rsidR="00EB2EC7" w:rsidRDefault="00EB2EC7" w:rsidP="00EB2EC7">
            <w:pPr>
              <w:spacing w:after="120"/>
              <w:jc w:val="center"/>
            </w:pPr>
            <w:r>
              <w:t>Classwork</w:t>
            </w:r>
          </w:p>
          <w:p w:rsidR="0080537B" w:rsidRPr="00DB305D" w:rsidRDefault="00EB2EC7" w:rsidP="00EB2EC7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E06B9" w:rsidP="00A5565A">
            <w:pPr>
              <w:jc w:val="center"/>
            </w:pPr>
            <w:r>
              <w:t>Properties of Logarithms</w:t>
            </w:r>
          </w:p>
        </w:tc>
        <w:tc>
          <w:tcPr>
            <w:tcW w:w="1890" w:type="dxa"/>
            <w:vAlign w:val="center"/>
          </w:tcPr>
          <w:p w:rsidR="0080537B" w:rsidRPr="003B099F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CC.2.2.8.B.1</w:t>
            </w:r>
          </w:p>
          <w:p w:rsidR="003B099F" w:rsidRPr="003B099F" w:rsidRDefault="003B099F" w:rsidP="003B099F">
            <w:r w:rsidRPr="003B099F">
              <w:t>Apply concepts of radicals and integer exponents to generate equivalent expressions.</w:t>
            </w:r>
          </w:p>
          <w:p w:rsidR="003B099F" w:rsidRDefault="003B099F" w:rsidP="00A5565A">
            <w:pPr>
              <w:jc w:val="center"/>
            </w:pPr>
          </w:p>
          <w:p w:rsidR="001E7F21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CC.2.2.HS.D.8</w:t>
            </w:r>
          </w:p>
          <w:p w:rsidR="003B099F" w:rsidRPr="003B099F" w:rsidRDefault="003B099F" w:rsidP="003B099F">
            <w:r w:rsidRPr="003B099F">
              <w:t>Apply inverse operations to solve equations or formulas for a given variable.</w:t>
            </w:r>
          </w:p>
          <w:p w:rsidR="003B099F" w:rsidRPr="003B099F" w:rsidRDefault="003B099F" w:rsidP="003B099F"/>
        </w:tc>
        <w:tc>
          <w:tcPr>
            <w:tcW w:w="3420" w:type="dxa"/>
            <w:vAlign w:val="center"/>
          </w:tcPr>
          <w:p w:rsidR="00430277" w:rsidRPr="00A73EB8" w:rsidRDefault="00A313F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Change of base</w:t>
            </w:r>
            <w:r w:rsidR="00C10659">
              <w:t>, expand, condense, simplify</w:t>
            </w:r>
          </w:p>
        </w:tc>
        <w:tc>
          <w:tcPr>
            <w:tcW w:w="3420" w:type="dxa"/>
            <w:vAlign w:val="center"/>
          </w:tcPr>
          <w:p w:rsidR="009125DD" w:rsidRDefault="009125DD" w:rsidP="009125DD">
            <w:pPr>
              <w:jc w:val="center"/>
            </w:pPr>
            <w:r>
              <w:t>PowerPoint Notes</w:t>
            </w:r>
          </w:p>
          <w:p w:rsidR="009125DD" w:rsidRDefault="009125DD" w:rsidP="009125DD">
            <w:pPr>
              <w:jc w:val="center"/>
            </w:pPr>
            <w:r>
              <w:t>Handouts/Worksheets</w:t>
            </w:r>
          </w:p>
          <w:p w:rsidR="009125DD" w:rsidRDefault="009125DD" w:rsidP="009125DD">
            <w:pPr>
              <w:jc w:val="center"/>
            </w:pPr>
            <w:r>
              <w:t>In class and online activities</w:t>
            </w:r>
          </w:p>
          <w:p w:rsidR="0080537B" w:rsidRPr="002F1426" w:rsidRDefault="009125DD" w:rsidP="009125DD">
            <w:pPr>
              <w:jc w:val="center"/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EB2EC7" w:rsidRDefault="00EB2EC7" w:rsidP="00EB2EC7">
            <w:pPr>
              <w:spacing w:after="120"/>
              <w:jc w:val="center"/>
            </w:pPr>
            <w:r>
              <w:t>Tests</w:t>
            </w:r>
          </w:p>
          <w:p w:rsidR="00EB2EC7" w:rsidRDefault="00EB2EC7" w:rsidP="00EB2EC7">
            <w:pPr>
              <w:spacing w:after="120"/>
              <w:jc w:val="center"/>
            </w:pPr>
            <w:r>
              <w:t>Quizzes</w:t>
            </w:r>
          </w:p>
          <w:p w:rsidR="00EB2EC7" w:rsidRDefault="00EB2EC7" w:rsidP="00EB2EC7">
            <w:pPr>
              <w:spacing w:after="120"/>
              <w:jc w:val="center"/>
            </w:pPr>
            <w:r>
              <w:t>Classwork</w:t>
            </w:r>
          </w:p>
          <w:p w:rsidR="0080537B" w:rsidRPr="00DB305D" w:rsidRDefault="00EB2EC7" w:rsidP="00EB2EC7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E06B9" w:rsidP="00A5565A">
            <w:pPr>
              <w:jc w:val="center"/>
            </w:pPr>
            <w:r>
              <w:t>Exponential and Logarithmic Equations</w:t>
            </w:r>
          </w:p>
        </w:tc>
        <w:tc>
          <w:tcPr>
            <w:tcW w:w="1890" w:type="dxa"/>
            <w:vAlign w:val="center"/>
          </w:tcPr>
          <w:p w:rsidR="002717B6" w:rsidRPr="003B099F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CC.2.2.HS.C.5</w:t>
            </w:r>
          </w:p>
          <w:p w:rsidR="003B099F" w:rsidRPr="003B099F" w:rsidRDefault="003B099F" w:rsidP="003B099F">
            <w:r w:rsidRPr="003B099F">
              <w:t>Construct and compare linear, quadratic and exponential models to solve problems.</w:t>
            </w:r>
          </w:p>
          <w:p w:rsidR="003B099F" w:rsidRDefault="003B099F" w:rsidP="00A5565A">
            <w:pPr>
              <w:jc w:val="center"/>
            </w:pPr>
          </w:p>
          <w:p w:rsidR="001E7F21" w:rsidRPr="003B099F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CC.2.1.HS.F.1</w:t>
            </w:r>
          </w:p>
          <w:p w:rsidR="003B099F" w:rsidRPr="003B099F" w:rsidRDefault="003B099F" w:rsidP="003B099F">
            <w:r w:rsidRPr="003B099F">
              <w:t>Apply and extend the properties of exponents to solve problems with rational exponents</w:t>
            </w:r>
          </w:p>
          <w:p w:rsidR="003B099F" w:rsidRDefault="003B099F" w:rsidP="00A5565A">
            <w:pPr>
              <w:jc w:val="center"/>
            </w:pPr>
          </w:p>
          <w:p w:rsidR="001E7F21" w:rsidRPr="003B099F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CC.2.2.8.B.1</w:t>
            </w:r>
          </w:p>
          <w:p w:rsidR="003B099F" w:rsidRPr="003B099F" w:rsidRDefault="003B099F" w:rsidP="003B099F">
            <w:r w:rsidRPr="003B099F">
              <w:t>Apply concepts of radicals and integer exponents to generate equivalent expressions.</w:t>
            </w:r>
          </w:p>
          <w:p w:rsidR="003B099F" w:rsidRPr="00A73EB8" w:rsidRDefault="003B099F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C143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Exponential equation, logarithmic equation</w:t>
            </w:r>
          </w:p>
        </w:tc>
        <w:tc>
          <w:tcPr>
            <w:tcW w:w="3420" w:type="dxa"/>
            <w:vAlign w:val="center"/>
          </w:tcPr>
          <w:p w:rsidR="009125DD" w:rsidRDefault="009125DD" w:rsidP="009125DD">
            <w:pPr>
              <w:jc w:val="center"/>
            </w:pPr>
            <w:r>
              <w:t>PowerPoint Notes</w:t>
            </w:r>
          </w:p>
          <w:p w:rsidR="009125DD" w:rsidRDefault="009125DD" w:rsidP="009125DD">
            <w:pPr>
              <w:jc w:val="center"/>
            </w:pPr>
            <w:r>
              <w:t>Handouts/Worksheets</w:t>
            </w:r>
          </w:p>
          <w:p w:rsidR="009125DD" w:rsidRDefault="009125DD" w:rsidP="009125DD">
            <w:pPr>
              <w:jc w:val="center"/>
            </w:pPr>
            <w:r>
              <w:t>In class and online activities</w:t>
            </w:r>
          </w:p>
          <w:p w:rsidR="002717B6" w:rsidRPr="002F1426" w:rsidRDefault="009125DD" w:rsidP="009125DD">
            <w:pPr>
              <w:jc w:val="center"/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EB2EC7" w:rsidRDefault="00EB2EC7" w:rsidP="00EB2EC7">
            <w:pPr>
              <w:spacing w:after="120"/>
              <w:jc w:val="center"/>
            </w:pPr>
            <w:r>
              <w:t>Tests</w:t>
            </w:r>
          </w:p>
          <w:p w:rsidR="00EB2EC7" w:rsidRDefault="00EB2EC7" w:rsidP="00EB2EC7">
            <w:pPr>
              <w:spacing w:after="120"/>
              <w:jc w:val="center"/>
            </w:pPr>
            <w:r>
              <w:t>Quizzes</w:t>
            </w:r>
          </w:p>
          <w:p w:rsidR="00EB2EC7" w:rsidRDefault="00EB2EC7" w:rsidP="00EB2EC7">
            <w:pPr>
              <w:spacing w:after="120"/>
              <w:jc w:val="center"/>
            </w:pPr>
            <w:r>
              <w:t>Classwork</w:t>
            </w:r>
          </w:p>
          <w:p w:rsidR="002717B6" w:rsidRPr="00DB305D" w:rsidRDefault="00EB2EC7" w:rsidP="00EB2EC7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E06B9" w:rsidP="00A5565A">
            <w:pPr>
              <w:jc w:val="center"/>
            </w:pPr>
            <w:r>
              <w:t>Exponential and Logarithmic Models</w:t>
            </w:r>
          </w:p>
        </w:tc>
        <w:tc>
          <w:tcPr>
            <w:tcW w:w="1890" w:type="dxa"/>
            <w:vAlign w:val="center"/>
          </w:tcPr>
          <w:p w:rsidR="002717B6" w:rsidRPr="003B099F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CC.2.2.HS.C.5</w:t>
            </w:r>
          </w:p>
          <w:p w:rsidR="003B099F" w:rsidRPr="003B099F" w:rsidRDefault="003B099F" w:rsidP="003B099F">
            <w:r w:rsidRPr="003B099F">
              <w:t>Construct and compare linear, quadratic and exponential models to solve problems.</w:t>
            </w:r>
          </w:p>
          <w:p w:rsidR="003B099F" w:rsidRDefault="003B099F" w:rsidP="005E06B9">
            <w:pPr>
              <w:jc w:val="center"/>
            </w:pPr>
          </w:p>
          <w:p w:rsidR="001E7F21" w:rsidRPr="003B099F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CC.2.1.HS.F.1</w:t>
            </w:r>
          </w:p>
          <w:p w:rsidR="003B099F" w:rsidRPr="003B099F" w:rsidRDefault="003B099F" w:rsidP="003B099F">
            <w:r w:rsidRPr="003B099F">
              <w:t>Apply and extend the properties of exponents to solve problems with rational exponents</w:t>
            </w:r>
          </w:p>
          <w:p w:rsidR="003B099F" w:rsidRDefault="003B099F" w:rsidP="005E06B9">
            <w:pPr>
              <w:jc w:val="center"/>
            </w:pPr>
          </w:p>
          <w:p w:rsidR="001E7F21" w:rsidRPr="003B099F" w:rsidRDefault="001E7F21" w:rsidP="003B099F">
            <w:pPr>
              <w:rPr>
                <w:b/>
              </w:rPr>
            </w:pPr>
            <w:r w:rsidRPr="003B099F">
              <w:rPr>
                <w:b/>
              </w:rPr>
              <w:t>CC.2.2.8.B.1</w:t>
            </w:r>
          </w:p>
          <w:p w:rsidR="003B099F" w:rsidRPr="003B099F" w:rsidRDefault="003B099F" w:rsidP="003B099F">
            <w:r w:rsidRPr="003B099F">
              <w:t>Apply concepts of radicals and integer exponents to generate equivalent expressions.</w:t>
            </w:r>
          </w:p>
          <w:p w:rsidR="003B099F" w:rsidRPr="00A73EB8" w:rsidRDefault="003B099F" w:rsidP="005E06B9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C143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Exponential growth, exponential decay, Gaussian, bell-shaped, normally distributed, logistic curve, sigmoidal curve, logarithmic model</w:t>
            </w:r>
          </w:p>
        </w:tc>
        <w:tc>
          <w:tcPr>
            <w:tcW w:w="3420" w:type="dxa"/>
            <w:vAlign w:val="center"/>
          </w:tcPr>
          <w:p w:rsidR="009125DD" w:rsidRDefault="009125DD" w:rsidP="009125DD">
            <w:pPr>
              <w:jc w:val="center"/>
            </w:pPr>
            <w:r>
              <w:t>PowerPoint Notes</w:t>
            </w:r>
          </w:p>
          <w:p w:rsidR="009125DD" w:rsidRDefault="009125DD" w:rsidP="009125DD">
            <w:pPr>
              <w:jc w:val="center"/>
            </w:pPr>
            <w:r>
              <w:t>Handouts/Worksheets</w:t>
            </w:r>
          </w:p>
          <w:p w:rsidR="009125DD" w:rsidRDefault="009125DD" w:rsidP="009125DD">
            <w:pPr>
              <w:jc w:val="center"/>
            </w:pPr>
            <w:r>
              <w:t>In class and online activities</w:t>
            </w:r>
          </w:p>
          <w:p w:rsidR="002717B6" w:rsidRPr="002F1426" w:rsidRDefault="009125DD" w:rsidP="009125DD">
            <w:pPr>
              <w:jc w:val="center"/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EB2EC7" w:rsidRDefault="00EB2EC7" w:rsidP="00EB2EC7">
            <w:pPr>
              <w:spacing w:after="120"/>
              <w:jc w:val="center"/>
            </w:pPr>
            <w:r>
              <w:t>Tests</w:t>
            </w:r>
          </w:p>
          <w:p w:rsidR="00EB2EC7" w:rsidRDefault="00EB2EC7" w:rsidP="00EB2EC7">
            <w:pPr>
              <w:spacing w:after="120"/>
              <w:jc w:val="center"/>
            </w:pPr>
            <w:r>
              <w:t>Quizzes</w:t>
            </w:r>
          </w:p>
          <w:p w:rsidR="00EB2EC7" w:rsidRDefault="00EB2EC7" w:rsidP="00EB2EC7">
            <w:pPr>
              <w:spacing w:after="120"/>
              <w:jc w:val="center"/>
            </w:pPr>
            <w:r>
              <w:t>Classwork</w:t>
            </w:r>
          </w:p>
          <w:p w:rsidR="002717B6" w:rsidRPr="00DB305D" w:rsidRDefault="00EB2EC7" w:rsidP="00EB2EC7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31C8"/>
    <w:rsid w:val="00120692"/>
    <w:rsid w:val="00191AF8"/>
    <w:rsid w:val="001951E8"/>
    <w:rsid w:val="001E06E5"/>
    <w:rsid w:val="001E1FF2"/>
    <w:rsid w:val="001E7F21"/>
    <w:rsid w:val="00243906"/>
    <w:rsid w:val="002717B6"/>
    <w:rsid w:val="002A09B9"/>
    <w:rsid w:val="002F1426"/>
    <w:rsid w:val="002F1966"/>
    <w:rsid w:val="003154BD"/>
    <w:rsid w:val="003A1F67"/>
    <w:rsid w:val="003B099F"/>
    <w:rsid w:val="003D5EB7"/>
    <w:rsid w:val="00430277"/>
    <w:rsid w:val="004D24E2"/>
    <w:rsid w:val="004D4FCE"/>
    <w:rsid w:val="005E06B9"/>
    <w:rsid w:val="005E38FC"/>
    <w:rsid w:val="00611B54"/>
    <w:rsid w:val="00613CB0"/>
    <w:rsid w:val="007A147C"/>
    <w:rsid w:val="007F0C34"/>
    <w:rsid w:val="0080537B"/>
    <w:rsid w:val="0083516A"/>
    <w:rsid w:val="008668B6"/>
    <w:rsid w:val="008902B0"/>
    <w:rsid w:val="009125DD"/>
    <w:rsid w:val="00990086"/>
    <w:rsid w:val="009A0FC1"/>
    <w:rsid w:val="00A169D0"/>
    <w:rsid w:val="00A313FF"/>
    <w:rsid w:val="00A73EB8"/>
    <w:rsid w:val="00AC2828"/>
    <w:rsid w:val="00B149C5"/>
    <w:rsid w:val="00B477DC"/>
    <w:rsid w:val="00B963EA"/>
    <w:rsid w:val="00BE53BF"/>
    <w:rsid w:val="00C10659"/>
    <w:rsid w:val="00C1433C"/>
    <w:rsid w:val="00C94F98"/>
    <w:rsid w:val="00CD2A97"/>
    <w:rsid w:val="00D97955"/>
    <w:rsid w:val="00DB305D"/>
    <w:rsid w:val="00DE5063"/>
    <w:rsid w:val="00EB2EC7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6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8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6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4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7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97AA7-7A8D-488B-92E9-739EEFF3F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32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13</cp:revision>
  <dcterms:created xsi:type="dcterms:W3CDTF">2017-08-08T13:39:00Z</dcterms:created>
  <dcterms:modified xsi:type="dcterms:W3CDTF">2017-08-08T18:17:00Z</dcterms:modified>
</cp:coreProperties>
</file>