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191AF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>
        <w:tab/>
      </w:r>
      <w:r w:rsidR="00191AF8">
        <w:t>Analysis</w:t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191AF8">
        <w:rPr>
          <w:b/>
        </w:rPr>
        <w:t xml:space="preserve"> </w:t>
      </w:r>
      <w:r w:rsidR="00191AF8" w:rsidRPr="00191AF8"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3516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931C8">
              <w:rPr>
                <w:b/>
              </w:rPr>
              <w:t xml:space="preserve"> 2  Polynomial and Rational Functions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C3215">
              <w:rPr>
                <w:b/>
              </w:rPr>
              <w:t>20-22</w:t>
            </w:r>
            <w:bookmarkStart w:id="0" w:name="_GoBack"/>
            <w:bookmarkEnd w:id="0"/>
            <w:r w:rsidR="006761D2">
              <w:rPr>
                <w:b/>
              </w:rPr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050818">
              <w:t xml:space="preserve">How do we graph polynomial and rational functions, using zeros and asymptotes?  </w:t>
            </w:r>
            <w:r w:rsidR="00D075F2">
              <w:t>How can polynomials and rational functions b</w:t>
            </w:r>
            <w:r w:rsidR="006B6742">
              <w:t xml:space="preserve">e used to model situations?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9C6DA5" w:rsidP="00A5565A">
            <w:pPr>
              <w:jc w:val="center"/>
            </w:pPr>
            <w:r>
              <w:t>Quadratic Functions and Models</w:t>
            </w:r>
          </w:p>
        </w:tc>
        <w:tc>
          <w:tcPr>
            <w:tcW w:w="1890" w:type="dxa"/>
            <w:vAlign w:val="center"/>
          </w:tcPr>
          <w:p w:rsidR="00A73EB8" w:rsidRPr="00A663CE" w:rsidRDefault="009C6DA5" w:rsidP="00A663CE">
            <w:pPr>
              <w:rPr>
                <w:b/>
              </w:rPr>
            </w:pPr>
            <w:r w:rsidRPr="00A663CE">
              <w:rPr>
                <w:b/>
              </w:rPr>
              <w:t>CC.2.2.HS.C.5</w:t>
            </w:r>
          </w:p>
          <w:p w:rsidR="00A663CE" w:rsidRPr="00A663CE" w:rsidRDefault="00A663CE" w:rsidP="00A663CE">
            <w:r w:rsidRPr="00A663CE">
              <w:t>Construct and compare linear, quadratic and exponential models to solve problems.</w:t>
            </w:r>
          </w:p>
          <w:p w:rsidR="00A663CE" w:rsidRPr="00A73EB8" w:rsidRDefault="00A663CE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F5337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Quadratic, axis of symmetry, vertex, standard/vertex form,</w:t>
            </w:r>
          </w:p>
          <w:p w:rsidR="001774AB" w:rsidRPr="00A73EB8" w:rsidRDefault="00BC3215" w:rsidP="001774AB">
            <w:pPr>
              <w:pStyle w:val="ListParagraph"/>
              <w:ind w:left="360"/>
            </w:pPr>
            <w:r>
              <w:t>c</w:t>
            </w:r>
            <w:r w:rsidR="001774AB">
              <w:t>ompleting the square, quadratic formula, discriminant, factors, zeros</w:t>
            </w:r>
          </w:p>
        </w:tc>
        <w:tc>
          <w:tcPr>
            <w:tcW w:w="3420" w:type="dxa"/>
            <w:vAlign w:val="center"/>
          </w:tcPr>
          <w:p w:rsidR="009E6495" w:rsidRDefault="009E6495" w:rsidP="009E6495">
            <w:r>
              <w:t>PowerPoint Notes</w:t>
            </w:r>
          </w:p>
          <w:p w:rsidR="009E6495" w:rsidRDefault="009E6495" w:rsidP="009E6495">
            <w:r>
              <w:t>Handouts/Worksheets</w:t>
            </w:r>
          </w:p>
          <w:p w:rsidR="009E6495" w:rsidRDefault="009E6495" w:rsidP="009E6495">
            <w:r>
              <w:t>In class and online activities</w:t>
            </w:r>
          </w:p>
          <w:p w:rsidR="00A73EB8" w:rsidRPr="002F1426" w:rsidRDefault="009E6495" w:rsidP="009E6495">
            <w:pPr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9E6495" w:rsidRDefault="009E6495" w:rsidP="009E6495">
            <w:pPr>
              <w:spacing w:after="120"/>
              <w:jc w:val="center"/>
            </w:pPr>
            <w:r>
              <w:t>Test</w:t>
            </w:r>
          </w:p>
          <w:p w:rsidR="009E6495" w:rsidRDefault="009E6495" w:rsidP="009E6495">
            <w:pPr>
              <w:spacing w:after="120"/>
              <w:jc w:val="center"/>
            </w:pPr>
            <w:r>
              <w:t>Quizzes</w:t>
            </w:r>
          </w:p>
          <w:p w:rsidR="009E6495" w:rsidRDefault="009E6495" w:rsidP="009E6495">
            <w:pPr>
              <w:spacing w:after="120"/>
              <w:jc w:val="center"/>
            </w:pPr>
            <w:r>
              <w:t>Classwork</w:t>
            </w:r>
          </w:p>
          <w:p w:rsidR="009E6495" w:rsidRDefault="009E6495" w:rsidP="009E6495">
            <w:pPr>
              <w:spacing w:after="120"/>
              <w:jc w:val="center"/>
            </w:pPr>
            <w:r>
              <w:t>Homework</w:t>
            </w:r>
          </w:p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C6DA5" w:rsidP="00A5565A">
            <w:pPr>
              <w:jc w:val="center"/>
            </w:pPr>
            <w:r>
              <w:t>Polynomial Functions of Higher Degree</w:t>
            </w:r>
          </w:p>
        </w:tc>
        <w:tc>
          <w:tcPr>
            <w:tcW w:w="1890" w:type="dxa"/>
            <w:vAlign w:val="center"/>
          </w:tcPr>
          <w:p w:rsidR="00A663CE" w:rsidRPr="00A663CE" w:rsidRDefault="009C6DA5" w:rsidP="00A663CE">
            <w:pPr>
              <w:rPr>
                <w:b/>
              </w:rPr>
            </w:pPr>
            <w:r w:rsidRPr="00A663CE">
              <w:rPr>
                <w:b/>
              </w:rPr>
              <w:t>CC.2.2.HS.D.3</w:t>
            </w:r>
          </w:p>
          <w:p w:rsidR="00A663CE" w:rsidRPr="00A663CE" w:rsidRDefault="00A663CE" w:rsidP="00A663CE">
            <w:r w:rsidRPr="00A663CE">
              <w:t>Extend the knowledge of arithmetic operations and apply to polynomials.</w:t>
            </w:r>
          </w:p>
          <w:p w:rsidR="00A663CE" w:rsidRDefault="00A663CE" w:rsidP="00A663CE">
            <w:pPr>
              <w:jc w:val="center"/>
            </w:pPr>
          </w:p>
          <w:p w:rsidR="009C6DA5" w:rsidRPr="00A663CE" w:rsidRDefault="009C6DA5" w:rsidP="00A663CE">
            <w:pPr>
              <w:rPr>
                <w:b/>
              </w:rPr>
            </w:pPr>
            <w:r w:rsidRPr="00A663CE">
              <w:rPr>
                <w:b/>
              </w:rPr>
              <w:t>CC.2.2.HS.D.4</w:t>
            </w:r>
          </w:p>
          <w:p w:rsidR="00A663CE" w:rsidRPr="00A663CE" w:rsidRDefault="00A663CE" w:rsidP="00A663CE">
            <w:r w:rsidRPr="00A663CE">
              <w:t>Understand the relationship between zeros and factors of polynomials to make generalizations about functions and their graphs.</w:t>
            </w:r>
          </w:p>
          <w:p w:rsidR="00A663CE" w:rsidRPr="00A73EB8" w:rsidRDefault="00A663CE" w:rsidP="00A663CE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F5337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Leading coefficient test, test intervals</w:t>
            </w:r>
            <w:r w:rsidR="007D0053">
              <w:t>, degree, terms, coefficients, quadratic, cubic, quartic</w:t>
            </w:r>
          </w:p>
        </w:tc>
        <w:tc>
          <w:tcPr>
            <w:tcW w:w="3420" w:type="dxa"/>
            <w:vAlign w:val="center"/>
          </w:tcPr>
          <w:p w:rsidR="009E6495" w:rsidRDefault="009E6495" w:rsidP="009E6495">
            <w:r>
              <w:t>PowerPoint Notes</w:t>
            </w:r>
          </w:p>
          <w:p w:rsidR="009E6495" w:rsidRDefault="009E6495" w:rsidP="009E6495">
            <w:r>
              <w:t>Handouts/Worksheets</w:t>
            </w:r>
          </w:p>
          <w:p w:rsidR="009E6495" w:rsidRDefault="009E6495" w:rsidP="009E6495">
            <w:r>
              <w:t>In class and online activities</w:t>
            </w:r>
          </w:p>
          <w:p w:rsidR="0080537B" w:rsidRPr="002F1426" w:rsidRDefault="009E6495" w:rsidP="009E6495">
            <w:pPr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9E6495" w:rsidRDefault="009E6495" w:rsidP="009E6495">
            <w:pPr>
              <w:spacing w:after="120"/>
              <w:jc w:val="center"/>
            </w:pPr>
            <w:r>
              <w:t>Test</w:t>
            </w:r>
          </w:p>
          <w:p w:rsidR="009E6495" w:rsidRDefault="009E6495" w:rsidP="009E6495">
            <w:pPr>
              <w:spacing w:after="120"/>
              <w:jc w:val="center"/>
            </w:pPr>
            <w:r>
              <w:t>Quizzes</w:t>
            </w:r>
          </w:p>
          <w:p w:rsidR="009E6495" w:rsidRDefault="009E6495" w:rsidP="009E6495">
            <w:pPr>
              <w:spacing w:after="120"/>
              <w:jc w:val="center"/>
            </w:pPr>
            <w:r>
              <w:t>Classwork</w:t>
            </w:r>
          </w:p>
          <w:p w:rsidR="009E6495" w:rsidRDefault="009E6495" w:rsidP="009E6495">
            <w:pPr>
              <w:spacing w:after="120"/>
              <w:jc w:val="center"/>
            </w:pPr>
            <w:r>
              <w:t>Homework</w:t>
            </w:r>
          </w:p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663CE" w:rsidTr="00A663CE">
        <w:tc>
          <w:tcPr>
            <w:tcW w:w="2785" w:type="dxa"/>
            <w:vAlign w:val="center"/>
          </w:tcPr>
          <w:p w:rsidR="00A663CE" w:rsidRPr="00DE5063" w:rsidRDefault="00A663CE" w:rsidP="00A663CE">
            <w:pPr>
              <w:jc w:val="center"/>
            </w:pPr>
            <w:r>
              <w:lastRenderedPageBreak/>
              <w:t>Polynomial and Synthetic Division</w:t>
            </w:r>
          </w:p>
        </w:tc>
        <w:tc>
          <w:tcPr>
            <w:tcW w:w="1890" w:type="dxa"/>
            <w:vAlign w:val="center"/>
          </w:tcPr>
          <w:p w:rsidR="00A663CE" w:rsidRPr="00A663CE" w:rsidRDefault="00A663CE" w:rsidP="00A663CE">
            <w:pPr>
              <w:rPr>
                <w:b/>
              </w:rPr>
            </w:pPr>
            <w:r w:rsidRPr="00A663CE">
              <w:rPr>
                <w:b/>
              </w:rPr>
              <w:t>CC.2.2.HS.D.3</w:t>
            </w:r>
          </w:p>
          <w:p w:rsidR="00A663CE" w:rsidRPr="00A663CE" w:rsidRDefault="00A663CE" w:rsidP="00A663CE">
            <w:r w:rsidRPr="00A663CE">
              <w:t>Extend the knowledge of arithmetic operations and apply to polynomials.</w:t>
            </w:r>
          </w:p>
          <w:p w:rsidR="00A663CE" w:rsidRDefault="00A663CE" w:rsidP="00A663CE">
            <w:pPr>
              <w:jc w:val="center"/>
            </w:pPr>
          </w:p>
          <w:p w:rsidR="00A663CE" w:rsidRPr="00A663CE" w:rsidRDefault="00A663CE" w:rsidP="00A663CE">
            <w:pPr>
              <w:rPr>
                <w:b/>
              </w:rPr>
            </w:pPr>
            <w:r w:rsidRPr="00A663CE">
              <w:rPr>
                <w:b/>
              </w:rPr>
              <w:t>CC.2.2.HS.D.4</w:t>
            </w:r>
          </w:p>
          <w:p w:rsidR="00A663CE" w:rsidRPr="00A663CE" w:rsidRDefault="00A663CE" w:rsidP="00A663CE">
            <w:r w:rsidRPr="00A663CE">
              <w:t>Understand the relationship between zeros and factors of polynomials to make generalizations about functions and their graphs.</w:t>
            </w:r>
          </w:p>
          <w:p w:rsidR="00A663CE" w:rsidRPr="00A73EB8" w:rsidRDefault="00A663CE" w:rsidP="00A663CE">
            <w:pPr>
              <w:jc w:val="center"/>
            </w:pPr>
          </w:p>
        </w:tc>
        <w:tc>
          <w:tcPr>
            <w:tcW w:w="3420" w:type="dxa"/>
            <w:vAlign w:val="center"/>
          </w:tcPr>
          <w:p w:rsidR="00A663CE" w:rsidRPr="00A73EB8" w:rsidRDefault="00F53374" w:rsidP="00A663C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Long division, synthetic division, divisor, dividend, quotient, remainder</w:t>
            </w:r>
          </w:p>
        </w:tc>
        <w:tc>
          <w:tcPr>
            <w:tcW w:w="3420" w:type="dxa"/>
            <w:vAlign w:val="center"/>
          </w:tcPr>
          <w:p w:rsidR="009E6495" w:rsidRDefault="009E6495" w:rsidP="009E6495">
            <w:r>
              <w:t>PowerPoint Notes</w:t>
            </w:r>
          </w:p>
          <w:p w:rsidR="009E6495" w:rsidRDefault="009E6495" w:rsidP="009E6495">
            <w:r>
              <w:t>Handouts/Worksheets</w:t>
            </w:r>
          </w:p>
          <w:p w:rsidR="009E6495" w:rsidRDefault="009E6495" w:rsidP="009E6495">
            <w:r>
              <w:t>In class and online activities</w:t>
            </w:r>
          </w:p>
          <w:p w:rsidR="00A663CE" w:rsidRPr="002F1426" w:rsidRDefault="009E6495" w:rsidP="009E6495">
            <w:pPr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9E6495" w:rsidRDefault="009E6495" w:rsidP="009E6495">
            <w:pPr>
              <w:spacing w:after="120"/>
              <w:jc w:val="center"/>
            </w:pPr>
            <w:r>
              <w:t>Test</w:t>
            </w:r>
          </w:p>
          <w:p w:rsidR="009E6495" w:rsidRDefault="009E6495" w:rsidP="009E6495">
            <w:pPr>
              <w:spacing w:after="120"/>
              <w:jc w:val="center"/>
            </w:pPr>
            <w:r>
              <w:t>Quizzes</w:t>
            </w:r>
          </w:p>
          <w:p w:rsidR="009E6495" w:rsidRDefault="009E6495" w:rsidP="009E6495">
            <w:pPr>
              <w:spacing w:after="120"/>
              <w:jc w:val="center"/>
            </w:pPr>
            <w:r>
              <w:t>Classwork</w:t>
            </w:r>
          </w:p>
          <w:p w:rsidR="009E6495" w:rsidRDefault="009E6495" w:rsidP="009E6495">
            <w:pPr>
              <w:spacing w:after="120"/>
              <w:jc w:val="center"/>
            </w:pPr>
            <w:r>
              <w:t>Homework</w:t>
            </w:r>
          </w:p>
          <w:p w:rsidR="00A663CE" w:rsidRPr="00DB305D" w:rsidRDefault="00A663CE" w:rsidP="00A663CE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C12CED" w:rsidTr="00A5565A">
        <w:tc>
          <w:tcPr>
            <w:tcW w:w="2785" w:type="dxa"/>
            <w:vAlign w:val="center"/>
          </w:tcPr>
          <w:p w:rsidR="00C12CED" w:rsidRPr="00DE5063" w:rsidRDefault="00C12CED" w:rsidP="00C12CED">
            <w:pPr>
              <w:jc w:val="center"/>
            </w:pPr>
            <w:r>
              <w:t>Complex Numbers</w:t>
            </w:r>
          </w:p>
        </w:tc>
        <w:tc>
          <w:tcPr>
            <w:tcW w:w="1890" w:type="dxa"/>
            <w:vAlign w:val="center"/>
          </w:tcPr>
          <w:p w:rsidR="00C12CED" w:rsidRPr="00B50F9D" w:rsidRDefault="00C12CED" w:rsidP="00C12CED">
            <w:pPr>
              <w:rPr>
                <w:b/>
              </w:rPr>
            </w:pPr>
            <w:r w:rsidRPr="00B50F9D">
              <w:rPr>
                <w:b/>
              </w:rPr>
              <w:t>CC.2.1.HS.F.6</w:t>
            </w:r>
          </w:p>
          <w:p w:rsidR="00C12CED" w:rsidRDefault="00C12CED" w:rsidP="00C12CED">
            <w:r>
              <w:t>Extend the knowledge of arithmetic operations and apply to complex numbers.</w:t>
            </w:r>
          </w:p>
          <w:p w:rsidR="00C12CED" w:rsidRDefault="00C12CED" w:rsidP="00C12CED">
            <w:r w:rsidRPr="00B50F9D">
              <w:rPr>
                <w:b/>
              </w:rPr>
              <w:t>CC.2.1.HS.F.7</w:t>
            </w:r>
          </w:p>
          <w:p w:rsidR="00C12CED" w:rsidRDefault="00C12CED" w:rsidP="00C12CED">
            <w:r>
              <w:t>Apply concepts of complex numbers in polynomial identities and quadratic equations to solve problems.</w:t>
            </w:r>
          </w:p>
          <w:p w:rsidR="00C12CED" w:rsidRPr="00A73EB8" w:rsidRDefault="00C12CED" w:rsidP="00C12CED">
            <w:pPr>
              <w:jc w:val="center"/>
            </w:pPr>
          </w:p>
        </w:tc>
        <w:tc>
          <w:tcPr>
            <w:tcW w:w="3420" w:type="dxa"/>
            <w:vAlign w:val="center"/>
          </w:tcPr>
          <w:p w:rsidR="00C12CED" w:rsidRPr="00A73EB8" w:rsidRDefault="00C12CED" w:rsidP="00C12CE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Complex number, imagina</w:t>
            </w:r>
            <w:r w:rsidR="00F53374">
              <w:t>ry number, conjugate, conjugate pairs, simplify</w:t>
            </w:r>
          </w:p>
        </w:tc>
        <w:tc>
          <w:tcPr>
            <w:tcW w:w="3420" w:type="dxa"/>
            <w:vAlign w:val="center"/>
          </w:tcPr>
          <w:p w:rsidR="009E6495" w:rsidRDefault="009E6495" w:rsidP="009E6495">
            <w:r>
              <w:t>PowerPoint Notes</w:t>
            </w:r>
          </w:p>
          <w:p w:rsidR="009E6495" w:rsidRDefault="009E6495" w:rsidP="009E6495">
            <w:r>
              <w:t>Handouts/Worksheets</w:t>
            </w:r>
          </w:p>
          <w:p w:rsidR="009E6495" w:rsidRDefault="009E6495" w:rsidP="009E6495">
            <w:r>
              <w:t>In class and online activities</w:t>
            </w:r>
          </w:p>
          <w:p w:rsidR="00C12CED" w:rsidRPr="002F1426" w:rsidRDefault="009E6495" w:rsidP="009E6495">
            <w:pPr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9E6495" w:rsidRDefault="009E6495" w:rsidP="009E6495">
            <w:pPr>
              <w:spacing w:after="120"/>
              <w:jc w:val="center"/>
            </w:pPr>
            <w:r>
              <w:t>Test</w:t>
            </w:r>
          </w:p>
          <w:p w:rsidR="009E6495" w:rsidRDefault="009E6495" w:rsidP="009E6495">
            <w:pPr>
              <w:spacing w:after="120"/>
              <w:jc w:val="center"/>
            </w:pPr>
            <w:r>
              <w:t>Quizzes</w:t>
            </w:r>
          </w:p>
          <w:p w:rsidR="009E6495" w:rsidRDefault="009E6495" w:rsidP="009E6495">
            <w:pPr>
              <w:spacing w:after="120"/>
              <w:jc w:val="center"/>
            </w:pPr>
            <w:r>
              <w:t>Classwork</w:t>
            </w:r>
          </w:p>
          <w:p w:rsidR="009E6495" w:rsidRDefault="009E6495" w:rsidP="009E6495">
            <w:pPr>
              <w:spacing w:after="120"/>
              <w:jc w:val="center"/>
            </w:pPr>
            <w:r>
              <w:t>Homework</w:t>
            </w:r>
          </w:p>
          <w:p w:rsidR="00C12CED" w:rsidRPr="00DB305D" w:rsidRDefault="00C12CED" w:rsidP="00C12CED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9C6DA5" w:rsidP="00A5565A">
            <w:pPr>
              <w:jc w:val="center"/>
            </w:pPr>
            <w:r>
              <w:t>Zeros of Polynomial Functions</w:t>
            </w:r>
          </w:p>
        </w:tc>
        <w:tc>
          <w:tcPr>
            <w:tcW w:w="1890" w:type="dxa"/>
            <w:vAlign w:val="center"/>
          </w:tcPr>
          <w:p w:rsidR="00A663CE" w:rsidRPr="00A663CE" w:rsidRDefault="00A663CE" w:rsidP="00A663CE">
            <w:pPr>
              <w:rPr>
                <w:b/>
              </w:rPr>
            </w:pPr>
            <w:r w:rsidRPr="00A663CE">
              <w:rPr>
                <w:b/>
              </w:rPr>
              <w:t>CC.2.2.HS.D.3</w:t>
            </w:r>
          </w:p>
          <w:p w:rsidR="00A663CE" w:rsidRPr="00A663CE" w:rsidRDefault="00A663CE" w:rsidP="00A663CE">
            <w:r w:rsidRPr="00A663CE">
              <w:t xml:space="preserve">Extend the knowledge of arithmetic operations and </w:t>
            </w:r>
            <w:r w:rsidRPr="00A663CE">
              <w:lastRenderedPageBreak/>
              <w:t>apply to polynomials.</w:t>
            </w:r>
          </w:p>
          <w:p w:rsidR="00A663CE" w:rsidRDefault="00A663CE" w:rsidP="00A663CE">
            <w:pPr>
              <w:jc w:val="center"/>
            </w:pPr>
          </w:p>
          <w:p w:rsidR="00A663CE" w:rsidRPr="00A663CE" w:rsidRDefault="00A663CE" w:rsidP="00A663CE">
            <w:pPr>
              <w:rPr>
                <w:b/>
              </w:rPr>
            </w:pPr>
            <w:r w:rsidRPr="00A663CE">
              <w:rPr>
                <w:b/>
              </w:rPr>
              <w:t>CC.2.2.HS.D.4</w:t>
            </w:r>
          </w:p>
          <w:p w:rsidR="00A663CE" w:rsidRPr="00A663CE" w:rsidRDefault="00A663CE" w:rsidP="00A663CE">
            <w:r w:rsidRPr="00A663CE">
              <w:t>Understand the relationship between zeros and factors of polynomials to make generalizations about functions and their graphs.</w:t>
            </w:r>
          </w:p>
          <w:p w:rsidR="009C6DA5" w:rsidRPr="00A73EB8" w:rsidRDefault="009C6DA5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F5337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Fundamental Theorem of Algebra, Linear Factorization Theorem, Rational Zero Test, Descartes’s Rule of Signs</w:t>
            </w:r>
            <w:r w:rsidR="000617D4">
              <w:t>, zero, root</w:t>
            </w:r>
          </w:p>
        </w:tc>
        <w:tc>
          <w:tcPr>
            <w:tcW w:w="3420" w:type="dxa"/>
            <w:vAlign w:val="center"/>
          </w:tcPr>
          <w:p w:rsidR="009E6495" w:rsidRDefault="009E6495" w:rsidP="009E6495">
            <w:r>
              <w:t>PowerPoint Notes</w:t>
            </w:r>
          </w:p>
          <w:p w:rsidR="009E6495" w:rsidRDefault="009E6495" w:rsidP="009E6495">
            <w:r>
              <w:t>Handouts/Worksheets</w:t>
            </w:r>
          </w:p>
          <w:p w:rsidR="009E6495" w:rsidRDefault="009E6495" w:rsidP="009E6495">
            <w:r>
              <w:t>In class and online activities</w:t>
            </w:r>
          </w:p>
          <w:p w:rsidR="002717B6" w:rsidRPr="002F1426" w:rsidRDefault="009E6495" w:rsidP="009E6495">
            <w:pPr>
              <w:rPr>
                <w:b/>
              </w:rPr>
            </w:pPr>
            <w:r>
              <w:t>Textbook exercises</w:t>
            </w:r>
            <w:r w:rsidRPr="00A73EB8">
              <w:t xml:space="preserve"> </w:t>
            </w:r>
          </w:p>
        </w:tc>
        <w:tc>
          <w:tcPr>
            <w:tcW w:w="2880" w:type="dxa"/>
            <w:vAlign w:val="center"/>
          </w:tcPr>
          <w:p w:rsidR="009E6495" w:rsidRDefault="009E6495" w:rsidP="009E6495">
            <w:pPr>
              <w:spacing w:after="120"/>
              <w:jc w:val="center"/>
            </w:pPr>
            <w:r>
              <w:t>Test</w:t>
            </w:r>
          </w:p>
          <w:p w:rsidR="009E6495" w:rsidRDefault="009E6495" w:rsidP="009E6495">
            <w:pPr>
              <w:spacing w:after="120"/>
              <w:jc w:val="center"/>
            </w:pPr>
            <w:r>
              <w:t>Quizzes</w:t>
            </w:r>
          </w:p>
          <w:p w:rsidR="009E6495" w:rsidRDefault="009E6495" w:rsidP="009E6495">
            <w:pPr>
              <w:spacing w:after="120"/>
              <w:jc w:val="center"/>
            </w:pPr>
            <w:r>
              <w:t>Classwork</w:t>
            </w:r>
          </w:p>
          <w:p w:rsidR="009E6495" w:rsidRDefault="009E6495" w:rsidP="009E6495">
            <w:pPr>
              <w:spacing w:after="120"/>
              <w:jc w:val="center"/>
            </w:pPr>
            <w:r>
              <w:lastRenderedPageBreak/>
              <w:t>Homework</w:t>
            </w:r>
          </w:p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9C6DA5" w:rsidTr="00FF4AA4">
        <w:tc>
          <w:tcPr>
            <w:tcW w:w="2785" w:type="dxa"/>
            <w:vAlign w:val="center"/>
          </w:tcPr>
          <w:p w:rsidR="009C6DA5" w:rsidRPr="00DE5063" w:rsidRDefault="009C6DA5" w:rsidP="00FF4AA4">
            <w:pPr>
              <w:jc w:val="center"/>
            </w:pPr>
            <w:r>
              <w:t>Rational Functions</w:t>
            </w:r>
          </w:p>
        </w:tc>
        <w:tc>
          <w:tcPr>
            <w:tcW w:w="1890" w:type="dxa"/>
            <w:vAlign w:val="center"/>
          </w:tcPr>
          <w:p w:rsidR="009C6DA5" w:rsidRPr="00A663CE" w:rsidRDefault="008016FD" w:rsidP="00A663CE">
            <w:pPr>
              <w:rPr>
                <w:b/>
              </w:rPr>
            </w:pPr>
            <w:r w:rsidRPr="00A663CE">
              <w:rPr>
                <w:b/>
              </w:rPr>
              <w:t>CC.2.2.7.B.3</w:t>
            </w:r>
          </w:p>
          <w:p w:rsidR="00A663CE" w:rsidRPr="00A663CE" w:rsidRDefault="00A663CE" w:rsidP="00A663CE">
            <w:r w:rsidRPr="00A663CE">
              <w:t>Model and solve real-world and mathematical problems by using and connecting numerical, algebraic, and/or graphical representations.</w:t>
            </w:r>
          </w:p>
          <w:p w:rsidR="00A663CE" w:rsidRDefault="00A663CE" w:rsidP="00A663CE"/>
          <w:p w:rsidR="008016FD" w:rsidRPr="00A663CE" w:rsidRDefault="008016FD" w:rsidP="00A663CE">
            <w:pPr>
              <w:rPr>
                <w:b/>
              </w:rPr>
            </w:pPr>
            <w:r w:rsidRPr="00A663CE">
              <w:rPr>
                <w:b/>
              </w:rPr>
              <w:t>CC.2.2.8.C.2</w:t>
            </w:r>
          </w:p>
          <w:p w:rsidR="00A663CE" w:rsidRPr="00A663CE" w:rsidRDefault="00A663CE" w:rsidP="00A663CE">
            <w:r w:rsidRPr="00A663CE">
              <w:t>Use concepts of functions to model relationships between quantities.</w:t>
            </w:r>
          </w:p>
          <w:p w:rsidR="00A663CE" w:rsidRPr="00A73EB8" w:rsidRDefault="00A663CE" w:rsidP="00A663CE"/>
        </w:tc>
        <w:tc>
          <w:tcPr>
            <w:tcW w:w="3420" w:type="dxa"/>
            <w:vAlign w:val="center"/>
          </w:tcPr>
          <w:p w:rsidR="009C6DA5" w:rsidRPr="00A73EB8" w:rsidRDefault="00F53374" w:rsidP="00FF4AA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Domain, vertical/horizontal asymptotes, </w:t>
            </w:r>
            <w:r w:rsidR="00322ED9">
              <w:t>slant/oblique asymptotes</w:t>
            </w:r>
            <w:r w:rsidR="000617D4">
              <w:t>, intercepts</w:t>
            </w:r>
          </w:p>
        </w:tc>
        <w:tc>
          <w:tcPr>
            <w:tcW w:w="3420" w:type="dxa"/>
            <w:vAlign w:val="center"/>
          </w:tcPr>
          <w:p w:rsidR="009E6495" w:rsidRDefault="009E6495" w:rsidP="009E6495">
            <w:r>
              <w:t>PowerPoint Notes</w:t>
            </w:r>
          </w:p>
          <w:p w:rsidR="009E6495" w:rsidRDefault="009E6495" w:rsidP="009E6495">
            <w:r>
              <w:t>Handouts/Worksheets</w:t>
            </w:r>
          </w:p>
          <w:p w:rsidR="009E6495" w:rsidRDefault="009E6495" w:rsidP="009E6495">
            <w:r>
              <w:t>In class and online activities</w:t>
            </w:r>
          </w:p>
          <w:p w:rsidR="009C6DA5" w:rsidRPr="002F1426" w:rsidRDefault="009E6495" w:rsidP="009E6495">
            <w:pPr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9E6495" w:rsidRDefault="009E6495" w:rsidP="009E6495">
            <w:pPr>
              <w:spacing w:after="120"/>
              <w:jc w:val="center"/>
            </w:pPr>
            <w:r>
              <w:t>Test</w:t>
            </w:r>
          </w:p>
          <w:p w:rsidR="009E6495" w:rsidRDefault="009E6495" w:rsidP="009E6495">
            <w:pPr>
              <w:spacing w:after="120"/>
              <w:jc w:val="center"/>
            </w:pPr>
            <w:r>
              <w:t>Quizzes</w:t>
            </w:r>
          </w:p>
          <w:p w:rsidR="009E6495" w:rsidRDefault="009E6495" w:rsidP="009E6495">
            <w:pPr>
              <w:spacing w:after="120"/>
              <w:jc w:val="center"/>
            </w:pPr>
            <w:r>
              <w:t>Classwork</w:t>
            </w:r>
          </w:p>
          <w:p w:rsidR="009E6495" w:rsidRDefault="009E6495" w:rsidP="009E6495">
            <w:pPr>
              <w:spacing w:after="120"/>
              <w:jc w:val="center"/>
            </w:pPr>
            <w:r>
              <w:t>Homework</w:t>
            </w:r>
          </w:p>
          <w:p w:rsidR="009C6DA5" w:rsidRPr="00DB305D" w:rsidRDefault="009C6DA5" w:rsidP="00FF4AA4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9C6DA5" w:rsidRDefault="009C6DA5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9C6DA5" w:rsidTr="00FF4AA4">
        <w:tc>
          <w:tcPr>
            <w:tcW w:w="2785" w:type="dxa"/>
            <w:vAlign w:val="center"/>
          </w:tcPr>
          <w:p w:rsidR="009C6DA5" w:rsidRPr="00DE5063" w:rsidRDefault="009C6DA5" w:rsidP="00FF4AA4">
            <w:pPr>
              <w:jc w:val="center"/>
            </w:pPr>
            <w:r>
              <w:t>Nonlinear Inequalities</w:t>
            </w:r>
          </w:p>
        </w:tc>
        <w:tc>
          <w:tcPr>
            <w:tcW w:w="1890" w:type="dxa"/>
            <w:vAlign w:val="center"/>
          </w:tcPr>
          <w:p w:rsidR="008016FD" w:rsidRPr="00A663CE" w:rsidRDefault="008016FD" w:rsidP="00A663CE">
            <w:pPr>
              <w:rPr>
                <w:b/>
              </w:rPr>
            </w:pPr>
            <w:r w:rsidRPr="00A663CE">
              <w:rPr>
                <w:b/>
              </w:rPr>
              <w:t>CC.2.2.HS.D.7</w:t>
            </w:r>
          </w:p>
          <w:p w:rsidR="00A663CE" w:rsidRPr="00A663CE" w:rsidRDefault="00A663CE" w:rsidP="00A663CE">
            <w:r w:rsidRPr="00A663CE">
              <w:t>Create and graph equations or inequalities to describe numbers or relationships.</w:t>
            </w:r>
          </w:p>
          <w:p w:rsidR="00A663CE" w:rsidRDefault="00A663CE" w:rsidP="00A663CE"/>
          <w:p w:rsidR="009C6DA5" w:rsidRPr="00A663CE" w:rsidRDefault="008016FD" w:rsidP="00A663CE">
            <w:pPr>
              <w:rPr>
                <w:b/>
              </w:rPr>
            </w:pPr>
            <w:r w:rsidRPr="00A663CE">
              <w:rPr>
                <w:b/>
              </w:rPr>
              <w:lastRenderedPageBreak/>
              <w:t>CC.2.2.HS.D.10</w:t>
            </w:r>
          </w:p>
          <w:p w:rsidR="00A663CE" w:rsidRPr="00A663CE" w:rsidRDefault="00A663CE" w:rsidP="00A663CE">
            <w:r w:rsidRPr="00A663CE">
              <w:t>Represent, solve and interpret equations/inequalities and systems of equations/inequalities algebraically and graphically.</w:t>
            </w:r>
          </w:p>
          <w:p w:rsidR="00A663CE" w:rsidRPr="00A73EB8" w:rsidRDefault="00A663CE" w:rsidP="00A663CE"/>
        </w:tc>
        <w:tc>
          <w:tcPr>
            <w:tcW w:w="3420" w:type="dxa"/>
            <w:vAlign w:val="center"/>
          </w:tcPr>
          <w:p w:rsidR="009C6DA5" w:rsidRPr="00A73EB8" w:rsidRDefault="00322ED9" w:rsidP="00FF4AA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Key numbers/critical points</w:t>
            </w:r>
            <w:r w:rsidR="000617D4">
              <w:t>, solution, interval notation</w:t>
            </w:r>
          </w:p>
        </w:tc>
        <w:tc>
          <w:tcPr>
            <w:tcW w:w="3420" w:type="dxa"/>
            <w:vAlign w:val="center"/>
          </w:tcPr>
          <w:p w:rsidR="009E6495" w:rsidRDefault="009E6495" w:rsidP="009E6495">
            <w:r>
              <w:t>PowerPoint Notes</w:t>
            </w:r>
          </w:p>
          <w:p w:rsidR="009E6495" w:rsidRDefault="009E6495" w:rsidP="009E6495">
            <w:r>
              <w:t>Handouts/Worksheets</w:t>
            </w:r>
          </w:p>
          <w:p w:rsidR="009E6495" w:rsidRDefault="009E6495" w:rsidP="009E6495">
            <w:r>
              <w:t>In class and online activities</w:t>
            </w:r>
          </w:p>
          <w:p w:rsidR="009C6DA5" w:rsidRPr="002F1426" w:rsidRDefault="009E6495" w:rsidP="009E6495">
            <w:pPr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9E6495" w:rsidRDefault="009E6495" w:rsidP="009E6495">
            <w:pPr>
              <w:spacing w:after="120"/>
              <w:jc w:val="center"/>
            </w:pPr>
            <w:r>
              <w:t>Test</w:t>
            </w:r>
          </w:p>
          <w:p w:rsidR="009E6495" w:rsidRDefault="009E6495" w:rsidP="009E6495">
            <w:pPr>
              <w:spacing w:after="120"/>
              <w:jc w:val="center"/>
            </w:pPr>
            <w:r>
              <w:t>Quizzes</w:t>
            </w:r>
          </w:p>
          <w:p w:rsidR="009E6495" w:rsidRDefault="009E6495" w:rsidP="009E6495">
            <w:pPr>
              <w:spacing w:after="120"/>
              <w:jc w:val="center"/>
            </w:pPr>
            <w:r>
              <w:t>Classwork</w:t>
            </w:r>
          </w:p>
          <w:p w:rsidR="009E6495" w:rsidRDefault="009E6495" w:rsidP="009E6495">
            <w:pPr>
              <w:spacing w:after="120"/>
              <w:jc w:val="center"/>
            </w:pPr>
            <w:r>
              <w:t>Homework</w:t>
            </w:r>
          </w:p>
          <w:p w:rsidR="009C6DA5" w:rsidRPr="00DB305D" w:rsidRDefault="009C6DA5" w:rsidP="00FF4AA4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9C6DA5" w:rsidRDefault="009C6DA5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50818"/>
    <w:rsid w:val="000617D4"/>
    <w:rsid w:val="000850C2"/>
    <w:rsid w:val="000931C8"/>
    <w:rsid w:val="00120692"/>
    <w:rsid w:val="001774AB"/>
    <w:rsid w:val="00191AF8"/>
    <w:rsid w:val="001951E8"/>
    <w:rsid w:val="001E06E5"/>
    <w:rsid w:val="001E1FF2"/>
    <w:rsid w:val="00243906"/>
    <w:rsid w:val="002717B6"/>
    <w:rsid w:val="002A09B9"/>
    <w:rsid w:val="002F1426"/>
    <w:rsid w:val="002F1966"/>
    <w:rsid w:val="003154BD"/>
    <w:rsid w:val="00322ED9"/>
    <w:rsid w:val="003A1F67"/>
    <w:rsid w:val="00430277"/>
    <w:rsid w:val="004D4FCE"/>
    <w:rsid w:val="005E38FC"/>
    <w:rsid w:val="00611B54"/>
    <w:rsid w:val="00613CB0"/>
    <w:rsid w:val="006761D2"/>
    <w:rsid w:val="006B6742"/>
    <w:rsid w:val="007A147C"/>
    <w:rsid w:val="007D0053"/>
    <w:rsid w:val="007F0C34"/>
    <w:rsid w:val="008016FD"/>
    <w:rsid w:val="0080537B"/>
    <w:rsid w:val="0083516A"/>
    <w:rsid w:val="008668B6"/>
    <w:rsid w:val="008902B0"/>
    <w:rsid w:val="00990086"/>
    <w:rsid w:val="009A0FC1"/>
    <w:rsid w:val="009C6DA5"/>
    <w:rsid w:val="009E6495"/>
    <w:rsid w:val="00A663CE"/>
    <w:rsid w:val="00A73EB8"/>
    <w:rsid w:val="00AC2828"/>
    <w:rsid w:val="00B149C5"/>
    <w:rsid w:val="00B477DC"/>
    <w:rsid w:val="00B963EA"/>
    <w:rsid w:val="00BC3215"/>
    <w:rsid w:val="00BE53BF"/>
    <w:rsid w:val="00C12CED"/>
    <w:rsid w:val="00C94F98"/>
    <w:rsid w:val="00D075F2"/>
    <w:rsid w:val="00D97955"/>
    <w:rsid w:val="00DB305D"/>
    <w:rsid w:val="00DE5063"/>
    <w:rsid w:val="00EF1B39"/>
    <w:rsid w:val="00F53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27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27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3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6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1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5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7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0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7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1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8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2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50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6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542CA-CEE9-42CD-A4FB-F82D3C483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47</TotalTime>
  <Pages>4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Watkins, Christina</cp:lastModifiedBy>
  <cp:revision>15</cp:revision>
  <dcterms:created xsi:type="dcterms:W3CDTF">2017-08-08T13:39:00Z</dcterms:created>
  <dcterms:modified xsi:type="dcterms:W3CDTF">2017-08-08T18:11:00Z</dcterms:modified>
</cp:coreProperties>
</file>