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C84A1C">
              <w:t>-Ultimate Frisbee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1D3CC8">
              <w:t>9</w:t>
            </w:r>
            <w:bookmarkStart w:id="0" w:name="_GoBack"/>
            <w:bookmarkEnd w:id="0"/>
            <w:r w:rsidR="001D3CC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1B5BE2" w:rsidRDefault="001B5BE2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1B5BE2" w:rsidTr="00790BA2">
        <w:tc>
          <w:tcPr>
            <w:tcW w:w="1795" w:type="dxa"/>
            <w:vAlign w:val="center"/>
          </w:tcPr>
          <w:p w:rsidR="001B5BE2" w:rsidRPr="00DE5063" w:rsidRDefault="001B5BE2" w:rsidP="00C2006A">
            <w:pPr>
              <w:jc w:val="center"/>
            </w:pPr>
            <w:r>
              <w:t>Ultimate Frisbee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1B5BE2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turnover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touchdown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give-and-go offensive and defensive strategy</w:t>
            </w:r>
          </w:p>
          <w:p w:rsidR="001B5BE2" w:rsidRPr="00A73EB8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possession play</w:t>
            </w:r>
          </w:p>
        </w:tc>
        <w:tc>
          <w:tcPr>
            <w:tcW w:w="2430" w:type="dxa"/>
            <w:vAlign w:val="center"/>
          </w:tcPr>
          <w:p w:rsidR="009436E1" w:rsidRDefault="009436E1" w:rsidP="00C2006A">
            <w:pPr>
              <w:jc w:val="center"/>
            </w:pPr>
            <w:r>
              <w:t>6 v 6 games</w:t>
            </w:r>
          </w:p>
          <w:p w:rsidR="009436E1" w:rsidRDefault="009436E1" w:rsidP="00C2006A">
            <w:pPr>
              <w:jc w:val="center"/>
            </w:pPr>
            <w:r>
              <w:t>1 big game</w:t>
            </w:r>
          </w:p>
          <w:p w:rsidR="001B5BE2" w:rsidRPr="002F1426" w:rsidRDefault="009436E1" w:rsidP="00C2006A">
            <w:pPr>
              <w:jc w:val="center"/>
              <w:rPr>
                <w:b/>
              </w:rPr>
            </w:pPr>
            <w:r>
              <w:t>Frisbees, vests, cones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1B5BE2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1B5BE2" w:rsidRDefault="001B5BE2" w:rsidP="00990086">
      <w:pPr>
        <w:spacing w:after="0"/>
        <w:rPr>
          <w:sz w:val="4"/>
          <w:szCs w:val="4"/>
        </w:rPr>
      </w:pPr>
    </w:p>
    <w:sectPr w:rsid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5BE2"/>
    <w:rsid w:val="001D3CC8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4948C5"/>
    <w:rsid w:val="00551DC3"/>
    <w:rsid w:val="00575CA2"/>
    <w:rsid w:val="005E38FC"/>
    <w:rsid w:val="00611B54"/>
    <w:rsid w:val="0061699E"/>
    <w:rsid w:val="00676ACC"/>
    <w:rsid w:val="00790BA2"/>
    <w:rsid w:val="007A147C"/>
    <w:rsid w:val="007D0402"/>
    <w:rsid w:val="007F0C34"/>
    <w:rsid w:val="0080537B"/>
    <w:rsid w:val="008902B0"/>
    <w:rsid w:val="008F2264"/>
    <w:rsid w:val="009436E1"/>
    <w:rsid w:val="00973587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84A1C"/>
    <w:rsid w:val="00C94F98"/>
    <w:rsid w:val="00DB305D"/>
    <w:rsid w:val="00DE5063"/>
    <w:rsid w:val="00E37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01D2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7C906-D53A-449B-9D86-6CBDA1019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2018-06-19T18:58:00Z</dcterms:created>
  <dcterms:modified xsi:type="dcterms:W3CDTF">2018-06-20T15:20:00Z</dcterms:modified>
</cp:coreProperties>
</file>