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6B6A3E">
              <w:t>-Floor Hockey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951234">
              <w:t>9</w:t>
            </w:r>
            <w:bookmarkStart w:id="0" w:name="_GoBack"/>
            <w:bookmarkEnd w:id="0"/>
            <w:r w:rsidR="0095123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80537B" w:rsidTr="00790BA2">
        <w:tc>
          <w:tcPr>
            <w:tcW w:w="1795" w:type="dxa"/>
            <w:vAlign w:val="center"/>
          </w:tcPr>
          <w:p w:rsidR="0080537B" w:rsidRPr="00DE5063" w:rsidRDefault="001B5BE2" w:rsidP="00A5565A">
            <w:pPr>
              <w:jc w:val="center"/>
            </w:pPr>
            <w:r>
              <w:t>Floor Hockey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80537B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990086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pass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drop pass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stick handling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deak</w:t>
            </w:r>
            <w:proofErr w:type="spellEnd"/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wrist shot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snap shot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offense/defense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change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stick</w:t>
            </w:r>
          </w:p>
          <w:p w:rsidR="001B5BE2" w:rsidRPr="00A73EB8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penalties</w:t>
            </w:r>
          </w:p>
        </w:tc>
        <w:tc>
          <w:tcPr>
            <w:tcW w:w="2430" w:type="dxa"/>
            <w:vAlign w:val="center"/>
          </w:tcPr>
          <w:p w:rsidR="0080537B" w:rsidRPr="002F1426" w:rsidRDefault="00551DC3" w:rsidP="00A5565A">
            <w:pPr>
              <w:jc w:val="center"/>
              <w:rPr>
                <w:b/>
              </w:rPr>
            </w:pPr>
            <w:r>
              <w:t>5 v 5-Sticks, nets, balls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80537B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363405"/>
    <w:rsid w:val="004948C5"/>
    <w:rsid w:val="00551DC3"/>
    <w:rsid w:val="00575CA2"/>
    <w:rsid w:val="005E38FC"/>
    <w:rsid w:val="00611B54"/>
    <w:rsid w:val="0061699E"/>
    <w:rsid w:val="00676ACC"/>
    <w:rsid w:val="006B6A3E"/>
    <w:rsid w:val="00790BA2"/>
    <w:rsid w:val="007A147C"/>
    <w:rsid w:val="007D0402"/>
    <w:rsid w:val="007F0C34"/>
    <w:rsid w:val="0080537B"/>
    <w:rsid w:val="008902B0"/>
    <w:rsid w:val="008F2264"/>
    <w:rsid w:val="009436E1"/>
    <w:rsid w:val="00951234"/>
    <w:rsid w:val="00990086"/>
    <w:rsid w:val="009A0FC1"/>
    <w:rsid w:val="00A21504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FAA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331FF-8785-41D5-95FD-E72230C8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2018-06-19T18:57:00Z</dcterms:created>
  <dcterms:modified xsi:type="dcterms:W3CDTF">2018-06-20T15:19:00Z</dcterms:modified>
</cp:coreProperties>
</file>