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proofErr w:type="spellStart"/>
      <w:r w:rsidR="00D64948">
        <w:rPr>
          <w:u w:val="single"/>
        </w:rPr>
        <w:t>Precalculus</w:t>
      </w:r>
      <w:proofErr w:type="spellEnd"/>
      <w:r w:rsidR="00D64948">
        <w:rPr>
          <w:u w:val="single"/>
        </w:rPr>
        <w:t xml:space="preserve"> and Trigonometry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C472D">
        <w:rPr>
          <w:u w:val="single"/>
        </w:rPr>
        <w:t xml:space="preserve">10, 11, </w:t>
      </w:r>
      <w:proofErr w:type="gramStart"/>
      <w:r w:rsidR="00CC472D">
        <w:rPr>
          <w:u w:val="single"/>
        </w:rPr>
        <w:t>12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Default="002F1426" w:rsidP="00CC472D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7558E">
              <w:t>Unit 9</w:t>
            </w:r>
            <w:r w:rsidR="009729B9">
              <w:t xml:space="preserve">: </w:t>
            </w:r>
            <w:r w:rsidR="00C7558E">
              <w:t xml:space="preserve">Solving </w:t>
            </w:r>
            <w:r w:rsidR="009729B9">
              <w:t>Trigonometric Functions</w:t>
            </w:r>
          </w:p>
          <w:p w:rsidR="007E67AF" w:rsidRPr="002F1426" w:rsidRDefault="00C7558E" w:rsidP="00472BA2">
            <w:pPr>
              <w:jc w:val="right"/>
              <w:rPr>
                <w:b/>
              </w:rPr>
            </w:pPr>
            <w:r>
              <w:t>Ch. 5, Lessons 1-5</w:t>
            </w:r>
          </w:p>
        </w:tc>
        <w:tc>
          <w:tcPr>
            <w:tcW w:w="7920" w:type="dxa"/>
          </w:tcPr>
          <w:p w:rsidR="009A0FC1" w:rsidRPr="0017770B" w:rsidRDefault="0017770B" w:rsidP="009A0FC1">
            <w:r>
              <w:rPr>
                <w:b/>
              </w:rPr>
              <w:t>Pace</w:t>
            </w:r>
            <w:r w:rsidR="004B1AD3">
              <w:t>: 1</w:t>
            </w:r>
            <w:r w:rsidR="00927344">
              <w:t>4</w:t>
            </w:r>
            <w:r w:rsidR="009B58CD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9819B7">
              <w:t xml:space="preserve"> </w:t>
            </w:r>
            <w:r w:rsidR="009729B9">
              <w:t xml:space="preserve"> How do we solve trigonometric Functions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44278C">
        <w:trPr>
          <w:trHeight w:val="1163"/>
        </w:trPr>
        <w:tc>
          <w:tcPr>
            <w:tcW w:w="2785" w:type="dxa"/>
            <w:vAlign w:val="center"/>
          </w:tcPr>
          <w:p w:rsidR="00A73EB8" w:rsidRPr="00DE5063" w:rsidRDefault="007C2966" w:rsidP="00A5565A">
            <w:pPr>
              <w:jc w:val="center"/>
            </w:pPr>
            <w:r>
              <w:t>Using Fundamental Trigonometric Identities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72BA2" w:rsidRPr="00A73EB8" w:rsidRDefault="00472BA2" w:rsidP="007C2966">
            <w:pPr>
              <w:pStyle w:val="ListParagraph"/>
            </w:pPr>
          </w:p>
        </w:tc>
        <w:tc>
          <w:tcPr>
            <w:tcW w:w="3420" w:type="dxa"/>
            <w:vAlign w:val="center"/>
          </w:tcPr>
          <w:p w:rsidR="00774AF1" w:rsidRPr="0044278C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</w:t>
            </w:r>
            <w:r w:rsidR="005046C3">
              <w:t>/review</w:t>
            </w:r>
          </w:p>
          <w:p w:rsidR="0044278C" w:rsidRPr="0044278C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44278C" w:rsidRPr="000D6BA0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</w:t>
            </w:r>
            <w:r w:rsidR="00534401">
              <w:t xml:space="preserve"> and application</w:t>
            </w:r>
          </w:p>
          <w:p w:rsidR="009729B9" w:rsidRPr="007C2966" w:rsidRDefault="00472BA2" w:rsidP="00472BA2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Graphing Calculator</w:t>
            </w:r>
          </w:p>
          <w:p w:rsidR="007C2966" w:rsidRPr="00472BA2" w:rsidRDefault="007C2966" w:rsidP="00472BA2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Trigonometry Formula Sheet</w:t>
            </w:r>
          </w:p>
        </w:tc>
        <w:tc>
          <w:tcPr>
            <w:tcW w:w="2880" w:type="dxa"/>
            <w:vAlign w:val="center"/>
          </w:tcPr>
          <w:p w:rsidR="00EF5D11" w:rsidRDefault="005046C3" w:rsidP="0044278C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 xml:space="preserve">Student Q&amp;A and </w:t>
            </w:r>
            <w:r w:rsidR="0044278C" w:rsidRPr="0044278C">
              <w:t>in-class practice and homework</w:t>
            </w:r>
          </w:p>
          <w:p w:rsidR="005046C3" w:rsidRDefault="005046C3" w:rsidP="0044278C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Student responses to previously learned content</w:t>
            </w:r>
          </w:p>
          <w:p w:rsidR="00534401" w:rsidRPr="0044278C" w:rsidRDefault="00534401" w:rsidP="000160F6">
            <w:pPr>
              <w:ind w:left="72"/>
            </w:pPr>
          </w:p>
        </w:tc>
      </w:tr>
      <w:tr w:rsidR="000D6BA0" w:rsidTr="0080537B">
        <w:tc>
          <w:tcPr>
            <w:tcW w:w="2785" w:type="dxa"/>
            <w:vAlign w:val="center"/>
          </w:tcPr>
          <w:p w:rsidR="000D6BA0" w:rsidRDefault="007C2966" w:rsidP="00DB3AB6">
            <w:pPr>
              <w:jc w:val="center"/>
            </w:pPr>
            <w:r>
              <w:t>Verifying Trigonometric Identities</w:t>
            </w:r>
          </w:p>
        </w:tc>
        <w:tc>
          <w:tcPr>
            <w:tcW w:w="1890" w:type="dxa"/>
            <w:vAlign w:val="center"/>
          </w:tcPr>
          <w:p w:rsidR="000D6BA0" w:rsidRPr="00A73EB8" w:rsidRDefault="000D6BA0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9729B9" w:rsidRDefault="009729B9" w:rsidP="007C2966">
            <w:pPr>
              <w:pStyle w:val="ListParagraph"/>
            </w:pP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7C2966" w:rsidRPr="0044278C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Warm-up/introduction/review</w:t>
            </w:r>
          </w:p>
          <w:p w:rsidR="007C2966" w:rsidRPr="0044278C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7C2966" w:rsidRPr="000D6BA0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 and application</w:t>
            </w:r>
          </w:p>
          <w:p w:rsidR="007C2966" w:rsidRPr="007C2966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Graphing Calculator</w:t>
            </w:r>
          </w:p>
          <w:p w:rsidR="000D6BA0" w:rsidRPr="0044278C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Trigonometry Formula Sheet</w:t>
            </w:r>
          </w:p>
        </w:tc>
        <w:tc>
          <w:tcPr>
            <w:tcW w:w="2880" w:type="dxa"/>
            <w:vAlign w:val="center"/>
          </w:tcPr>
          <w:p w:rsidR="000D6BA0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 w:rsidRPr="0044278C">
              <w:t>Student Q&amp;A of in-class practice and homework</w:t>
            </w:r>
          </w:p>
          <w:p w:rsidR="004B1AD3" w:rsidRDefault="004B1AD3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Quiz</w:t>
            </w:r>
          </w:p>
          <w:p w:rsidR="00534401" w:rsidRDefault="00534401" w:rsidP="0011191A">
            <w:pPr>
              <w:pStyle w:val="ListParagraph"/>
              <w:ind w:left="252"/>
            </w:pPr>
          </w:p>
          <w:p w:rsidR="000D6BA0" w:rsidRPr="0044278C" w:rsidRDefault="000D6BA0" w:rsidP="00534401">
            <w:pPr>
              <w:pStyle w:val="ListParagraph"/>
              <w:ind w:left="252"/>
            </w:pPr>
          </w:p>
        </w:tc>
      </w:tr>
      <w:tr w:rsidR="009B58CD" w:rsidTr="0080537B">
        <w:tc>
          <w:tcPr>
            <w:tcW w:w="2785" w:type="dxa"/>
            <w:vAlign w:val="center"/>
          </w:tcPr>
          <w:p w:rsidR="009B58CD" w:rsidRDefault="007C2966" w:rsidP="000D6BA0">
            <w:pPr>
              <w:jc w:val="center"/>
            </w:pPr>
            <w:r>
              <w:t>Solving Trigonometric Equations</w:t>
            </w:r>
          </w:p>
        </w:tc>
        <w:tc>
          <w:tcPr>
            <w:tcW w:w="1890" w:type="dxa"/>
            <w:vAlign w:val="center"/>
          </w:tcPr>
          <w:p w:rsidR="009B58CD" w:rsidRPr="00A73EB8" w:rsidRDefault="009B58CD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9B58CD" w:rsidRDefault="007C2966" w:rsidP="00A56B3B">
            <w:pPr>
              <w:pStyle w:val="ListParagraph"/>
              <w:numPr>
                <w:ilvl w:val="0"/>
                <w:numId w:val="5"/>
              </w:numPr>
            </w:pPr>
            <w:r>
              <w:t>Multiple-Angle Equation</w:t>
            </w:r>
          </w:p>
        </w:tc>
        <w:tc>
          <w:tcPr>
            <w:tcW w:w="3420" w:type="dxa"/>
            <w:vAlign w:val="center"/>
          </w:tcPr>
          <w:p w:rsidR="007C2966" w:rsidRPr="0044278C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Warm-up/introduction/review</w:t>
            </w:r>
          </w:p>
          <w:p w:rsidR="007C2966" w:rsidRPr="0044278C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7C2966" w:rsidRPr="000D6BA0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 and application</w:t>
            </w:r>
          </w:p>
          <w:p w:rsidR="007C2966" w:rsidRPr="007C2966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Graphing Calculator</w:t>
            </w:r>
          </w:p>
          <w:p w:rsidR="009B58CD" w:rsidRPr="0044278C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Trigonometry Formula Sheet</w:t>
            </w:r>
          </w:p>
        </w:tc>
        <w:tc>
          <w:tcPr>
            <w:tcW w:w="2880" w:type="dxa"/>
            <w:vAlign w:val="center"/>
          </w:tcPr>
          <w:p w:rsidR="000160F6" w:rsidRDefault="000160F6" w:rsidP="000160F6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 xml:space="preserve">Student Q&amp;A and </w:t>
            </w:r>
            <w:r w:rsidRPr="0044278C">
              <w:t>in-class practice and homework</w:t>
            </w:r>
          </w:p>
          <w:p w:rsidR="000160F6" w:rsidRDefault="000160F6" w:rsidP="000160F6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Student responses to previously learned content</w:t>
            </w:r>
          </w:p>
          <w:p w:rsidR="009B58CD" w:rsidRPr="0044278C" w:rsidRDefault="009B58CD" w:rsidP="000160F6">
            <w:pPr>
              <w:pStyle w:val="ListParagraph"/>
              <w:ind w:left="252"/>
            </w:pPr>
          </w:p>
        </w:tc>
      </w:tr>
      <w:tr w:rsidR="000160F6" w:rsidTr="0080537B">
        <w:tc>
          <w:tcPr>
            <w:tcW w:w="2785" w:type="dxa"/>
            <w:vAlign w:val="center"/>
          </w:tcPr>
          <w:p w:rsidR="000160F6" w:rsidRDefault="007C2966" w:rsidP="000D6BA0">
            <w:pPr>
              <w:jc w:val="center"/>
            </w:pPr>
            <w:r>
              <w:t>Sum and Difference Formulas</w:t>
            </w:r>
          </w:p>
        </w:tc>
        <w:tc>
          <w:tcPr>
            <w:tcW w:w="1890" w:type="dxa"/>
            <w:vAlign w:val="center"/>
          </w:tcPr>
          <w:p w:rsidR="000160F6" w:rsidRPr="00A73EB8" w:rsidRDefault="000160F6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0160F6" w:rsidRDefault="000160F6" w:rsidP="008A3560"/>
        </w:tc>
        <w:tc>
          <w:tcPr>
            <w:tcW w:w="3420" w:type="dxa"/>
            <w:vAlign w:val="center"/>
          </w:tcPr>
          <w:p w:rsidR="007C2966" w:rsidRPr="0044278C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Warm-up/introduction/review</w:t>
            </w:r>
          </w:p>
          <w:p w:rsidR="007C2966" w:rsidRPr="0044278C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7C2966" w:rsidRPr="000D6BA0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 and application</w:t>
            </w:r>
          </w:p>
          <w:p w:rsidR="007C2966" w:rsidRPr="007C2966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Graphing Calculator</w:t>
            </w:r>
          </w:p>
          <w:p w:rsidR="00472BA2" w:rsidRPr="0044278C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Trigonometry Formula Sheet</w:t>
            </w:r>
          </w:p>
        </w:tc>
        <w:tc>
          <w:tcPr>
            <w:tcW w:w="2880" w:type="dxa"/>
            <w:vAlign w:val="center"/>
          </w:tcPr>
          <w:p w:rsidR="000160F6" w:rsidRDefault="000160F6" w:rsidP="000160F6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 xml:space="preserve">Student Q&amp;A and </w:t>
            </w:r>
            <w:r w:rsidRPr="0044278C">
              <w:t>in-class practice and homework</w:t>
            </w:r>
          </w:p>
          <w:p w:rsidR="000160F6" w:rsidRDefault="000160F6" w:rsidP="000160F6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Student responses to previously learned content</w:t>
            </w:r>
          </w:p>
          <w:p w:rsidR="000160F6" w:rsidRDefault="000160F6" w:rsidP="003E2626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Quiz</w:t>
            </w:r>
          </w:p>
        </w:tc>
      </w:tr>
      <w:tr w:rsidR="000160F6" w:rsidTr="0080537B">
        <w:tc>
          <w:tcPr>
            <w:tcW w:w="2785" w:type="dxa"/>
            <w:vAlign w:val="center"/>
          </w:tcPr>
          <w:p w:rsidR="000160F6" w:rsidRDefault="008A3560" w:rsidP="000D6BA0">
            <w:pPr>
              <w:jc w:val="center"/>
            </w:pPr>
            <w:r>
              <w:t>Multiple-Angle Formulas</w:t>
            </w:r>
          </w:p>
        </w:tc>
        <w:tc>
          <w:tcPr>
            <w:tcW w:w="1890" w:type="dxa"/>
            <w:vAlign w:val="center"/>
          </w:tcPr>
          <w:p w:rsidR="000160F6" w:rsidRPr="00A73EB8" w:rsidRDefault="000160F6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0160F6" w:rsidRDefault="008A3560" w:rsidP="00A56B3B">
            <w:pPr>
              <w:pStyle w:val="ListParagraph"/>
              <w:numPr>
                <w:ilvl w:val="0"/>
                <w:numId w:val="5"/>
              </w:numPr>
            </w:pPr>
            <w:r>
              <w:t>Double-Angle</w:t>
            </w:r>
          </w:p>
        </w:tc>
        <w:tc>
          <w:tcPr>
            <w:tcW w:w="3420" w:type="dxa"/>
            <w:vAlign w:val="center"/>
          </w:tcPr>
          <w:p w:rsidR="007C2966" w:rsidRPr="0044278C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Warm-up/introduction/review</w:t>
            </w:r>
          </w:p>
          <w:p w:rsidR="007C2966" w:rsidRPr="0044278C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7C2966" w:rsidRPr="000D6BA0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 and application</w:t>
            </w:r>
          </w:p>
          <w:p w:rsidR="007C2966" w:rsidRPr="007C2966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Graphing Calculator</w:t>
            </w:r>
          </w:p>
          <w:p w:rsidR="000160F6" w:rsidRPr="0044278C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Trigonometry Formula Sheet</w:t>
            </w:r>
          </w:p>
        </w:tc>
        <w:tc>
          <w:tcPr>
            <w:tcW w:w="2880" w:type="dxa"/>
            <w:vAlign w:val="center"/>
          </w:tcPr>
          <w:p w:rsidR="000160F6" w:rsidRDefault="000160F6" w:rsidP="009729B9">
            <w:pPr>
              <w:pStyle w:val="ListParagraph"/>
              <w:numPr>
                <w:ilvl w:val="0"/>
                <w:numId w:val="2"/>
              </w:numPr>
              <w:ind w:left="252" w:hanging="180"/>
            </w:pPr>
          </w:p>
        </w:tc>
      </w:tr>
      <w:tr w:rsidR="007C2966" w:rsidTr="0080537B">
        <w:tc>
          <w:tcPr>
            <w:tcW w:w="2785" w:type="dxa"/>
            <w:vAlign w:val="center"/>
          </w:tcPr>
          <w:p w:rsidR="007C2966" w:rsidRDefault="007C2966" w:rsidP="000D6BA0">
            <w:pPr>
              <w:jc w:val="center"/>
            </w:pPr>
          </w:p>
        </w:tc>
        <w:tc>
          <w:tcPr>
            <w:tcW w:w="1890" w:type="dxa"/>
            <w:vAlign w:val="center"/>
          </w:tcPr>
          <w:p w:rsidR="007C2966" w:rsidRPr="00A73EB8" w:rsidRDefault="007C2966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7C2966" w:rsidRDefault="007C2966" w:rsidP="00A56B3B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420" w:type="dxa"/>
            <w:vAlign w:val="center"/>
          </w:tcPr>
          <w:p w:rsidR="007C2966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</w:pPr>
          </w:p>
        </w:tc>
        <w:tc>
          <w:tcPr>
            <w:tcW w:w="2880" w:type="dxa"/>
            <w:vAlign w:val="center"/>
          </w:tcPr>
          <w:p w:rsidR="007C2966" w:rsidRDefault="007C2966" w:rsidP="009729B9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Unit Exam: Solving Trigonometric Functions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96140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225B73"/>
    <w:multiLevelType w:val="hybridMultilevel"/>
    <w:tmpl w:val="4B5A4B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3496129"/>
    <w:multiLevelType w:val="hybridMultilevel"/>
    <w:tmpl w:val="5692A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AD002F"/>
    <w:multiLevelType w:val="hybridMultilevel"/>
    <w:tmpl w:val="5ACC9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3D745C"/>
    <w:multiLevelType w:val="hybridMultilevel"/>
    <w:tmpl w:val="E4B47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D6548F"/>
    <w:multiLevelType w:val="hybridMultilevel"/>
    <w:tmpl w:val="736C7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584212"/>
    <w:multiLevelType w:val="hybridMultilevel"/>
    <w:tmpl w:val="F9908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391E9A"/>
    <w:multiLevelType w:val="hybridMultilevel"/>
    <w:tmpl w:val="63D8E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60F6"/>
    <w:rsid w:val="00017726"/>
    <w:rsid w:val="00047DCA"/>
    <w:rsid w:val="000850C2"/>
    <w:rsid w:val="000C7797"/>
    <w:rsid w:val="000D562E"/>
    <w:rsid w:val="000D6BA0"/>
    <w:rsid w:val="0011191A"/>
    <w:rsid w:val="001354F4"/>
    <w:rsid w:val="00147A00"/>
    <w:rsid w:val="0017770B"/>
    <w:rsid w:val="001951E8"/>
    <w:rsid w:val="001E1FF2"/>
    <w:rsid w:val="001F52E9"/>
    <w:rsid w:val="00243906"/>
    <w:rsid w:val="002717B6"/>
    <w:rsid w:val="00277413"/>
    <w:rsid w:val="002946D6"/>
    <w:rsid w:val="002B55E7"/>
    <w:rsid w:val="002F1426"/>
    <w:rsid w:val="002F1966"/>
    <w:rsid w:val="003045D9"/>
    <w:rsid w:val="0035778E"/>
    <w:rsid w:val="00374EA9"/>
    <w:rsid w:val="003A7A06"/>
    <w:rsid w:val="003B0291"/>
    <w:rsid w:val="003D1231"/>
    <w:rsid w:val="003E2626"/>
    <w:rsid w:val="003E4C34"/>
    <w:rsid w:val="003F43E0"/>
    <w:rsid w:val="00416137"/>
    <w:rsid w:val="00430CAD"/>
    <w:rsid w:val="0044278C"/>
    <w:rsid w:val="00472BA2"/>
    <w:rsid w:val="004A53E6"/>
    <w:rsid w:val="004B1AD3"/>
    <w:rsid w:val="004B576D"/>
    <w:rsid w:val="004C64B7"/>
    <w:rsid w:val="005046C3"/>
    <w:rsid w:val="005243EE"/>
    <w:rsid w:val="00534401"/>
    <w:rsid w:val="005E38FC"/>
    <w:rsid w:val="005E431E"/>
    <w:rsid w:val="00606FB5"/>
    <w:rsid w:val="00611B54"/>
    <w:rsid w:val="006243FD"/>
    <w:rsid w:val="00654EAE"/>
    <w:rsid w:val="006C0A2A"/>
    <w:rsid w:val="006D16E5"/>
    <w:rsid w:val="00722A75"/>
    <w:rsid w:val="00774AF1"/>
    <w:rsid w:val="007A147C"/>
    <w:rsid w:val="007C2966"/>
    <w:rsid w:val="007E67AF"/>
    <w:rsid w:val="007F0C34"/>
    <w:rsid w:val="008034D8"/>
    <w:rsid w:val="0080537B"/>
    <w:rsid w:val="00810CC5"/>
    <w:rsid w:val="00816263"/>
    <w:rsid w:val="00824CB6"/>
    <w:rsid w:val="00881928"/>
    <w:rsid w:val="008902B0"/>
    <w:rsid w:val="008A3560"/>
    <w:rsid w:val="008D7A12"/>
    <w:rsid w:val="00926308"/>
    <w:rsid w:val="00927344"/>
    <w:rsid w:val="00961724"/>
    <w:rsid w:val="009729B9"/>
    <w:rsid w:val="009819B7"/>
    <w:rsid w:val="00981AC6"/>
    <w:rsid w:val="009A0FC1"/>
    <w:rsid w:val="009B58CD"/>
    <w:rsid w:val="009F46E4"/>
    <w:rsid w:val="00A02747"/>
    <w:rsid w:val="00A274A0"/>
    <w:rsid w:val="00A56B3B"/>
    <w:rsid w:val="00A73EB8"/>
    <w:rsid w:val="00A92E8C"/>
    <w:rsid w:val="00AA5808"/>
    <w:rsid w:val="00AC2828"/>
    <w:rsid w:val="00AD2E31"/>
    <w:rsid w:val="00B01618"/>
    <w:rsid w:val="00B477DC"/>
    <w:rsid w:val="00B963EA"/>
    <w:rsid w:val="00BC2BAF"/>
    <w:rsid w:val="00BF6FD8"/>
    <w:rsid w:val="00C00509"/>
    <w:rsid w:val="00C50478"/>
    <w:rsid w:val="00C51021"/>
    <w:rsid w:val="00C7558E"/>
    <w:rsid w:val="00C829BB"/>
    <w:rsid w:val="00C87165"/>
    <w:rsid w:val="00C94F98"/>
    <w:rsid w:val="00CC472D"/>
    <w:rsid w:val="00CE12BF"/>
    <w:rsid w:val="00D64948"/>
    <w:rsid w:val="00D86992"/>
    <w:rsid w:val="00DB305D"/>
    <w:rsid w:val="00DB3AB6"/>
    <w:rsid w:val="00DE5063"/>
    <w:rsid w:val="00E01E47"/>
    <w:rsid w:val="00ED3939"/>
    <w:rsid w:val="00EF1B39"/>
    <w:rsid w:val="00EF5D11"/>
    <w:rsid w:val="00F14BE9"/>
    <w:rsid w:val="00FD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50573-D1EC-427D-A727-A36186DDD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Swords, Brandon</cp:lastModifiedBy>
  <cp:revision>4</cp:revision>
  <dcterms:created xsi:type="dcterms:W3CDTF">2017-11-18T18:16:00Z</dcterms:created>
  <dcterms:modified xsi:type="dcterms:W3CDTF">2017-11-18T18:22:00Z</dcterms:modified>
</cp:coreProperties>
</file>