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B56251">
              <w:t>-Volleyball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4F6B0C">
              <w:t>9</w:t>
            </w:r>
            <w:bookmarkStart w:id="0" w:name="_GoBack"/>
            <w:bookmarkEnd w:id="0"/>
            <w:r w:rsidR="004F6B0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80537B" w:rsidTr="00790BA2">
        <w:tc>
          <w:tcPr>
            <w:tcW w:w="1795" w:type="dxa"/>
            <w:vAlign w:val="center"/>
          </w:tcPr>
          <w:p w:rsidR="0080537B" w:rsidRPr="00DE5063" w:rsidRDefault="001B5BE2" w:rsidP="00A5565A">
            <w:pPr>
              <w:jc w:val="center"/>
            </w:pPr>
            <w:r>
              <w:t>Volleyball</w:t>
            </w:r>
          </w:p>
        </w:tc>
        <w:tc>
          <w:tcPr>
            <w:tcW w:w="5310" w:type="dxa"/>
            <w:vAlign w:val="center"/>
          </w:tcPr>
          <w:p w:rsidR="0080537B" w:rsidRDefault="00790BA2" w:rsidP="00A5565A">
            <w:pPr>
              <w:jc w:val="center"/>
            </w:pPr>
            <w:r>
              <w:t>10.4.12.</w:t>
            </w:r>
          </w:p>
          <w:p w:rsidR="00790BA2" w:rsidRPr="00A73EB8" w:rsidRDefault="00790BA2" w:rsidP="00A5565A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990086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block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outside hitter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middle hitter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setter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defensive specialist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libero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 spin serve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shots</w:t>
            </w:r>
          </w:p>
          <w:p w:rsidR="001B5BE2" w:rsidRPr="00A73EB8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dink</w:t>
            </w:r>
          </w:p>
        </w:tc>
        <w:tc>
          <w:tcPr>
            <w:tcW w:w="2430" w:type="dxa"/>
            <w:vAlign w:val="center"/>
          </w:tcPr>
          <w:p w:rsidR="0080537B" w:rsidRDefault="00551DC3" w:rsidP="00A5565A">
            <w:pPr>
              <w:jc w:val="center"/>
            </w:pPr>
            <w:r>
              <w:t>4 v 4 tournaments-Balls, Nets</w:t>
            </w:r>
          </w:p>
          <w:p w:rsidR="00551DC3" w:rsidRDefault="00551DC3" w:rsidP="00A5565A">
            <w:pPr>
              <w:jc w:val="center"/>
            </w:pPr>
            <w:r>
              <w:t>6 v 6 –Balls, Nets</w:t>
            </w:r>
          </w:p>
          <w:p w:rsidR="00551DC3" w:rsidRPr="002F1426" w:rsidRDefault="00551DC3" w:rsidP="00551DC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80537B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387D73"/>
    <w:rsid w:val="004948C5"/>
    <w:rsid w:val="004F6B0C"/>
    <w:rsid w:val="00551DC3"/>
    <w:rsid w:val="005E38FC"/>
    <w:rsid w:val="00611B54"/>
    <w:rsid w:val="0061699E"/>
    <w:rsid w:val="00676ACC"/>
    <w:rsid w:val="00790BA2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73EB8"/>
    <w:rsid w:val="00AC2828"/>
    <w:rsid w:val="00B149C5"/>
    <w:rsid w:val="00B477DC"/>
    <w:rsid w:val="00B56251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6093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F6D69-465A-44E0-8009-34152299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2018-06-19T18:57:00Z</dcterms:created>
  <dcterms:modified xsi:type="dcterms:W3CDTF">2018-06-20T15:20:00Z</dcterms:modified>
</cp:coreProperties>
</file>