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154AB">
      <w:pPr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154AB">
        <w:rPr>
          <w:u w:val="single"/>
        </w:rPr>
        <w:t>Advanced Math Topics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35CAC">
        <w:rPr>
          <w:u w:val="single"/>
        </w:rPr>
        <w:t>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35CA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1780A">
              <w:t>(7) Vector</w:t>
            </w:r>
            <w:bookmarkStart w:id="0" w:name="_GoBack"/>
            <w:bookmarkEnd w:id="0"/>
            <w:r w:rsidR="002435FB">
              <w:t xml:space="preserve"> Operations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1780A">
              <w:t>35</w:t>
            </w:r>
            <w:r w:rsidR="00735CAC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73EB8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43027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A73EB8" w:rsidRPr="002F1426" w:rsidRDefault="00A818F3" w:rsidP="00A5565A">
            <w:pPr>
              <w:jc w:val="center"/>
              <w:rPr>
                <w:b/>
              </w:rPr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A73EB8" w:rsidRPr="00DB305D" w:rsidRDefault="0001521E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521E"/>
    <w:rsid w:val="000808D5"/>
    <w:rsid w:val="000850C2"/>
    <w:rsid w:val="00120692"/>
    <w:rsid w:val="0017004A"/>
    <w:rsid w:val="001951E8"/>
    <w:rsid w:val="001E06E5"/>
    <w:rsid w:val="001E1FF2"/>
    <w:rsid w:val="001F4F4D"/>
    <w:rsid w:val="002435FB"/>
    <w:rsid w:val="00243906"/>
    <w:rsid w:val="00263B32"/>
    <w:rsid w:val="002717B6"/>
    <w:rsid w:val="002F1426"/>
    <w:rsid w:val="002F1966"/>
    <w:rsid w:val="003154BD"/>
    <w:rsid w:val="0031780A"/>
    <w:rsid w:val="003A1F67"/>
    <w:rsid w:val="00417361"/>
    <w:rsid w:val="00430277"/>
    <w:rsid w:val="004D4FCE"/>
    <w:rsid w:val="005445D5"/>
    <w:rsid w:val="00587D4B"/>
    <w:rsid w:val="005D6AE2"/>
    <w:rsid w:val="005E38FC"/>
    <w:rsid w:val="00611B54"/>
    <w:rsid w:val="00677388"/>
    <w:rsid w:val="00735CAC"/>
    <w:rsid w:val="007627CC"/>
    <w:rsid w:val="007A147C"/>
    <w:rsid w:val="007F0C34"/>
    <w:rsid w:val="0080537B"/>
    <w:rsid w:val="008668B6"/>
    <w:rsid w:val="008902B0"/>
    <w:rsid w:val="009154AB"/>
    <w:rsid w:val="00990086"/>
    <w:rsid w:val="009A0FC1"/>
    <w:rsid w:val="00A73EB8"/>
    <w:rsid w:val="00A818F3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0113F"/>
    <w:rsid w:val="00E633B5"/>
    <w:rsid w:val="00EF1B39"/>
    <w:rsid w:val="00FF5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95F6A-5E1A-45A8-BCEB-0ECF13DFB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Reigner, Dean</cp:lastModifiedBy>
  <cp:revision>2</cp:revision>
  <dcterms:created xsi:type="dcterms:W3CDTF">2017-06-14T17:46:00Z</dcterms:created>
  <dcterms:modified xsi:type="dcterms:W3CDTF">2017-06-14T17:46:00Z</dcterms:modified>
</cp:coreProperties>
</file>