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proofErr w:type="spellStart"/>
      <w:r w:rsidR="00D64948">
        <w:rPr>
          <w:u w:val="single"/>
        </w:rPr>
        <w:t>Precalculus</w:t>
      </w:r>
      <w:proofErr w:type="spellEnd"/>
      <w:r w:rsidR="00D64948">
        <w:rPr>
          <w:u w:val="single"/>
        </w:rPr>
        <w:t xml:space="preserve"> and Trigonometry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C472D">
        <w:rPr>
          <w:u w:val="single"/>
        </w:rPr>
        <w:t xml:space="preserve">10, 11, </w:t>
      </w:r>
      <w:proofErr w:type="gramStart"/>
      <w:r w:rsidR="00CC472D">
        <w:rPr>
          <w:u w:val="single"/>
        </w:rPr>
        <w:t>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CC472D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160F6">
              <w:t>Unit 6: Exponential and Logarithmic Functions</w:t>
            </w:r>
          </w:p>
          <w:p w:rsidR="007E67AF" w:rsidRDefault="000160F6" w:rsidP="007E67AF">
            <w:pPr>
              <w:jc w:val="right"/>
            </w:pPr>
            <w:proofErr w:type="spellStart"/>
            <w:r>
              <w:t>Ch</w:t>
            </w:r>
            <w:proofErr w:type="spellEnd"/>
            <w:r>
              <w:t xml:space="preserve"> 3, lessons 1-5</w:t>
            </w:r>
          </w:p>
          <w:p w:rsidR="007E67AF" w:rsidRPr="002F1426" w:rsidRDefault="007E67AF" w:rsidP="00CC472D">
            <w:pPr>
              <w:rPr>
                <w:b/>
              </w:rPr>
            </w:pPr>
          </w:p>
        </w:tc>
        <w:tc>
          <w:tcPr>
            <w:tcW w:w="7920" w:type="dxa"/>
          </w:tcPr>
          <w:p w:rsidR="009A0FC1" w:rsidRPr="0017770B" w:rsidRDefault="0017770B" w:rsidP="009A0FC1">
            <w:r>
              <w:rPr>
                <w:b/>
              </w:rPr>
              <w:t>Pace</w:t>
            </w:r>
            <w:r w:rsidR="004B1AD3">
              <w:t>: 1</w:t>
            </w:r>
            <w:r w:rsidR="000160F6">
              <w:t>5</w:t>
            </w:r>
            <w:r w:rsidR="009B58CD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9819B7">
              <w:t xml:space="preserve"> </w:t>
            </w:r>
            <w:r w:rsidR="000160F6">
              <w:t>How do we solve and apply exponential and logarithmic functions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4278C">
        <w:trPr>
          <w:trHeight w:val="1163"/>
        </w:trPr>
        <w:tc>
          <w:tcPr>
            <w:tcW w:w="2785" w:type="dxa"/>
            <w:vAlign w:val="center"/>
          </w:tcPr>
          <w:p w:rsidR="00A73EB8" w:rsidRPr="00DE5063" w:rsidRDefault="000160F6" w:rsidP="00A5565A">
            <w:pPr>
              <w:jc w:val="center"/>
            </w:pPr>
            <w:r>
              <w:t>Exponential Functions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56B3B" w:rsidRDefault="000160F6" w:rsidP="000160F6">
            <w:pPr>
              <w:pStyle w:val="ListParagraph"/>
              <w:numPr>
                <w:ilvl w:val="0"/>
                <w:numId w:val="2"/>
              </w:numPr>
            </w:pPr>
            <w:r>
              <w:t>Exponential Function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</w:pPr>
            <w:r>
              <w:t>The Natural base, e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</w:pPr>
            <w:r>
              <w:t>Exponential Growth</w:t>
            </w:r>
          </w:p>
          <w:p w:rsidR="000160F6" w:rsidRPr="00A73EB8" w:rsidRDefault="000160F6" w:rsidP="000160F6">
            <w:pPr>
              <w:pStyle w:val="ListParagraph"/>
              <w:numPr>
                <w:ilvl w:val="0"/>
                <w:numId w:val="2"/>
              </w:numPr>
            </w:pPr>
            <w:r>
              <w:t>Exponential Decay</w:t>
            </w:r>
          </w:p>
        </w:tc>
        <w:tc>
          <w:tcPr>
            <w:tcW w:w="3420" w:type="dxa"/>
            <w:vAlign w:val="center"/>
          </w:tcPr>
          <w:p w:rsidR="00774AF1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  <w:r w:rsidR="005046C3">
              <w:t>/review</w:t>
            </w:r>
          </w:p>
          <w:p w:rsidR="0044278C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4278C" w:rsidRPr="000D6BA0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  <w:r w:rsidR="00534401">
              <w:t xml:space="preserve"> and application</w:t>
            </w:r>
          </w:p>
          <w:p w:rsidR="000D6BA0" w:rsidRPr="0044278C" w:rsidRDefault="000D6BA0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EF5D11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="0044278C" w:rsidRPr="0044278C">
              <w:t>in-class practice and homework</w:t>
            </w:r>
          </w:p>
          <w:p w:rsidR="005046C3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534401" w:rsidRPr="0044278C" w:rsidRDefault="00534401" w:rsidP="000160F6">
            <w:pPr>
              <w:ind w:left="72"/>
            </w:pP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0160F6" w:rsidP="00DB3AB6">
            <w:pPr>
              <w:jc w:val="center"/>
            </w:pPr>
            <w:r>
              <w:t>Logarithmic Functions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A56B3B" w:rsidRDefault="000160F6" w:rsidP="000160F6">
            <w:pPr>
              <w:pStyle w:val="ListParagraph"/>
              <w:numPr>
                <w:ilvl w:val="0"/>
                <w:numId w:val="9"/>
              </w:numPr>
            </w:pPr>
            <w:r>
              <w:t>Logarithmic Function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9"/>
              </w:numPr>
            </w:pPr>
            <w:r>
              <w:t xml:space="preserve">Natural Logarithmic Function, ln </w:t>
            </w:r>
          </w:p>
        </w:tc>
        <w:tc>
          <w:tcPr>
            <w:tcW w:w="3420" w:type="dxa"/>
            <w:vAlign w:val="center"/>
          </w:tcPr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0D6BA0" w:rsidRP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4B1AD3" w:rsidRDefault="004B1AD3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  <w:p w:rsidR="00534401" w:rsidRDefault="00534401" w:rsidP="0011191A">
            <w:pPr>
              <w:pStyle w:val="ListParagraph"/>
              <w:ind w:left="252"/>
            </w:pPr>
          </w:p>
          <w:p w:rsidR="000D6BA0" w:rsidRPr="0044278C" w:rsidRDefault="000D6BA0" w:rsidP="00534401">
            <w:pPr>
              <w:pStyle w:val="ListParagraph"/>
              <w:ind w:left="252"/>
            </w:pPr>
          </w:p>
        </w:tc>
      </w:tr>
      <w:tr w:rsidR="009B58CD" w:rsidTr="0080537B">
        <w:tc>
          <w:tcPr>
            <w:tcW w:w="2785" w:type="dxa"/>
            <w:vAlign w:val="center"/>
          </w:tcPr>
          <w:p w:rsidR="009B58CD" w:rsidRDefault="000160F6" w:rsidP="000D6BA0">
            <w:pPr>
              <w:jc w:val="center"/>
            </w:pPr>
            <w:r>
              <w:t>Properties of Logarithms</w:t>
            </w:r>
          </w:p>
        </w:tc>
        <w:tc>
          <w:tcPr>
            <w:tcW w:w="1890" w:type="dxa"/>
            <w:vAlign w:val="center"/>
          </w:tcPr>
          <w:p w:rsidR="009B58CD" w:rsidRPr="00A73EB8" w:rsidRDefault="009B58CD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9B58CD" w:rsidRDefault="009B58CD" w:rsidP="00A56B3B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420" w:type="dxa"/>
            <w:vAlign w:val="center"/>
          </w:tcPr>
          <w:p w:rsidR="009B58CD" w:rsidRPr="0044278C" w:rsidRDefault="009B58CD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Pr="0044278C">
              <w:t>in-class practice and homework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9B58CD" w:rsidRPr="0044278C" w:rsidRDefault="009B58CD" w:rsidP="000160F6">
            <w:pPr>
              <w:pStyle w:val="ListParagraph"/>
              <w:ind w:left="252"/>
            </w:pPr>
          </w:p>
        </w:tc>
      </w:tr>
      <w:tr w:rsidR="000160F6" w:rsidTr="0080537B">
        <w:tc>
          <w:tcPr>
            <w:tcW w:w="2785" w:type="dxa"/>
            <w:vAlign w:val="center"/>
          </w:tcPr>
          <w:p w:rsidR="000160F6" w:rsidRDefault="000160F6" w:rsidP="000D6BA0">
            <w:pPr>
              <w:jc w:val="center"/>
            </w:pPr>
            <w:r>
              <w:t>Exponential and Logarithmic Equations</w:t>
            </w:r>
          </w:p>
        </w:tc>
        <w:tc>
          <w:tcPr>
            <w:tcW w:w="1890" w:type="dxa"/>
            <w:vAlign w:val="center"/>
          </w:tcPr>
          <w:p w:rsidR="000160F6" w:rsidRPr="00A73EB8" w:rsidRDefault="000160F6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0160F6" w:rsidP="00A56B3B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420" w:type="dxa"/>
            <w:vAlign w:val="center"/>
          </w:tcPr>
          <w:p w:rsidR="000160F6" w:rsidRPr="0044278C" w:rsidRDefault="000160F6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Pr="0044278C">
              <w:t>in-class practice and homework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0160F6" w:rsidRDefault="000160F6" w:rsidP="003E262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</w:tc>
      </w:tr>
      <w:tr w:rsidR="000160F6" w:rsidTr="0080537B">
        <w:tc>
          <w:tcPr>
            <w:tcW w:w="2785" w:type="dxa"/>
            <w:vAlign w:val="center"/>
          </w:tcPr>
          <w:p w:rsidR="000160F6" w:rsidRDefault="000160F6" w:rsidP="000D6BA0">
            <w:pPr>
              <w:jc w:val="center"/>
            </w:pPr>
            <w:r>
              <w:t>Exponential and Logarithmic Models</w:t>
            </w:r>
          </w:p>
        </w:tc>
        <w:tc>
          <w:tcPr>
            <w:tcW w:w="1890" w:type="dxa"/>
            <w:vAlign w:val="center"/>
          </w:tcPr>
          <w:p w:rsidR="000160F6" w:rsidRPr="00A73EB8" w:rsidRDefault="000160F6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0160F6" w:rsidP="00A56B3B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420" w:type="dxa"/>
            <w:vAlign w:val="center"/>
          </w:tcPr>
          <w:p w:rsidR="000160F6" w:rsidRPr="0044278C" w:rsidRDefault="000160F6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Pr="0044278C">
              <w:t>in-class practice and homework</w:t>
            </w:r>
          </w:p>
          <w:p w:rsidR="000160F6" w:rsidRDefault="000160F6" w:rsidP="000160F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0160F6" w:rsidRDefault="000160F6" w:rsidP="000160F6">
            <w:bookmarkStart w:id="0" w:name="_GoBack"/>
            <w:bookmarkEnd w:id="0"/>
          </w:p>
        </w:tc>
      </w:tr>
      <w:tr w:rsidR="000160F6" w:rsidTr="0080537B">
        <w:tc>
          <w:tcPr>
            <w:tcW w:w="2785" w:type="dxa"/>
            <w:vAlign w:val="center"/>
          </w:tcPr>
          <w:p w:rsidR="000160F6" w:rsidRDefault="000160F6" w:rsidP="000D6BA0">
            <w:pPr>
              <w:jc w:val="center"/>
            </w:pPr>
          </w:p>
        </w:tc>
        <w:tc>
          <w:tcPr>
            <w:tcW w:w="1890" w:type="dxa"/>
            <w:vAlign w:val="center"/>
          </w:tcPr>
          <w:p w:rsidR="000160F6" w:rsidRPr="00A73EB8" w:rsidRDefault="000160F6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60F6" w:rsidRDefault="000160F6" w:rsidP="00A56B3B">
            <w:pPr>
              <w:pStyle w:val="ListParagraph"/>
              <w:numPr>
                <w:ilvl w:val="0"/>
                <w:numId w:val="5"/>
              </w:numPr>
            </w:pPr>
          </w:p>
        </w:tc>
        <w:tc>
          <w:tcPr>
            <w:tcW w:w="3420" w:type="dxa"/>
            <w:vAlign w:val="center"/>
          </w:tcPr>
          <w:p w:rsidR="000160F6" w:rsidRPr="0044278C" w:rsidRDefault="000160F6" w:rsidP="0011191A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160F6" w:rsidRDefault="000160F6" w:rsidP="003E262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Unit Exam: Exponential and Logarithmic Functions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96140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25B73"/>
    <w:multiLevelType w:val="hybridMultilevel"/>
    <w:tmpl w:val="4B5A4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496129"/>
    <w:multiLevelType w:val="hybridMultilevel"/>
    <w:tmpl w:val="5692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AD002F"/>
    <w:multiLevelType w:val="hybridMultilevel"/>
    <w:tmpl w:val="5ACC9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3D745C"/>
    <w:multiLevelType w:val="hybridMultilevel"/>
    <w:tmpl w:val="E4B4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D6548F"/>
    <w:multiLevelType w:val="hybridMultilevel"/>
    <w:tmpl w:val="736C7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584212"/>
    <w:multiLevelType w:val="hybridMultilevel"/>
    <w:tmpl w:val="F9908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391E9A"/>
    <w:multiLevelType w:val="hybridMultilevel"/>
    <w:tmpl w:val="63D8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60F6"/>
    <w:rsid w:val="00047DCA"/>
    <w:rsid w:val="000850C2"/>
    <w:rsid w:val="000C7797"/>
    <w:rsid w:val="000D562E"/>
    <w:rsid w:val="000D6BA0"/>
    <w:rsid w:val="0011191A"/>
    <w:rsid w:val="001354F4"/>
    <w:rsid w:val="00147A00"/>
    <w:rsid w:val="0017770B"/>
    <w:rsid w:val="001951E8"/>
    <w:rsid w:val="001E1FF2"/>
    <w:rsid w:val="001F52E9"/>
    <w:rsid w:val="00243906"/>
    <w:rsid w:val="002717B6"/>
    <w:rsid w:val="00277413"/>
    <w:rsid w:val="002946D6"/>
    <w:rsid w:val="002B55E7"/>
    <w:rsid w:val="002F1426"/>
    <w:rsid w:val="002F1966"/>
    <w:rsid w:val="003045D9"/>
    <w:rsid w:val="0035778E"/>
    <w:rsid w:val="00374EA9"/>
    <w:rsid w:val="003B0291"/>
    <w:rsid w:val="003D1231"/>
    <w:rsid w:val="003E2626"/>
    <w:rsid w:val="003E4C34"/>
    <w:rsid w:val="003F43E0"/>
    <w:rsid w:val="00416137"/>
    <w:rsid w:val="00430CAD"/>
    <w:rsid w:val="0044278C"/>
    <w:rsid w:val="004A53E6"/>
    <w:rsid w:val="004B1AD3"/>
    <w:rsid w:val="004B576D"/>
    <w:rsid w:val="004C64B7"/>
    <w:rsid w:val="005046C3"/>
    <w:rsid w:val="005243EE"/>
    <w:rsid w:val="00534401"/>
    <w:rsid w:val="005E38FC"/>
    <w:rsid w:val="005E431E"/>
    <w:rsid w:val="00611B54"/>
    <w:rsid w:val="006243FD"/>
    <w:rsid w:val="00654EAE"/>
    <w:rsid w:val="006C0A2A"/>
    <w:rsid w:val="006D16E5"/>
    <w:rsid w:val="00722A75"/>
    <w:rsid w:val="00774AF1"/>
    <w:rsid w:val="007A147C"/>
    <w:rsid w:val="007E67AF"/>
    <w:rsid w:val="007F0C34"/>
    <w:rsid w:val="008034D8"/>
    <w:rsid w:val="0080537B"/>
    <w:rsid w:val="00810CC5"/>
    <w:rsid w:val="00816263"/>
    <w:rsid w:val="00824CB6"/>
    <w:rsid w:val="008902B0"/>
    <w:rsid w:val="008D7A12"/>
    <w:rsid w:val="00926308"/>
    <w:rsid w:val="00961724"/>
    <w:rsid w:val="009819B7"/>
    <w:rsid w:val="00981AC6"/>
    <w:rsid w:val="009A0FC1"/>
    <w:rsid w:val="009B58CD"/>
    <w:rsid w:val="00A02747"/>
    <w:rsid w:val="00A274A0"/>
    <w:rsid w:val="00A56B3B"/>
    <w:rsid w:val="00A73EB8"/>
    <w:rsid w:val="00A92E8C"/>
    <w:rsid w:val="00AA5808"/>
    <w:rsid w:val="00AC2828"/>
    <w:rsid w:val="00AD2E31"/>
    <w:rsid w:val="00B01618"/>
    <w:rsid w:val="00B477DC"/>
    <w:rsid w:val="00B963EA"/>
    <w:rsid w:val="00BF6FD8"/>
    <w:rsid w:val="00C00509"/>
    <w:rsid w:val="00C50478"/>
    <w:rsid w:val="00C51021"/>
    <w:rsid w:val="00C829BB"/>
    <w:rsid w:val="00C87165"/>
    <w:rsid w:val="00C94F98"/>
    <w:rsid w:val="00CC472D"/>
    <w:rsid w:val="00CE12BF"/>
    <w:rsid w:val="00D64948"/>
    <w:rsid w:val="00D86992"/>
    <w:rsid w:val="00DB305D"/>
    <w:rsid w:val="00DB3AB6"/>
    <w:rsid w:val="00DE5063"/>
    <w:rsid w:val="00E01E47"/>
    <w:rsid w:val="00ED3939"/>
    <w:rsid w:val="00EF1B39"/>
    <w:rsid w:val="00EF5D11"/>
    <w:rsid w:val="00F14BE9"/>
    <w:rsid w:val="00FD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D60EC-DE82-4D0C-88E0-82F7B38B8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Swords, Brandon</cp:lastModifiedBy>
  <cp:revision>3</cp:revision>
  <dcterms:created xsi:type="dcterms:W3CDTF">2017-11-18T17:49:00Z</dcterms:created>
  <dcterms:modified xsi:type="dcterms:W3CDTF">2017-11-18T17:56:00Z</dcterms:modified>
</cp:coreProperties>
</file>