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154AB">
      <w:pPr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154AB">
        <w:rPr>
          <w:u w:val="single"/>
        </w:rPr>
        <w:t>Advanced Math Topics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C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435FB">
              <w:t>(6) Matrix Operations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435FB">
              <w:t>40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A818F3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01521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21E"/>
    <w:rsid w:val="000808D5"/>
    <w:rsid w:val="000850C2"/>
    <w:rsid w:val="00120692"/>
    <w:rsid w:val="0017004A"/>
    <w:rsid w:val="001951E8"/>
    <w:rsid w:val="001E06E5"/>
    <w:rsid w:val="001E1FF2"/>
    <w:rsid w:val="001F4F4D"/>
    <w:rsid w:val="002435FB"/>
    <w:rsid w:val="00243906"/>
    <w:rsid w:val="00263B32"/>
    <w:rsid w:val="002717B6"/>
    <w:rsid w:val="002F1426"/>
    <w:rsid w:val="002F1966"/>
    <w:rsid w:val="003154BD"/>
    <w:rsid w:val="003A1F67"/>
    <w:rsid w:val="00417361"/>
    <w:rsid w:val="00430277"/>
    <w:rsid w:val="004D4FCE"/>
    <w:rsid w:val="005445D5"/>
    <w:rsid w:val="00587D4B"/>
    <w:rsid w:val="005D6AE2"/>
    <w:rsid w:val="005E38FC"/>
    <w:rsid w:val="00611B54"/>
    <w:rsid w:val="00677388"/>
    <w:rsid w:val="00735CAC"/>
    <w:rsid w:val="007627CC"/>
    <w:rsid w:val="007A147C"/>
    <w:rsid w:val="007F0C34"/>
    <w:rsid w:val="0080537B"/>
    <w:rsid w:val="008668B6"/>
    <w:rsid w:val="008902B0"/>
    <w:rsid w:val="009154AB"/>
    <w:rsid w:val="00990086"/>
    <w:rsid w:val="009A0FC1"/>
    <w:rsid w:val="00A73EB8"/>
    <w:rsid w:val="00A818F3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0113F"/>
    <w:rsid w:val="00E633B5"/>
    <w:rsid w:val="00EF1B39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184DD-5118-489E-B384-C542716A5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2</cp:revision>
  <dcterms:created xsi:type="dcterms:W3CDTF">2017-06-14T17:45:00Z</dcterms:created>
  <dcterms:modified xsi:type="dcterms:W3CDTF">2017-06-14T17:45:00Z</dcterms:modified>
</cp:coreProperties>
</file>