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80D55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80D55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E123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80D55">
              <w:t>Team Sports I</w:t>
            </w:r>
            <w:r w:rsidR="00203F06">
              <w:t>-</w:t>
            </w:r>
            <w:r w:rsidR="007E123F">
              <w:t>Small Games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FA750A">
              <w:t>9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80D55">
              <w:t>Wh</w:t>
            </w:r>
            <w:bookmarkStart w:id="0" w:name="_GoBack"/>
            <w:bookmarkEnd w:id="0"/>
            <w:r w:rsidR="00A80D55">
              <w:t xml:space="preserve">at </w:t>
            </w:r>
            <w:proofErr w:type="gramStart"/>
            <w:r w:rsidR="00A80D55">
              <w:t>can be learned</w:t>
            </w:r>
            <w:proofErr w:type="gramEnd"/>
            <w:r w:rsidR="00A80D55">
              <w:t xml:space="preserve"> from team sports that will develop the young adult physically, mentally and socially?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380"/>
        <w:gridCol w:w="5747"/>
        <w:gridCol w:w="2048"/>
        <w:gridCol w:w="2493"/>
        <w:gridCol w:w="2727"/>
      </w:tblGrid>
      <w:tr w:rsidR="002F1426" w:rsidTr="002D32B2">
        <w:tc>
          <w:tcPr>
            <w:tcW w:w="138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5747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48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2493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727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345"/>
        <w:gridCol w:w="5760"/>
        <w:gridCol w:w="2070"/>
        <w:gridCol w:w="2340"/>
        <w:gridCol w:w="2880"/>
      </w:tblGrid>
      <w:tr w:rsidR="000721CC" w:rsidTr="002E528F">
        <w:tc>
          <w:tcPr>
            <w:tcW w:w="1345" w:type="dxa"/>
            <w:vAlign w:val="center"/>
          </w:tcPr>
          <w:p w:rsidR="000721CC" w:rsidRDefault="000721CC" w:rsidP="00C2006A">
            <w:pPr>
              <w:jc w:val="center"/>
            </w:pPr>
            <w:r>
              <w:t>Small Games</w:t>
            </w:r>
          </w:p>
        </w:tc>
        <w:tc>
          <w:tcPr>
            <w:tcW w:w="5760" w:type="dxa"/>
            <w:vAlign w:val="center"/>
          </w:tcPr>
          <w:p w:rsidR="000D70CA" w:rsidRDefault="000D70CA" w:rsidP="000D70CA">
            <w:pPr>
              <w:jc w:val="center"/>
            </w:pPr>
          </w:p>
          <w:p w:rsidR="000D70CA" w:rsidRDefault="000D70CA" w:rsidP="000D70CA">
            <w:pPr>
              <w:jc w:val="center"/>
            </w:pPr>
            <w:r>
              <w:t>10.4.12.</w:t>
            </w:r>
          </w:p>
          <w:p w:rsidR="000D70CA" w:rsidRPr="00A73EB8" w:rsidRDefault="000D70CA" w:rsidP="000D70CA">
            <w:pPr>
              <w:jc w:val="center"/>
            </w:pPr>
            <w:r>
              <w:t>10.5.12.</w:t>
            </w:r>
          </w:p>
          <w:p w:rsidR="000721CC" w:rsidRPr="00A73EB8" w:rsidRDefault="000721CC" w:rsidP="002E528F"/>
        </w:tc>
        <w:tc>
          <w:tcPr>
            <w:tcW w:w="2070" w:type="dxa"/>
            <w:vAlign w:val="center"/>
          </w:tcPr>
          <w:p w:rsidR="00C5047E" w:rsidRDefault="00C5047E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Team Work</w:t>
            </w:r>
          </w:p>
          <w:p w:rsidR="000721CC" w:rsidRDefault="000721CC" w:rsidP="00C5047E">
            <w:pPr>
              <w:pStyle w:val="ListParagraph"/>
              <w:ind w:left="360"/>
            </w:pPr>
          </w:p>
        </w:tc>
        <w:tc>
          <w:tcPr>
            <w:tcW w:w="2340" w:type="dxa"/>
            <w:vAlign w:val="center"/>
          </w:tcPr>
          <w:p w:rsidR="00C5047E" w:rsidRDefault="00C5047E" w:rsidP="00C5047E">
            <w:pPr>
              <w:jc w:val="center"/>
            </w:pPr>
            <w:proofErr w:type="spellStart"/>
            <w:r>
              <w:t>Matball</w:t>
            </w:r>
            <w:proofErr w:type="spellEnd"/>
            <w:r>
              <w:t>-Kickball, 4  Mats</w:t>
            </w:r>
          </w:p>
          <w:p w:rsidR="00C5047E" w:rsidRDefault="00C5047E" w:rsidP="00C5047E">
            <w:pPr>
              <w:jc w:val="center"/>
            </w:pPr>
            <w:r>
              <w:t>Team Dodgeball-10-15 dodgeballs</w:t>
            </w:r>
          </w:p>
          <w:p w:rsidR="00C5047E" w:rsidRDefault="00C5047E" w:rsidP="00C5047E">
            <w:pPr>
              <w:jc w:val="center"/>
            </w:pPr>
            <w:r>
              <w:t>Survivor Dodgeball-6-8 Dodgeballs</w:t>
            </w:r>
          </w:p>
          <w:p w:rsidR="00C5047E" w:rsidRDefault="00C5047E" w:rsidP="00C5047E">
            <w:pPr>
              <w:jc w:val="center"/>
            </w:pPr>
            <w:r>
              <w:t>BAIT---2 nets, handball, baskets, vests</w:t>
            </w:r>
          </w:p>
          <w:p w:rsidR="000721CC" w:rsidRPr="00A73EB8" w:rsidRDefault="00C5047E" w:rsidP="00C5047E">
            <w:pPr>
              <w:jc w:val="center"/>
            </w:pPr>
            <w:r>
              <w:t>Scoops-vests, 2 nets, scoops, ball</w:t>
            </w:r>
          </w:p>
        </w:tc>
        <w:tc>
          <w:tcPr>
            <w:tcW w:w="2880" w:type="dxa"/>
            <w:vAlign w:val="center"/>
          </w:tcPr>
          <w:p w:rsidR="00C5047E" w:rsidRDefault="00C5047E" w:rsidP="00C5047E">
            <w:pPr>
              <w:spacing w:after="120"/>
              <w:jc w:val="center"/>
            </w:pPr>
          </w:p>
          <w:p w:rsidR="00C5047E" w:rsidRDefault="00C5047E" w:rsidP="00C5047E">
            <w:pPr>
              <w:spacing w:after="120"/>
              <w:jc w:val="center"/>
            </w:pPr>
            <w:r>
              <w:t>Prepared for class</w:t>
            </w:r>
          </w:p>
          <w:p w:rsidR="00C5047E" w:rsidRDefault="00C5047E" w:rsidP="00C5047E">
            <w:pPr>
              <w:spacing w:after="120"/>
              <w:jc w:val="center"/>
            </w:pPr>
            <w:r>
              <w:t>Participation in activity</w:t>
            </w:r>
          </w:p>
          <w:p w:rsidR="000721CC" w:rsidRPr="00A73EB8" w:rsidRDefault="00C5047E" w:rsidP="00C5047E">
            <w:pPr>
              <w:spacing w:after="120"/>
              <w:jc w:val="center"/>
            </w:pPr>
            <w:r>
              <w:t>Skill Checks</w:t>
            </w:r>
          </w:p>
        </w:tc>
      </w:tr>
    </w:tbl>
    <w:p w:rsidR="00A80D55" w:rsidRPr="00A80D55" w:rsidRDefault="00A80D55" w:rsidP="00990086">
      <w:pPr>
        <w:spacing w:after="0"/>
        <w:rPr>
          <w:sz w:val="4"/>
          <w:szCs w:val="4"/>
        </w:rPr>
      </w:pPr>
    </w:p>
    <w:sectPr w:rsidR="00A80D55" w:rsidRPr="00A80D5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246E0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74BB"/>
    <w:rsid w:val="000721CC"/>
    <w:rsid w:val="000850C2"/>
    <w:rsid w:val="000D70CA"/>
    <w:rsid w:val="000F20E1"/>
    <w:rsid w:val="001951E8"/>
    <w:rsid w:val="001E1FF2"/>
    <w:rsid w:val="001F01BD"/>
    <w:rsid w:val="00203F06"/>
    <w:rsid w:val="00243906"/>
    <w:rsid w:val="002717B6"/>
    <w:rsid w:val="002D249F"/>
    <w:rsid w:val="002D32B2"/>
    <w:rsid w:val="002E528F"/>
    <w:rsid w:val="002F1426"/>
    <w:rsid w:val="002F1966"/>
    <w:rsid w:val="00486ADC"/>
    <w:rsid w:val="004F66AD"/>
    <w:rsid w:val="005E38FC"/>
    <w:rsid w:val="00611B54"/>
    <w:rsid w:val="00635892"/>
    <w:rsid w:val="006C2C95"/>
    <w:rsid w:val="00753AB0"/>
    <w:rsid w:val="007A147C"/>
    <w:rsid w:val="007E123F"/>
    <w:rsid w:val="007F0C34"/>
    <w:rsid w:val="0080537B"/>
    <w:rsid w:val="00837E1A"/>
    <w:rsid w:val="008902B0"/>
    <w:rsid w:val="009503EC"/>
    <w:rsid w:val="00990086"/>
    <w:rsid w:val="009A0FC1"/>
    <w:rsid w:val="00A05CF2"/>
    <w:rsid w:val="00A73EB8"/>
    <w:rsid w:val="00A80D55"/>
    <w:rsid w:val="00AC2828"/>
    <w:rsid w:val="00B149C5"/>
    <w:rsid w:val="00B477DC"/>
    <w:rsid w:val="00B963EA"/>
    <w:rsid w:val="00C5047E"/>
    <w:rsid w:val="00C94F98"/>
    <w:rsid w:val="00CA13D0"/>
    <w:rsid w:val="00D218F8"/>
    <w:rsid w:val="00D7406F"/>
    <w:rsid w:val="00DB305D"/>
    <w:rsid w:val="00DE5063"/>
    <w:rsid w:val="00E72C91"/>
    <w:rsid w:val="00EF1B39"/>
    <w:rsid w:val="00FA2307"/>
    <w:rsid w:val="00FA750A"/>
    <w:rsid w:val="00FB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A537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571B5-2881-493B-9251-7882CD32D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Wolf, Carron</cp:lastModifiedBy>
  <cp:revision>5</cp:revision>
  <dcterms:created xsi:type="dcterms:W3CDTF">2018-06-19T18:46:00Z</dcterms:created>
  <dcterms:modified xsi:type="dcterms:W3CDTF">2019-10-15T15:08:00Z</dcterms:modified>
</cp:coreProperties>
</file>