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B1AD3">
              <w:t>Unit 5</w:t>
            </w:r>
            <w:r w:rsidR="00A56B3B">
              <w:t xml:space="preserve">: </w:t>
            </w:r>
            <w:r w:rsidR="004B1AD3">
              <w:t>Rational Functions and Polynomial Inequalities</w:t>
            </w:r>
            <w:bookmarkStart w:id="0" w:name="_GoBack"/>
            <w:bookmarkEnd w:id="0"/>
          </w:p>
          <w:p w:rsidR="007E67AF" w:rsidRDefault="009B58CD" w:rsidP="007E67AF">
            <w:pPr>
              <w:jc w:val="right"/>
            </w:pPr>
            <w:proofErr w:type="spellStart"/>
            <w:r>
              <w:t>Ch</w:t>
            </w:r>
            <w:proofErr w:type="spellEnd"/>
            <w:r>
              <w:t xml:space="preserve"> 2, lessons 6, 7</w:t>
            </w:r>
          </w:p>
          <w:p w:rsidR="007E67AF" w:rsidRPr="002F1426" w:rsidRDefault="007E67AF" w:rsidP="00CC472D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4B1AD3">
              <w:t>: 10</w:t>
            </w:r>
            <w:r w:rsidR="009B58C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9819B7">
              <w:t xml:space="preserve"> What are the pr</w:t>
            </w:r>
            <w:r w:rsidR="009B58CD">
              <w:t>operties of rational functions?  How do we solve polynomial inequalities?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9B58CD" w:rsidP="00A5565A">
            <w:pPr>
              <w:jc w:val="center"/>
            </w:pPr>
            <w:r>
              <w:t>Rational Functions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58CD" w:rsidRDefault="009B58CD" w:rsidP="009B58CD">
            <w:pPr>
              <w:pStyle w:val="ListParagraph"/>
              <w:numPr>
                <w:ilvl w:val="0"/>
                <w:numId w:val="2"/>
              </w:numPr>
            </w:pPr>
            <w:r>
              <w:t>Rational Function</w:t>
            </w:r>
          </w:p>
          <w:p w:rsidR="009B58CD" w:rsidRDefault="009B58CD" w:rsidP="009B58CD">
            <w:pPr>
              <w:pStyle w:val="ListParagraph"/>
              <w:numPr>
                <w:ilvl w:val="0"/>
                <w:numId w:val="2"/>
              </w:numPr>
            </w:pPr>
            <w:r>
              <w:t>Vertical Asymptote</w:t>
            </w:r>
          </w:p>
          <w:p w:rsidR="009B58CD" w:rsidRDefault="009B58CD" w:rsidP="009B58CD">
            <w:pPr>
              <w:pStyle w:val="ListParagraph"/>
              <w:numPr>
                <w:ilvl w:val="0"/>
                <w:numId w:val="2"/>
              </w:numPr>
            </w:pPr>
            <w:r>
              <w:t>Horizontal Asymptote</w:t>
            </w:r>
          </w:p>
          <w:p w:rsidR="009B58CD" w:rsidRDefault="009B58CD" w:rsidP="009B58CD">
            <w:pPr>
              <w:pStyle w:val="ListParagraph"/>
              <w:numPr>
                <w:ilvl w:val="0"/>
                <w:numId w:val="2"/>
              </w:numPr>
            </w:pPr>
            <w:r>
              <w:t>Slant Asymptote</w:t>
            </w:r>
          </w:p>
          <w:p w:rsidR="00A56B3B" w:rsidRPr="00A73EB8" w:rsidRDefault="00A56B3B" w:rsidP="00A56B3B"/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0D6BA0" w:rsidRPr="0044278C" w:rsidRDefault="000D6BA0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9B58CD" w:rsidP="00DB3AB6">
            <w:pPr>
              <w:jc w:val="center"/>
            </w:pPr>
            <w:r>
              <w:t>Polynomial Inequalities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A56B3B" w:rsidRDefault="00A56B3B" w:rsidP="004B1AD3"/>
        </w:tc>
        <w:tc>
          <w:tcPr>
            <w:tcW w:w="3420" w:type="dxa"/>
            <w:vAlign w:val="center"/>
          </w:tcPr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0D6BA0" w:rsidRP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4B1AD3" w:rsidRDefault="004B1AD3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534401" w:rsidRDefault="00534401" w:rsidP="0011191A">
            <w:pPr>
              <w:pStyle w:val="ListParagraph"/>
              <w:ind w:left="252"/>
            </w:pP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9B58CD" w:rsidTr="0080537B">
        <w:tc>
          <w:tcPr>
            <w:tcW w:w="2785" w:type="dxa"/>
            <w:vAlign w:val="center"/>
          </w:tcPr>
          <w:p w:rsidR="009B58CD" w:rsidRDefault="009B58CD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9B58CD" w:rsidRPr="00A73EB8" w:rsidRDefault="009B58CD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58CD" w:rsidRDefault="009B58CD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9B58CD" w:rsidRPr="0044278C" w:rsidRDefault="009B58CD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9B58CD" w:rsidRPr="0044278C" w:rsidRDefault="004B1AD3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Unit Exam: Rational Functions and Polynomial Inequalities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96129"/>
    <w:multiLevelType w:val="hybridMultilevel"/>
    <w:tmpl w:val="5692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6548F"/>
    <w:multiLevelType w:val="hybridMultilevel"/>
    <w:tmpl w:val="736C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584212"/>
    <w:multiLevelType w:val="hybridMultilevel"/>
    <w:tmpl w:val="F99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391E9A"/>
    <w:multiLevelType w:val="hybridMultilevel"/>
    <w:tmpl w:val="63D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7DCA"/>
    <w:rsid w:val="000850C2"/>
    <w:rsid w:val="000C7797"/>
    <w:rsid w:val="000D562E"/>
    <w:rsid w:val="000D6BA0"/>
    <w:rsid w:val="0011191A"/>
    <w:rsid w:val="001354F4"/>
    <w:rsid w:val="00147A00"/>
    <w:rsid w:val="0017770B"/>
    <w:rsid w:val="001951E8"/>
    <w:rsid w:val="001E1FF2"/>
    <w:rsid w:val="001F52E9"/>
    <w:rsid w:val="00243906"/>
    <w:rsid w:val="002717B6"/>
    <w:rsid w:val="00277413"/>
    <w:rsid w:val="002946D6"/>
    <w:rsid w:val="002B55E7"/>
    <w:rsid w:val="002F1426"/>
    <w:rsid w:val="002F1966"/>
    <w:rsid w:val="003045D9"/>
    <w:rsid w:val="0035778E"/>
    <w:rsid w:val="00374EA9"/>
    <w:rsid w:val="003B0291"/>
    <w:rsid w:val="003D1231"/>
    <w:rsid w:val="003E2626"/>
    <w:rsid w:val="003E4C34"/>
    <w:rsid w:val="003F43E0"/>
    <w:rsid w:val="00416137"/>
    <w:rsid w:val="00430CAD"/>
    <w:rsid w:val="0044278C"/>
    <w:rsid w:val="004B1AD3"/>
    <w:rsid w:val="004B576D"/>
    <w:rsid w:val="004C64B7"/>
    <w:rsid w:val="005046C3"/>
    <w:rsid w:val="005243EE"/>
    <w:rsid w:val="00534401"/>
    <w:rsid w:val="005E38FC"/>
    <w:rsid w:val="005E431E"/>
    <w:rsid w:val="00611B54"/>
    <w:rsid w:val="006243FD"/>
    <w:rsid w:val="00654EAE"/>
    <w:rsid w:val="006C0A2A"/>
    <w:rsid w:val="006D16E5"/>
    <w:rsid w:val="00722A75"/>
    <w:rsid w:val="00774AF1"/>
    <w:rsid w:val="007A147C"/>
    <w:rsid w:val="007E67AF"/>
    <w:rsid w:val="007F0C34"/>
    <w:rsid w:val="008034D8"/>
    <w:rsid w:val="0080537B"/>
    <w:rsid w:val="00810CC5"/>
    <w:rsid w:val="00816263"/>
    <w:rsid w:val="00824CB6"/>
    <w:rsid w:val="008902B0"/>
    <w:rsid w:val="008D7A12"/>
    <w:rsid w:val="00926308"/>
    <w:rsid w:val="00961724"/>
    <w:rsid w:val="009819B7"/>
    <w:rsid w:val="00981AC6"/>
    <w:rsid w:val="009A0FC1"/>
    <w:rsid w:val="009B58CD"/>
    <w:rsid w:val="00A02747"/>
    <w:rsid w:val="00A274A0"/>
    <w:rsid w:val="00A56B3B"/>
    <w:rsid w:val="00A73EB8"/>
    <w:rsid w:val="00A92E8C"/>
    <w:rsid w:val="00AA5808"/>
    <w:rsid w:val="00AC2828"/>
    <w:rsid w:val="00AD2E31"/>
    <w:rsid w:val="00B01618"/>
    <w:rsid w:val="00B477DC"/>
    <w:rsid w:val="00B963EA"/>
    <w:rsid w:val="00BF6FD8"/>
    <w:rsid w:val="00C00509"/>
    <w:rsid w:val="00C50478"/>
    <w:rsid w:val="00C51021"/>
    <w:rsid w:val="00C829BB"/>
    <w:rsid w:val="00C87165"/>
    <w:rsid w:val="00C94F98"/>
    <w:rsid w:val="00CC472D"/>
    <w:rsid w:val="00CE12BF"/>
    <w:rsid w:val="00D64948"/>
    <w:rsid w:val="00D86992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F4869-6354-49EA-B157-37111E345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4</cp:revision>
  <dcterms:created xsi:type="dcterms:W3CDTF">2017-11-18T17:21:00Z</dcterms:created>
  <dcterms:modified xsi:type="dcterms:W3CDTF">2017-11-18T17:49:00Z</dcterms:modified>
</cp:coreProperties>
</file>