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0113F">
              <w:t>(4) Polar Coordinates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0113F">
              <w:t>2</w:t>
            </w:r>
            <w:bookmarkStart w:id="0" w:name="_GoBack"/>
            <w:bookmarkEnd w:id="0"/>
            <w:r w:rsidR="000808D5">
              <w:t>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113F"/>
    <w:rsid w:val="00E633B5"/>
    <w:rsid w:val="00EF1B39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95FA0-384C-413D-9E1B-29D25112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2017-06-14T17:41:00Z</dcterms:created>
  <dcterms:modified xsi:type="dcterms:W3CDTF">2017-06-14T17:41:00Z</dcterms:modified>
</cp:coreProperties>
</file>