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3612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</w:t>
            </w:r>
            <w:r w:rsidR="00436126">
              <w:t xml:space="preserve">Lacrosse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713EE">
              <w:t>9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What can be learned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A80D55" w:rsidTr="002E528F">
        <w:tc>
          <w:tcPr>
            <w:tcW w:w="1345" w:type="dxa"/>
            <w:vAlign w:val="center"/>
          </w:tcPr>
          <w:p w:rsidR="00A80D55" w:rsidRPr="00DE5063" w:rsidRDefault="00A80D55" w:rsidP="00C2006A">
            <w:pPr>
              <w:jc w:val="center"/>
            </w:pPr>
            <w:r>
              <w:t>Lacrosse</w:t>
            </w:r>
          </w:p>
        </w:tc>
        <w:tc>
          <w:tcPr>
            <w:tcW w:w="5760" w:type="dxa"/>
            <w:vAlign w:val="center"/>
          </w:tcPr>
          <w:p w:rsidR="000D70CA" w:rsidRDefault="000D70CA" w:rsidP="000D70CA">
            <w:pPr>
              <w:jc w:val="center"/>
            </w:pPr>
            <w:r>
              <w:t>10.4.12.</w:t>
            </w:r>
          </w:p>
          <w:p w:rsidR="002E528F" w:rsidRDefault="000D70CA" w:rsidP="000D70CA">
            <w:pPr>
              <w:jc w:val="center"/>
            </w:pPr>
            <w:r>
              <w:t>10.5.12.</w:t>
            </w:r>
            <w:r w:rsidR="002E528F">
              <w:t xml:space="preserve"> </w:t>
            </w:r>
          </w:p>
          <w:p w:rsidR="000D70CA" w:rsidRPr="00A73EB8" w:rsidRDefault="000D70CA" w:rsidP="000D70CA"/>
          <w:p w:rsidR="00A80D55" w:rsidRPr="00A73EB8" w:rsidRDefault="00A80D55" w:rsidP="002E528F"/>
        </w:tc>
        <w:tc>
          <w:tcPr>
            <w:tcW w:w="2070" w:type="dxa"/>
            <w:vAlign w:val="center"/>
          </w:tcPr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scoop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cradle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underhand/overhand toss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face-off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third man rule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offense</w:t>
            </w:r>
          </w:p>
          <w:p w:rsidR="00A80D55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defense</w:t>
            </w:r>
          </w:p>
          <w:p w:rsidR="00A80D55" w:rsidRPr="00A73EB8" w:rsidRDefault="00A80D55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 player may go inside the 7 yd. arc in front of each goal</w:t>
            </w:r>
          </w:p>
        </w:tc>
        <w:tc>
          <w:tcPr>
            <w:tcW w:w="2340" w:type="dxa"/>
            <w:vAlign w:val="center"/>
          </w:tcPr>
          <w:p w:rsidR="00C5047E" w:rsidRDefault="00C5047E" w:rsidP="00C5047E">
            <w:pPr>
              <w:jc w:val="center"/>
            </w:pPr>
            <w:r>
              <w:t>6 v 6 games</w:t>
            </w:r>
          </w:p>
          <w:p w:rsidR="00C5047E" w:rsidRDefault="00C5047E" w:rsidP="00C5047E">
            <w:pPr>
              <w:jc w:val="center"/>
            </w:pPr>
            <w:r>
              <w:t>11 v 11 games</w:t>
            </w:r>
          </w:p>
          <w:p w:rsidR="00A80D55" w:rsidRPr="002F1426" w:rsidRDefault="00C5047E" w:rsidP="00C5047E">
            <w:pPr>
              <w:jc w:val="center"/>
              <w:rPr>
                <w:b/>
              </w:rPr>
            </w:pPr>
            <w:r>
              <w:t>Goals, Sticks, balls, nets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A80D55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A80D55" w:rsidRDefault="00A80D55" w:rsidP="00990086">
      <w:pPr>
        <w:spacing w:after="0"/>
        <w:rPr>
          <w:sz w:val="4"/>
          <w:szCs w:val="4"/>
        </w:rPr>
      </w:pPr>
    </w:p>
    <w:p w:rsidR="00A80D55" w:rsidRDefault="00A80D55" w:rsidP="00990086">
      <w:pPr>
        <w:spacing w:after="0"/>
        <w:rPr>
          <w:sz w:val="4"/>
          <w:szCs w:val="4"/>
        </w:rPr>
      </w:pPr>
    </w:p>
    <w:sectPr w:rsidR="00A80D5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36126"/>
    <w:rsid w:val="00486ADC"/>
    <w:rsid w:val="004F66AD"/>
    <w:rsid w:val="005E38FC"/>
    <w:rsid w:val="00611B54"/>
    <w:rsid w:val="00635892"/>
    <w:rsid w:val="00753AB0"/>
    <w:rsid w:val="007A147C"/>
    <w:rsid w:val="007F0C34"/>
    <w:rsid w:val="0080537B"/>
    <w:rsid w:val="00837E1A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713EE"/>
    <w:rsid w:val="00B963EA"/>
    <w:rsid w:val="00C5047E"/>
    <w:rsid w:val="00C94F98"/>
    <w:rsid w:val="00CA13D0"/>
    <w:rsid w:val="00D218F8"/>
    <w:rsid w:val="00D7406F"/>
    <w:rsid w:val="00DB305D"/>
    <w:rsid w:val="00DE5063"/>
    <w:rsid w:val="00E72C91"/>
    <w:rsid w:val="00EF1B39"/>
    <w:rsid w:val="00FA2307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658A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94AB4-30EF-407D-8A3E-46A8F2ACC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2018-06-19T18:46:00Z</dcterms:created>
  <dcterms:modified xsi:type="dcterms:W3CDTF">2018-06-20T15:11:00Z</dcterms:modified>
</cp:coreProperties>
</file>