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proofErr w:type="spellStart"/>
      <w:r w:rsidR="00D64948">
        <w:rPr>
          <w:u w:val="single"/>
        </w:rPr>
        <w:t>Precalculus</w:t>
      </w:r>
      <w:proofErr w:type="spellEnd"/>
      <w:r w:rsidR="00D64948">
        <w:rPr>
          <w:u w:val="single"/>
        </w:rPr>
        <w:t xml:space="preserve"> and Trigonometry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C472D">
        <w:rPr>
          <w:u w:val="single"/>
        </w:rPr>
        <w:t xml:space="preserve">10, 11, </w:t>
      </w:r>
      <w:proofErr w:type="gramStart"/>
      <w:r w:rsidR="00CC472D">
        <w:rPr>
          <w:u w:val="single"/>
        </w:rPr>
        <w:t>12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Default="002F1426" w:rsidP="00CC472D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819B7">
              <w:t>Unit 4</w:t>
            </w:r>
            <w:r w:rsidR="00A56B3B">
              <w:t>: Polynomial Functions</w:t>
            </w:r>
          </w:p>
          <w:p w:rsidR="007E67AF" w:rsidRDefault="009819B7" w:rsidP="007E67AF">
            <w:pPr>
              <w:jc w:val="right"/>
            </w:pPr>
            <w:proofErr w:type="spellStart"/>
            <w:r>
              <w:t>Ch</w:t>
            </w:r>
            <w:proofErr w:type="spellEnd"/>
            <w:r>
              <w:t xml:space="preserve"> 2, lessons 1-5</w:t>
            </w:r>
          </w:p>
          <w:p w:rsidR="007E67AF" w:rsidRPr="002F1426" w:rsidRDefault="007E67AF" w:rsidP="00CC472D">
            <w:pPr>
              <w:rPr>
                <w:b/>
              </w:rPr>
            </w:pPr>
          </w:p>
        </w:tc>
        <w:tc>
          <w:tcPr>
            <w:tcW w:w="7920" w:type="dxa"/>
          </w:tcPr>
          <w:p w:rsidR="009A0FC1" w:rsidRPr="0017770B" w:rsidRDefault="0017770B" w:rsidP="009A0FC1">
            <w:r>
              <w:rPr>
                <w:b/>
              </w:rPr>
              <w:t>Pace</w:t>
            </w:r>
            <w:r w:rsidR="006C0A2A">
              <w:t>: 16 days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9819B7">
              <w:t xml:space="preserve"> What are the properties of polynomial functions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44278C">
        <w:trPr>
          <w:trHeight w:val="1163"/>
        </w:trPr>
        <w:tc>
          <w:tcPr>
            <w:tcW w:w="2785" w:type="dxa"/>
            <w:vAlign w:val="center"/>
          </w:tcPr>
          <w:p w:rsidR="00A73EB8" w:rsidRPr="00DE5063" w:rsidRDefault="009819B7" w:rsidP="00A5565A">
            <w:pPr>
              <w:jc w:val="center"/>
            </w:pPr>
            <w:r>
              <w:t>Quadratic Functions and Models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534401" w:rsidRDefault="00A56B3B" w:rsidP="00534401">
            <w:pPr>
              <w:pStyle w:val="ListParagraph"/>
              <w:numPr>
                <w:ilvl w:val="0"/>
                <w:numId w:val="2"/>
              </w:numPr>
            </w:pPr>
            <w:r>
              <w:t>Polynomial Function</w:t>
            </w:r>
          </w:p>
          <w:p w:rsidR="00A56B3B" w:rsidRDefault="00A56B3B" w:rsidP="00534401">
            <w:pPr>
              <w:pStyle w:val="ListParagraph"/>
              <w:numPr>
                <w:ilvl w:val="0"/>
                <w:numId w:val="2"/>
              </w:numPr>
            </w:pPr>
            <w:r>
              <w:t>Degree of a function</w:t>
            </w:r>
          </w:p>
          <w:p w:rsidR="00A56B3B" w:rsidRDefault="00A56B3B" w:rsidP="00534401">
            <w:pPr>
              <w:pStyle w:val="ListParagraph"/>
              <w:numPr>
                <w:ilvl w:val="0"/>
                <w:numId w:val="2"/>
              </w:numPr>
            </w:pPr>
            <w:r>
              <w:t>Quadratic Function</w:t>
            </w:r>
          </w:p>
          <w:p w:rsidR="00A56B3B" w:rsidRDefault="00A56B3B" w:rsidP="00534401">
            <w:pPr>
              <w:pStyle w:val="ListParagraph"/>
              <w:numPr>
                <w:ilvl w:val="0"/>
                <w:numId w:val="2"/>
              </w:numPr>
            </w:pPr>
            <w:r>
              <w:t>Axis of Symmetry</w:t>
            </w:r>
          </w:p>
          <w:p w:rsidR="00A56B3B" w:rsidRDefault="00A56B3B" w:rsidP="00534401">
            <w:pPr>
              <w:pStyle w:val="ListParagraph"/>
              <w:numPr>
                <w:ilvl w:val="0"/>
                <w:numId w:val="2"/>
              </w:numPr>
            </w:pPr>
            <w:r>
              <w:t>Parabola</w:t>
            </w:r>
          </w:p>
          <w:p w:rsidR="00A56B3B" w:rsidRPr="00A73EB8" w:rsidRDefault="00A56B3B" w:rsidP="00A56B3B"/>
        </w:tc>
        <w:tc>
          <w:tcPr>
            <w:tcW w:w="3420" w:type="dxa"/>
            <w:vAlign w:val="center"/>
          </w:tcPr>
          <w:p w:rsidR="00774AF1" w:rsidRPr="0044278C" w:rsidRDefault="0044278C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Warm-up/introduction</w:t>
            </w:r>
            <w:r w:rsidR="005046C3">
              <w:t>/review</w:t>
            </w:r>
          </w:p>
          <w:p w:rsidR="0044278C" w:rsidRPr="0044278C" w:rsidRDefault="0044278C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44278C" w:rsidRPr="000D6BA0" w:rsidRDefault="0044278C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</w:t>
            </w:r>
            <w:r w:rsidR="00534401">
              <w:t xml:space="preserve"> and application</w:t>
            </w:r>
          </w:p>
          <w:p w:rsidR="000D6BA0" w:rsidRPr="0044278C" w:rsidRDefault="000D6BA0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Ti-83</w:t>
            </w:r>
          </w:p>
        </w:tc>
        <w:tc>
          <w:tcPr>
            <w:tcW w:w="2880" w:type="dxa"/>
            <w:vAlign w:val="center"/>
          </w:tcPr>
          <w:p w:rsidR="00EF5D11" w:rsidRDefault="005046C3" w:rsidP="0044278C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 xml:space="preserve">Student Q&amp;A and </w:t>
            </w:r>
            <w:r w:rsidR="0044278C" w:rsidRPr="0044278C">
              <w:t>in-class practice and homework</w:t>
            </w:r>
          </w:p>
          <w:p w:rsidR="005046C3" w:rsidRDefault="005046C3" w:rsidP="0044278C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Student responses to previously learned content</w:t>
            </w:r>
          </w:p>
          <w:p w:rsidR="00534401" w:rsidRPr="0044278C" w:rsidRDefault="00534401" w:rsidP="0044278C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Quiz</w:t>
            </w:r>
          </w:p>
        </w:tc>
      </w:tr>
      <w:tr w:rsidR="000D6BA0" w:rsidTr="0080537B">
        <w:tc>
          <w:tcPr>
            <w:tcW w:w="2785" w:type="dxa"/>
            <w:vAlign w:val="center"/>
          </w:tcPr>
          <w:p w:rsidR="000D6BA0" w:rsidRDefault="009819B7" w:rsidP="00DB3AB6">
            <w:pPr>
              <w:jc w:val="center"/>
            </w:pPr>
            <w:r>
              <w:t>Polynomial Functions of Higher Degree</w:t>
            </w:r>
          </w:p>
        </w:tc>
        <w:tc>
          <w:tcPr>
            <w:tcW w:w="1890" w:type="dxa"/>
            <w:vAlign w:val="center"/>
          </w:tcPr>
          <w:p w:rsidR="000D6BA0" w:rsidRPr="00A73EB8" w:rsidRDefault="000D6BA0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534401" w:rsidRDefault="00A56B3B" w:rsidP="00534401">
            <w:pPr>
              <w:pStyle w:val="ListParagraph"/>
              <w:numPr>
                <w:ilvl w:val="0"/>
                <w:numId w:val="4"/>
              </w:numPr>
            </w:pPr>
            <w:r>
              <w:t>End Behavior</w:t>
            </w:r>
          </w:p>
          <w:p w:rsidR="00A56B3B" w:rsidRDefault="00A56B3B" w:rsidP="00534401">
            <w:pPr>
              <w:pStyle w:val="ListParagraph"/>
              <w:numPr>
                <w:ilvl w:val="0"/>
                <w:numId w:val="4"/>
              </w:numPr>
            </w:pPr>
            <w:r>
              <w:t>Real Zeros</w:t>
            </w:r>
          </w:p>
          <w:p w:rsidR="00A56B3B" w:rsidRDefault="00A56B3B" w:rsidP="00534401">
            <w:pPr>
              <w:pStyle w:val="ListParagraph"/>
              <w:numPr>
                <w:ilvl w:val="0"/>
                <w:numId w:val="4"/>
              </w:numPr>
            </w:pPr>
            <w:r>
              <w:t>Repeated Zeros</w:t>
            </w:r>
          </w:p>
        </w:tc>
        <w:tc>
          <w:tcPr>
            <w:tcW w:w="3420" w:type="dxa"/>
            <w:vAlign w:val="center"/>
          </w:tcPr>
          <w:p w:rsidR="000D6BA0" w:rsidRPr="0044278C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Warm-up/introduction</w:t>
            </w:r>
          </w:p>
          <w:p w:rsidR="000D6BA0" w:rsidRPr="0044278C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0D6BA0" w:rsidRPr="000D6BA0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</w:t>
            </w:r>
          </w:p>
          <w:p w:rsidR="000D6BA0" w:rsidRPr="0044278C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Ti-83</w:t>
            </w:r>
          </w:p>
        </w:tc>
        <w:tc>
          <w:tcPr>
            <w:tcW w:w="2880" w:type="dxa"/>
            <w:vAlign w:val="center"/>
          </w:tcPr>
          <w:p w:rsidR="000D6BA0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 w:rsidRPr="0044278C">
              <w:t>Student Q&amp;A of in-class practice and homework</w:t>
            </w:r>
          </w:p>
          <w:p w:rsidR="00534401" w:rsidRDefault="00534401" w:rsidP="0011191A">
            <w:pPr>
              <w:pStyle w:val="ListParagraph"/>
              <w:ind w:left="252"/>
            </w:pPr>
          </w:p>
          <w:p w:rsidR="000D6BA0" w:rsidRPr="0044278C" w:rsidRDefault="000D6BA0" w:rsidP="00534401">
            <w:pPr>
              <w:pStyle w:val="ListParagraph"/>
              <w:ind w:left="252"/>
            </w:pPr>
          </w:p>
        </w:tc>
      </w:tr>
      <w:tr w:rsidR="00534401" w:rsidTr="0080537B">
        <w:tc>
          <w:tcPr>
            <w:tcW w:w="2785" w:type="dxa"/>
            <w:vAlign w:val="center"/>
          </w:tcPr>
          <w:p w:rsidR="00534401" w:rsidRDefault="009819B7" w:rsidP="000D6BA0">
            <w:pPr>
              <w:jc w:val="center"/>
            </w:pPr>
            <w:r>
              <w:t>Optimization</w:t>
            </w:r>
          </w:p>
        </w:tc>
        <w:tc>
          <w:tcPr>
            <w:tcW w:w="1890" w:type="dxa"/>
            <w:vAlign w:val="center"/>
          </w:tcPr>
          <w:p w:rsidR="00534401" w:rsidRPr="00A73EB8" w:rsidRDefault="00534401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534401" w:rsidRDefault="0011191A" w:rsidP="00A56B3B">
            <w:pPr>
              <w:pStyle w:val="ListParagraph"/>
              <w:numPr>
                <w:ilvl w:val="0"/>
                <w:numId w:val="5"/>
              </w:numPr>
            </w:pPr>
            <w:r>
              <w:t>Optimized Volume</w:t>
            </w:r>
          </w:p>
          <w:p w:rsidR="0011191A" w:rsidRDefault="0011191A" w:rsidP="00A56B3B">
            <w:pPr>
              <w:pStyle w:val="ListParagraph"/>
              <w:numPr>
                <w:ilvl w:val="0"/>
                <w:numId w:val="5"/>
              </w:numPr>
            </w:pPr>
            <w:r>
              <w:t>Optimized Area</w:t>
            </w:r>
          </w:p>
        </w:tc>
        <w:tc>
          <w:tcPr>
            <w:tcW w:w="3420" w:type="dxa"/>
            <w:vAlign w:val="center"/>
          </w:tcPr>
          <w:p w:rsidR="0011191A" w:rsidRPr="0044278C" w:rsidRDefault="0011191A" w:rsidP="0011191A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11191A" w:rsidRPr="000D6BA0" w:rsidRDefault="0011191A" w:rsidP="0011191A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</w:t>
            </w:r>
          </w:p>
          <w:p w:rsidR="00534401" w:rsidRPr="0044278C" w:rsidRDefault="0011191A" w:rsidP="0011191A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Ti-83</w:t>
            </w:r>
          </w:p>
        </w:tc>
        <w:tc>
          <w:tcPr>
            <w:tcW w:w="2880" w:type="dxa"/>
            <w:vAlign w:val="center"/>
          </w:tcPr>
          <w:p w:rsidR="0011191A" w:rsidRDefault="0011191A" w:rsidP="0011191A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 w:rsidRPr="0044278C">
              <w:t>Student Q&amp;A of in-class practice and homework</w:t>
            </w:r>
          </w:p>
          <w:p w:rsidR="0011191A" w:rsidRDefault="0011191A" w:rsidP="0011191A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Quiz</w:t>
            </w:r>
          </w:p>
          <w:p w:rsidR="00534401" w:rsidRPr="0044278C" w:rsidRDefault="00534401" w:rsidP="003E2626">
            <w:pPr>
              <w:pStyle w:val="ListParagraph"/>
              <w:numPr>
                <w:ilvl w:val="0"/>
                <w:numId w:val="2"/>
              </w:numPr>
              <w:ind w:left="252" w:hanging="180"/>
            </w:pPr>
          </w:p>
        </w:tc>
      </w:tr>
      <w:tr w:rsidR="009819B7" w:rsidTr="0080537B">
        <w:tc>
          <w:tcPr>
            <w:tcW w:w="2785" w:type="dxa"/>
            <w:vAlign w:val="center"/>
          </w:tcPr>
          <w:p w:rsidR="009819B7" w:rsidRDefault="009819B7" w:rsidP="000D6BA0">
            <w:pPr>
              <w:jc w:val="center"/>
            </w:pPr>
            <w:r>
              <w:t>Polynomial and Synthetic Division</w:t>
            </w:r>
          </w:p>
        </w:tc>
        <w:tc>
          <w:tcPr>
            <w:tcW w:w="1890" w:type="dxa"/>
            <w:vAlign w:val="center"/>
          </w:tcPr>
          <w:p w:rsidR="009819B7" w:rsidRPr="00A73EB8" w:rsidRDefault="009819B7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9819B7" w:rsidRDefault="0011191A" w:rsidP="0011191A">
            <w:pPr>
              <w:pStyle w:val="ListParagraph"/>
              <w:numPr>
                <w:ilvl w:val="0"/>
                <w:numId w:val="6"/>
              </w:numPr>
            </w:pPr>
            <w:r>
              <w:t>Synthetic division</w:t>
            </w:r>
          </w:p>
          <w:p w:rsidR="0011191A" w:rsidRDefault="0011191A" w:rsidP="0011191A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3420" w:type="dxa"/>
            <w:vAlign w:val="center"/>
          </w:tcPr>
          <w:p w:rsidR="0011191A" w:rsidRPr="0044278C" w:rsidRDefault="0011191A" w:rsidP="0011191A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Warm-up/introduction</w:t>
            </w:r>
          </w:p>
          <w:p w:rsidR="0011191A" w:rsidRPr="0044278C" w:rsidRDefault="0011191A" w:rsidP="0011191A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11191A" w:rsidRPr="000D6BA0" w:rsidRDefault="0011191A" w:rsidP="0011191A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</w:t>
            </w:r>
          </w:p>
          <w:p w:rsidR="009819B7" w:rsidRPr="0044278C" w:rsidRDefault="009819B7" w:rsidP="0011191A">
            <w:pPr>
              <w:pStyle w:val="ListParagraph"/>
              <w:ind w:left="252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11191A" w:rsidRDefault="0011191A" w:rsidP="0011191A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 xml:space="preserve">Student Q&amp;A and </w:t>
            </w:r>
            <w:r w:rsidRPr="0044278C">
              <w:t>in-class practice and homework</w:t>
            </w:r>
          </w:p>
          <w:p w:rsidR="0011191A" w:rsidRDefault="0011191A" w:rsidP="0011191A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Student responses to previously learned content</w:t>
            </w:r>
          </w:p>
          <w:p w:rsidR="009819B7" w:rsidRDefault="0011191A" w:rsidP="0011191A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Quiz</w:t>
            </w:r>
          </w:p>
        </w:tc>
      </w:tr>
      <w:tr w:rsidR="009819B7" w:rsidTr="0080537B">
        <w:tc>
          <w:tcPr>
            <w:tcW w:w="2785" w:type="dxa"/>
            <w:vAlign w:val="center"/>
          </w:tcPr>
          <w:p w:rsidR="009819B7" w:rsidRDefault="009819B7" w:rsidP="000D6BA0">
            <w:pPr>
              <w:jc w:val="center"/>
            </w:pPr>
            <w:r>
              <w:t>Complex Numbers</w:t>
            </w:r>
          </w:p>
        </w:tc>
        <w:tc>
          <w:tcPr>
            <w:tcW w:w="1890" w:type="dxa"/>
            <w:vAlign w:val="center"/>
          </w:tcPr>
          <w:p w:rsidR="009819B7" w:rsidRPr="00A73EB8" w:rsidRDefault="009819B7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9819B7" w:rsidRDefault="0011191A" w:rsidP="0011191A">
            <w:pPr>
              <w:pStyle w:val="ListParagraph"/>
              <w:numPr>
                <w:ilvl w:val="0"/>
                <w:numId w:val="7"/>
              </w:numPr>
            </w:pPr>
            <w:r>
              <w:t xml:space="preserve">Imaginary Unit, </w:t>
            </w:r>
            <w:proofErr w:type="spellStart"/>
            <w:r>
              <w:t>i</w:t>
            </w:r>
            <w:proofErr w:type="spellEnd"/>
          </w:p>
          <w:p w:rsidR="0011191A" w:rsidRDefault="0011191A" w:rsidP="0011191A">
            <w:pPr>
              <w:pStyle w:val="ListParagraph"/>
              <w:numPr>
                <w:ilvl w:val="0"/>
                <w:numId w:val="7"/>
              </w:numPr>
            </w:pPr>
            <w:r>
              <w:t>Complex Number</w:t>
            </w:r>
          </w:p>
          <w:p w:rsidR="0011191A" w:rsidRDefault="0011191A" w:rsidP="0011191A">
            <w:pPr>
              <w:pStyle w:val="ListParagraph"/>
              <w:numPr>
                <w:ilvl w:val="0"/>
                <w:numId w:val="7"/>
              </w:numPr>
            </w:pPr>
            <w:r>
              <w:t>Imaginary Number</w:t>
            </w:r>
          </w:p>
          <w:p w:rsidR="0011191A" w:rsidRDefault="0011191A" w:rsidP="0011191A">
            <w:pPr>
              <w:pStyle w:val="ListParagraph"/>
            </w:pPr>
          </w:p>
        </w:tc>
        <w:tc>
          <w:tcPr>
            <w:tcW w:w="3420" w:type="dxa"/>
            <w:vAlign w:val="center"/>
          </w:tcPr>
          <w:p w:rsidR="0011191A" w:rsidRPr="0044278C" w:rsidRDefault="0011191A" w:rsidP="0011191A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Warm-up/introduction</w:t>
            </w:r>
          </w:p>
          <w:p w:rsidR="0011191A" w:rsidRPr="0044278C" w:rsidRDefault="0011191A" w:rsidP="0011191A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11191A" w:rsidRPr="000D6BA0" w:rsidRDefault="0011191A" w:rsidP="0011191A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</w:t>
            </w:r>
          </w:p>
          <w:p w:rsidR="009819B7" w:rsidRPr="0044278C" w:rsidRDefault="0011191A" w:rsidP="0011191A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Ti-83</w:t>
            </w:r>
          </w:p>
        </w:tc>
        <w:tc>
          <w:tcPr>
            <w:tcW w:w="2880" w:type="dxa"/>
            <w:vAlign w:val="center"/>
          </w:tcPr>
          <w:p w:rsidR="006C0A2A" w:rsidRDefault="006C0A2A" w:rsidP="006C0A2A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 xml:space="preserve">Student Q&amp;A and </w:t>
            </w:r>
            <w:r w:rsidRPr="0044278C">
              <w:t>in-class practice and homework</w:t>
            </w:r>
          </w:p>
          <w:p w:rsidR="006C0A2A" w:rsidRDefault="006C0A2A" w:rsidP="006C0A2A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Student responses to previously learned content</w:t>
            </w:r>
          </w:p>
          <w:p w:rsidR="009819B7" w:rsidRDefault="006C0A2A" w:rsidP="006C0A2A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Quiz</w:t>
            </w:r>
          </w:p>
        </w:tc>
      </w:tr>
      <w:tr w:rsidR="009819B7" w:rsidTr="0080537B">
        <w:tc>
          <w:tcPr>
            <w:tcW w:w="2785" w:type="dxa"/>
            <w:vAlign w:val="center"/>
          </w:tcPr>
          <w:p w:rsidR="009819B7" w:rsidRDefault="009819B7" w:rsidP="000D6BA0">
            <w:pPr>
              <w:jc w:val="center"/>
            </w:pPr>
            <w:r>
              <w:t>Zeros of Polynomial Functions</w:t>
            </w:r>
          </w:p>
        </w:tc>
        <w:tc>
          <w:tcPr>
            <w:tcW w:w="1890" w:type="dxa"/>
            <w:vAlign w:val="center"/>
          </w:tcPr>
          <w:p w:rsidR="009819B7" w:rsidRPr="00A73EB8" w:rsidRDefault="009819B7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6C0A2A" w:rsidRDefault="006C0A2A" w:rsidP="006C0A2A">
            <w:pPr>
              <w:pStyle w:val="ListParagraph"/>
              <w:numPr>
                <w:ilvl w:val="0"/>
                <w:numId w:val="8"/>
              </w:numPr>
            </w:pPr>
            <w:r>
              <w:t>Zeros of a Function</w:t>
            </w:r>
          </w:p>
          <w:p w:rsidR="009819B7" w:rsidRDefault="006C0A2A" w:rsidP="006C0A2A">
            <w:pPr>
              <w:pStyle w:val="ListParagraph"/>
              <w:numPr>
                <w:ilvl w:val="0"/>
                <w:numId w:val="8"/>
              </w:numPr>
            </w:pPr>
            <w:r>
              <w:t>Complex Zeros of a Function</w:t>
            </w:r>
          </w:p>
        </w:tc>
        <w:tc>
          <w:tcPr>
            <w:tcW w:w="3420" w:type="dxa"/>
            <w:vAlign w:val="center"/>
          </w:tcPr>
          <w:p w:rsidR="006C0A2A" w:rsidRPr="0044278C" w:rsidRDefault="006C0A2A" w:rsidP="006C0A2A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Warm-up/introduction</w:t>
            </w:r>
          </w:p>
          <w:p w:rsidR="006C0A2A" w:rsidRPr="0044278C" w:rsidRDefault="006C0A2A" w:rsidP="006C0A2A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6C0A2A" w:rsidRPr="000D6BA0" w:rsidRDefault="006C0A2A" w:rsidP="006C0A2A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</w:t>
            </w:r>
          </w:p>
          <w:p w:rsidR="009819B7" w:rsidRPr="0044278C" w:rsidRDefault="006C0A2A" w:rsidP="006C0A2A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lastRenderedPageBreak/>
              <w:t>Ti-83</w:t>
            </w:r>
          </w:p>
        </w:tc>
        <w:tc>
          <w:tcPr>
            <w:tcW w:w="2880" w:type="dxa"/>
            <w:vAlign w:val="center"/>
          </w:tcPr>
          <w:p w:rsidR="006C0A2A" w:rsidRDefault="006C0A2A" w:rsidP="006C0A2A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lastRenderedPageBreak/>
              <w:t xml:space="preserve">Student Q&amp;A and </w:t>
            </w:r>
            <w:r w:rsidRPr="0044278C">
              <w:t>in-class practice and homework</w:t>
            </w:r>
          </w:p>
          <w:p w:rsidR="006C0A2A" w:rsidRDefault="006C0A2A" w:rsidP="006C0A2A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lastRenderedPageBreak/>
              <w:t>Student responses to previously learned content</w:t>
            </w:r>
          </w:p>
          <w:p w:rsidR="009819B7" w:rsidRDefault="009819B7" w:rsidP="006C0A2A">
            <w:pPr>
              <w:ind w:left="72"/>
            </w:pPr>
          </w:p>
        </w:tc>
      </w:tr>
      <w:tr w:rsidR="009819B7" w:rsidTr="0080537B">
        <w:tc>
          <w:tcPr>
            <w:tcW w:w="2785" w:type="dxa"/>
            <w:vAlign w:val="center"/>
          </w:tcPr>
          <w:p w:rsidR="009819B7" w:rsidRDefault="009819B7" w:rsidP="000D6BA0">
            <w:pPr>
              <w:jc w:val="center"/>
            </w:pPr>
          </w:p>
        </w:tc>
        <w:tc>
          <w:tcPr>
            <w:tcW w:w="1890" w:type="dxa"/>
            <w:vAlign w:val="center"/>
          </w:tcPr>
          <w:p w:rsidR="009819B7" w:rsidRPr="00A73EB8" w:rsidRDefault="009819B7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9819B7" w:rsidRDefault="009819B7" w:rsidP="00C00509"/>
        </w:tc>
        <w:tc>
          <w:tcPr>
            <w:tcW w:w="3420" w:type="dxa"/>
            <w:vAlign w:val="center"/>
          </w:tcPr>
          <w:p w:rsidR="009819B7" w:rsidRPr="0044278C" w:rsidRDefault="009819B7" w:rsidP="00AA5808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9819B7" w:rsidRDefault="00A56B3B" w:rsidP="00AA5808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Unit Exam: Polynomial Functions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96140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225B73"/>
    <w:multiLevelType w:val="hybridMultilevel"/>
    <w:tmpl w:val="4B5A4B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3496129"/>
    <w:multiLevelType w:val="hybridMultilevel"/>
    <w:tmpl w:val="5692A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3D745C"/>
    <w:multiLevelType w:val="hybridMultilevel"/>
    <w:tmpl w:val="E4B47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D6548F"/>
    <w:multiLevelType w:val="hybridMultilevel"/>
    <w:tmpl w:val="736C7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584212"/>
    <w:multiLevelType w:val="hybridMultilevel"/>
    <w:tmpl w:val="F9908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391E9A"/>
    <w:multiLevelType w:val="hybridMultilevel"/>
    <w:tmpl w:val="63D8E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47DCA"/>
    <w:rsid w:val="000850C2"/>
    <w:rsid w:val="000C7797"/>
    <w:rsid w:val="000D562E"/>
    <w:rsid w:val="000D6BA0"/>
    <w:rsid w:val="0011191A"/>
    <w:rsid w:val="001354F4"/>
    <w:rsid w:val="00147A00"/>
    <w:rsid w:val="0017770B"/>
    <w:rsid w:val="001951E8"/>
    <w:rsid w:val="001E1FF2"/>
    <w:rsid w:val="001F52E9"/>
    <w:rsid w:val="00243906"/>
    <w:rsid w:val="002717B6"/>
    <w:rsid w:val="002946D6"/>
    <w:rsid w:val="002B55E7"/>
    <w:rsid w:val="002F1426"/>
    <w:rsid w:val="002F1966"/>
    <w:rsid w:val="003045D9"/>
    <w:rsid w:val="0035778E"/>
    <w:rsid w:val="00374EA9"/>
    <w:rsid w:val="003B0291"/>
    <w:rsid w:val="003D1231"/>
    <w:rsid w:val="003E2626"/>
    <w:rsid w:val="003E4C34"/>
    <w:rsid w:val="003F43E0"/>
    <w:rsid w:val="00416137"/>
    <w:rsid w:val="00430CAD"/>
    <w:rsid w:val="0044278C"/>
    <w:rsid w:val="004B576D"/>
    <w:rsid w:val="004C64B7"/>
    <w:rsid w:val="005046C3"/>
    <w:rsid w:val="005243EE"/>
    <w:rsid w:val="00534401"/>
    <w:rsid w:val="005E38FC"/>
    <w:rsid w:val="005E431E"/>
    <w:rsid w:val="00611B54"/>
    <w:rsid w:val="006243FD"/>
    <w:rsid w:val="00654EAE"/>
    <w:rsid w:val="006C0A2A"/>
    <w:rsid w:val="006D16E5"/>
    <w:rsid w:val="00722A75"/>
    <w:rsid w:val="00774AF1"/>
    <w:rsid w:val="007A147C"/>
    <w:rsid w:val="007E67AF"/>
    <w:rsid w:val="007F0C34"/>
    <w:rsid w:val="008034D8"/>
    <w:rsid w:val="0080537B"/>
    <w:rsid w:val="00810CC5"/>
    <w:rsid w:val="00816263"/>
    <w:rsid w:val="008902B0"/>
    <w:rsid w:val="008D7A12"/>
    <w:rsid w:val="00926308"/>
    <w:rsid w:val="00961724"/>
    <w:rsid w:val="009819B7"/>
    <w:rsid w:val="00981AC6"/>
    <w:rsid w:val="009A0FC1"/>
    <w:rsid w:val="00A02747"/>
    <w:rsid w:val="00A274A0"/>
    <w:rsid w:val="00A56B3B"/>
    <w:rsid w:val="00A73EB8"/>
    <w:rsid w:val="00A92E8C"/>
    <w:rsid w:val="00AA5808"/>
    <w:rsid w:val="00AC2828"/>
    <w:rsid w:val="00AD2E31"/>
    <w:rsid w:val="00B01618"/>
    <w:rsid w:val="00B477DC"/>
    <w:rsid w:val="00B963EA"/>
    <w:rsid w:val="00BF6FD8"/>
    <w:rsid w:val="00C00509"/>
    <w:rsid w:val="00C50478"/>
    <w:rsid w:val="00C51021"/>
    <w:rsid w:val="00C829BB"/>
    <w:rsid w:val="00C87165"/>
    <w:rsid w:val="00C94F98"/>
    <w:rsid w:val="00CC472D"/>
    <w:rsid w:val="00CE12BF"/>
    <w:rsid w:val="00D64948"/>
    <w:rsid w:val="00D86992"/>
    <w:rsid w:val="00DB305D"/>
    <w:rsid w:val="00DB3AB6"/>
    <w:rsid w:val="00DE5063"/>
    <w:rsid w:val="00E01E47"/>
    <w:rsid w:val="00ED3939"/>
    <w:rsid w:val="00EF1B39"/>
    <w:rsid w:val="00EF5D11"/>
    <w:rsid w:val="00F14BE9"/>
    <w:rsid w:val="00FD5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F8EDA-D9BA-40E2-8AE5-ABA4C1049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21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Swords, Brandon</cp:lastModifiedBy>
  <cp:revision>7</cp:revision>
  <dcterms:created xsi:type="dcterms:W3CDTF">2017-11-18T16:41:00Z</dcterms:created>
  <dcterms:modified xsi:type="dcterms:W3CDTF">2017-11-18T17:02:00Z</dcterms:modified>
</cp:coreProperties>
</file>