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D55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80D55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66AE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80D55">
              <w:t>Team Sports I</w:t>
            </w:r>
            <w:r w:rsidR="00203F06">
              <w:t>-</w:t>
            </w:r>
            <w:r w:rsidR="00C66AEE">
              <w:t>Flag Football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C78B9">
              <w:t xml:space="preserve">9 Days 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80D55">
              <w:t>What can be learned from team sports that will develop the young adult physically, mentally and socially?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380"/>
        <w:gridCol w:w="5747"/>
        <w:gridCol w:w="2048"/>
        <w:gridCol w:w="2493"/>
        <w:gridCol w:w="2727"/>
      </w:tblGrid>
      <w:tr w:rsidR="002F1426" w:rsidTr="002D32B2">
        <w:tc>
          <w:tcPr>
            <w:tcW w:w="13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74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48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93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27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5760"/>
        <w:gridCol w:w="2070"/>
        <w:gridCol w:w="2340"/>
        <w:gridCol w:w="2880"/>
      </w:tblGrid>
      <w:tr w:rsidR="002717B6" w:rsidTr="002E528F">
        <w:tc>
          <w:tcPr>
            <w:tcW w:w="1345" w:type="dxa"/>
            <w:vAlign w:val="center"/>
          </w:tcPr>
          <w:p w:rsidR="002717B6" w:rsidRPr="00DE5063" w:rsidRDefault="000721CC" w:rsidP="00A5565A">
            <w:pPr>
              <w:jc w:val="center"/>
            </w:pPr>
            <w:r>
              <w:t xml:space="preserve">Flag </w:t>
            </w:r>
            <w:r w:rsidR="00A80D55">
              <w:t>Football</w:t>
            </w:r>
          </w:p>
        </w:tc>
        <w:tc>
          <w:tcPr>
            <w:tcW w:w="5760" w:type="dxa"/>
            <w:vAlign w:val="center"/>
          </w:tcPr>
          <w:p w:rsidR="000D70CA" w:rsidRDefault="000D70CA" w:rsidP="000D70CA">
            <w:pPr>
              <w:jc w:val="center"/>
            </w:pPr>
            <w:r>
              <w:t>10.4.12.</w:t>
            </w:r>
          </w:p>
          <w:p w:rsidR="00C5047E" w:rsidRPr="00A73EB8" w:rsidRDefault="000D70CA" w:rsidP="00C5047E">
            <w:pPr>
              <w:jc w:val="center"/>
            </w:pPr>
            <w:r>
              <w:t>10.5.12.</w:t>
            </w:r>
          </w:p>
        </w:tc>
        <w:tc>
          <w:tcPr>
            <w:tcW w:w="2070" w:type="dxa"/>
            <w:vAlign w:val="center"/>
          </w:tcPr>
          <w:p w:rsidR="00990086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forward pass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 rush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 defense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touchdown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first down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man-to-man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downs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interception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fumble</w:t>
            </w:r>
          </w:p>
          <w:p w:rsidR="00C5047E" w:rsidRDefault="00C5047E" w:rsidP="00C5047E"/>
          <w:p w:rsidR="00C5047E" w:rsidRDefault="00C5047E" w:rsidP="00C5047E"/>
          <w:p w:rsidR="00C5047E" w:rsidRDefault="00C5047E" w:rsidP="00C5047E"/>
          <w:p w:rsidR="00C5047E" w:rsidRDefault="00C5047E" w:rsidP="00C5047E"/>
          <w:p w:rsidR="00C5047E" w:rsidRDefault="00C5047E" w:rsidP="00C5047E"/>
          <w:p w:rsidR="00C5047E" w:rsidRDefault="00C5047E" w:rsidP="00C5047E"/>
          <w:p w:rsidR="00C5047E" w:rsidRPr="00A73EB8" w:rsidRDefault="00C5047E" w:rsidP="00C5047E"/>
        </w:tc>
        <w:tc>
          <w:tcPr>
            <w:tcW w:w="2340" w:type="dxa"/>
            <w:vAlign w:val="center"/>
          </w:tcPr>
          <w:p w:rsidR="00C5047E" w:rsidRDefault="00C5047E" w:rsidP="00C5047E">
            <w:pPr>
              <w:jc w:val="center"/>
            </w:pPr>
            <w:r>
              <w:t>7 v 7 games</w:t>
            </w:r>
          </w:p>
          <w:p w:rsidR="00C5047E" w:rsidRDefault="00C5047E" w:rsidP="00C5047E">
            <w:pPr>
              <w:jc w:val="center"/>
            </w:pPr>
            <w:r>
              <w:t>11 v 11 game</w:t>
            </w:r>
          </w:p>
          <w:p w:rsidR="002717B6" w:rsidRPr="002F1426" w:rsidRDefault="00C5047E" w:rsidP="00C5047E">
            <w:pPr>
              <w:jc w:val="center"/>
              <w:rPr>
                <w:b/>
              </w:rPr>
            </w:pPr>
            <w:r>
              <w:t>Belts/flags, Footballs, cones</w:t>
            </w:r>
          </w:p>
        </w:tc>
        <w:tc>
          <w:tcPr>
            <w:tcW w:w="2880" w:type="dxa"/>
            <w:vAlign w:val="center"/>
          </w:tcPr>
          <w:p w:rsidR="00C5047E" w:rsidRDefault="00C5047E" w:rsidP="00C5047E">
            <w:pPr>
              <w:spacing w:after="120"/>
              <w:jc w:val="center"/>
            </w:pPr>
            <w:r>
              <w:t>Prepared for class</w:t>
            </w:r>
          </w:p>
          <w:p w:rsidR="00C5047E" w:rsidRDefault="00C5047E" w:rsidP="00C5047E">
            <w:pPr>
              <w:spacing w:after="120"/>
              <w:jc w:val="center"/>
            </w:pPr>
            <w:r>
              <w:t>Participation in activity</w:t>
            </w:r>
          </w:p>
          <w:p w:rsidR="002717B6" w:rsidRPr="00DB305D" w:rsidRDefault="00C5047E" w:rsidP="00C5047E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6E0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74BB"/>
    <w:rsid w:val="000721CC"/>
    <w:rsid w:val="000850C2"/>
    <w:rsid w:val="000D70CA"/>
    <w:rsid w:val="000F20E1"/>
    <w:rsid w:val="001951E8"/>
    <w:rsid w:val="001E1FF2"/>
    <w:rsid w:val="001F01BD"/>
    <w:rsid w:val="00203F06"/>
    <w:rsid w:val="00243906"/>
    <w:rsid w:val="002717B6"/>
    <w:rsid w:val="002D32B2"/>
    <w:rsid w:val="002E528F"/>
    <w:rsid w:val="002F1426"/>
    <w:rsid w:val="002F1966"/>
    <w:rsid w:val="00486ADC"/>
    <w:rsid w:val="004C78B9"/>
    <w:rsid w:val="004F66AD"/>
    <w:rsid w:val="005E38FC"/>
    <w:rsid w:val="00611B54"/>
    <w:rsid w:val="00635892"/>
    <w:rsid w:val="00753AB0"/>
    <w:rsid w:val="007A147C"/>
    <w:rsid w:val="007F0C34"/>
    <w:rsid w:val="0080537B"/>
    <w:rsid w:val="008902B0"/>
    <w:rsid w:val="009503EC"/>
    <w:rsid w:val="00990086"/>
    <w:rsid w:val="009A0FC1"/>
    <w:rsid w:val="00A05CF2"/>
    <w:rsid w:val="00A73EB8"/>
    <w:rsid w:val="00A80D55"/>
    <w:rsid w:val="00AC2828"/>
    <w:rsid w:val="00B149C5"/>
    <w:rsid w:val="00B477DC"/>
    <w:rsid w:val="00B963EA"/>
    <w:rsid w:val="00C5047E"/>
    <w:rsid w:val="00C66AEE"/>
    <w:rsid w:val="00C94F98"/>
    <w:rsid w:val="00CA13D0"/>
    <w:rsid w:val="00D7406F"/>
    <w:rsid w:val="00DB305D"/>
    <w:rsid w:val="00DE5063"/>
    <w:rsid w:val="00E72C91"/>
    <w:rsid w:val="00EF1B39"/>
    <w:rsid w:val="00FB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3CDB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F1845-F2A4-4F27-BE0E-11862AAB4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4</cp:revision>
  <dcterms:created xsi:type="dcterms:W3CDTF">2018-06-19T18:45:00Z</dcterms:created>
  <dcterms:modified xsi:type="dcterms:W3CDTF">2018-06-20T15:10:00Z</dcterms:modified>
</cp:coreProperties>
</file>