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proofErr w:type="spellStart"/>
      <w:r w:rsidR="00D64948">
        <w:rPr>
          <w:u w:val="single"/>
        </w:rPr>
        <w:t>Precalculus</w:t>
      </w:r>
      <w:proofErr w:type="spellEnd"/>
      <w:r w:rsidR="00D64948">
        <w:rPr>
          <w:u w:val="single"/>
        </w:rPr>
        <w:t xml:space="preserve"> and Trigonometry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472D">
        <w:rPr>
          <w:u w:val="single"/>
        </w:rPr>
        <w:t xml:space="preserve">10, 11, </w:t>
      </w:r>
      <w:proofErr w:type="gramStart"/>
      <w:r w:rsidR="00CC472D">
        <w:rPr>
          <w:u w:val="single"/>
        </w:rPr>
        <w:t>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CC472D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304BA">
              <w:t>Unit 3: Modeling and Variation</w:t>
            </w:r>
            <w:r w:rsidR="00085615">
              <w:t>s</w:t>
            </w:r>
          </w:p>
          <w:p w:rsidR="007E67AF" w:rsidRDefault="00534401" w:rsidP="007E67AF">
            <w:pPr>
              <w:jc w:val="right"/>
            </w:pPr>
            <w:proofErr w:type="spellStart"/>
            <w:r>
              <w:t>Ch</w:t>
            </w:r>
            <w:proofErr w:type="spellEnd"/>
            <w:r>
              <w:t xml:space="preserve"> 1 lessons 10</w:t>
            </w:r>
          </w:p>
          <w:p w:rsidR="007E67AF" w:rsidRPr="002F1426" w:rsidRDefault="007E67AF" w:rsidP="00CC472D">
            <w:pPr>
              <w:rPr>
                <w:b/>
              </w:rPr>
            </w:pPr>
          </w:p>
        </w:tc>
        <w:tc>
          <w:tcPr>
            <w:tcW w:w="7920" w:type="dxa"/>
          </w:tcPr>
          <w:p w:rsidR="009A0FC1" w:rsidRPr="0017770B" w:rsidRDefault="0017770B" w:rsidP="009A0FC1">
            <w:r>
              <w:rPr>
                <w:b/>
              </w:rPr>
              <w:t>Pace</w:t>
            </w:r>
            <w:r w:rsidR="00534401">
              <w:t>: 5</w:t>
            </w:r>
            <w:r w:rsidR="005E431E">
              <w:t xml:space="preserve"> </w:t>
            </w:r>
            <w:r w:rsidR="001F52E9">
              <w:t>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34401">
              <w:t>How do we model data, including scatterplots and direct, Inverse, and joint variation?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44278C">
        <w:trPr>
          <w:trHeight w:val="1163"/>
        </w:trPr>
        <w:tc>
          <w:tcPr>
            <w:tcW w:w="2785" w:type="dxa"/>
            <w:vAlign w:val="center"/>
          </w:tcPr>
          <w:p w:rsidR="00A73EB8" w:rsidRPr="00DE5063" w:rsidRDefault="00534401" w:rsidP="00A5565A">
            <w:pPr>
              <w:jc w:val="center"/>
            </w:pPr>
            <w:r>
              <w:t>Mathematical modeling and Scatterplots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00509" w:rsidRDefault="00534401" w:rsidP="00534401">
            <w:pPr>
              <w:pStyle w:val="ListParagraph"/>
              <w:numPr>
                <w:ilvl w:val="0"/>
                <w:numId w:val="2"/>
              </w:numPr>
            </w:pPr>
            <w:r>
              <w:t>Scatterplot</w:t>
            </w:r>
          </w:p>
          <w:p w:rsidR="00534401" w:rsidRDefault="00534401" w:rsidP="00534401">
            <w:pPr>
              <w:pStyle w:val="ListParagraph"/>
              <w:numPr>
                <w:ilvl w:val="0"/>
                <w:numId w:val="2"/>
              </w:numPr>
            </w:pPr>
            <w:r>
              <w:t>Line of best fit</w:t>
            </w:r>
          </w:p>
          <w:p w:rsidR="00534401" w:rsidRPr="00A73EB8" w:rsidRDefault="00534401" w:rsidP="00534401">
            <w:pPr>
              <w:pStyle w:val="ListParagraph"/>
              <w:numPr>
                <w:ilvl w:val="0"/>
                <w:numId w:val="2"/>
              </w:numPr>
            </w:pPr>
            <w:r>
              <w:t>Correlation coefficient</w:t>
            </w:r>
          </w:p>
        </w:tc>
        <w:tc>
          <w:tcPr>
            <w:tcW w:w="3420" w:type="dxa"/>
            <w:vAlign w:val="center"/>
          </w:tcPr>
          <w:p w:rsidR="00774AF1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  <w:r w:rsidR="005046C3">
              <w:t>/review</w:t>
            </w:r>
          </w:p>
          <w:p w:rsidR="0044278C" w:rsidRPr="0044278C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44278C" w:rsidRPr="000D6BA0" w:rsidRDefault="0044278C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  <w:r w:rsidR="00534401">
              <w:t xml:space="preserve"> and application</w:t>
            </w:r>
          </w:p>
          <w:p w:rsidR="000D6BA0" w:rsidRPr="0044278C" w:rsidRDefault="000D6BA0" w:rsidP="0044278C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EF5D11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 xml:space="preserve">Student Q&amp;A and </w:t>
            </w:r>
            <w:r w:rsidR="0044278C" w:rsidRPr="0044278C">
              <w:t>in-class practice and homework</w:t>
            </w:r>
          </w:p>
          <w:p w:rsidR="005046C3" w:rsidRDefault="005046C3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Student responses to previously learned content</w:t>
            </w:r>
          </w:p>
          <w:p w:rsidR="00534401" w:rsidRPr="0044278C" w:rsidRDefault="00534401" w:rsidP="0044278C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</w:tc>
      </w:tr>
      <w:tr w:rsidR="000D6BA0" w:rsidTr="0080537B">
        <w:tc>
          <w:tcPr>
            <w:tcW w:w="2785" w:type="dxa"/>
            <w:vAlign w:val="center"/>
          </w:tcPr>
          <w:p w:rsidR="000D6BA0" w:rsidRDefault="00534401" w:rsidP="00DB3AB6">
            <w:pPr>
              <w:jc w:val="center"/>
            </w:pPr>
            <w:r>
              <w:t>Variation</w:t>
            </w:r>
          </w:p>
        </w:tc>
        <w:tc>
          <w:tcPr>
            <w:tcW w:w="1890" w:type="dxa"/>
            <w:vAlign w:val="center"/>
          </w:tcPr>
          <w:p w:rsidR="000D6BA0" w:rsidRPr="00A73EB8" w:rsidRDefault="000D6BA0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F14BE9" w:rsidRDefault="00534401" w:rsidP="00534401">
            <w:pPr>
              <w:pStyle w:val="ListParagraph"/>
              <w:numPr>
                <w:ilvl w:val="0"/>
                <w:numId w:val="4"/>
              </w:numPr>
            </w:pPr>
            <w:r>
              <w:t>Direct Variation</w:t>
            </w:r>
          </w:p>
          <w:p w:rsidR="00534401" w:rsidRDefault="00534401" w:rsidP="00534401">
            <w:pPr>
              <w:pStyle w:val="ListParagraph"/>
              <w:numPr>
                <w:ilvl w:val="0"/>
                <w:numId w:val="4"/>
              </w:numPr>
            </w:pPr>
            <w:r>
              <w:t>Inverse Variation</w:t>
            </w:r>
          </w:p>
          <w:p w:rsidR="00534401" w:rsidRDefault="00534401" w:rsidP="00534401">
            <w:pPr>
              <w:pStyle w:val="ListParagraph"/>
              <w:numPr>
                <w:ilvl w:val="0"/>
                <w:numId w:val="4"/>
              </w:numPr>
            </w:pPr>
            <w:r>
              <w:t>Joint Variation</w:t>
            </w:r>
          </w:p>
        </w:tc>
        <w:tc>
          <w:tcPr>
            <w:tcW w:w="3420" w:type="dxa"/>
            <w:vAlign w:val="center"/>
          </w:tcPr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Warm-up/introduction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Guided Notes</w:t>
            </w:r>
          </w:p>
          <w:p w:rsidR="000D6BA0" w:rsidRP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In-Class Practice</w:t>
            </w:r>
          </w:p>
          <w:p w:rsidR="000D6BA0" w:rsidRPr="0044278C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  <w:r>
              <w:t>Ti-83</w:t>
            </w:r>
          </w:p>
        </w:tc>
        <w:tc>
          <w:tcPr>
            <w:tcW w:w="2880" w:type="dxa"/>
            <w:vAlign w:val="center"/>
          </w:tcPr>
          <w:p w:rsidR="000D6BA0" w:rsidRDefault="000D6BA0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 w:rsidRPr="0044278C">
              <w:t>Student Q&amp;A of in-class practice and homework</w:t>
            </w:r>
          </w:p>
          <w:p w:rsidR="00534401" w:rsidRDefault="00534401" w:rsidP="000D6BA0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Quiz</w:t>
            </w:r>
          </w:p>
          <w:p w:rsidR="000D6BA0" w:rsidRPr="0044278C" w:rsidRDefault="000D6BA0" w:rsidP="00534401">
            <w:pPr>
              <w:pStyle w:val="ListParagraph"/>
              <w:ind w:left="252"/>
            </w:pPr>
          </w:p>
        </w:tc>
      </w:tr>
      <w:tr w:rsidR="00534401" w:rsidTr="0080537B">
        <w:tc>
          <w:tcPr>
            <w:tcW w:w="2785" w:type="dxa"/>
            <w:vAlign w:val="center"/>
          </w:tcPr>
          <w:p w:rsidR="00534401" w:rsidRDefault="00534401" w:rsidP="000D6BA0">
            <w:pPr>
              <w:jc w:val="center"/>
            </w:pPr>
          </w:p>
        </w:tc>
        <w:tc>
          <w:tcPr>
            <w:tcW w:w="1890" w:type="dxa"/>
            <w:vAlign w:val="center"/>
          </w:tcPr>
          <w:p w:rsidR="00534401" w:rsidRPr="00A73EB8" w:rsidRDefault="00534401" w:rsidP="000D6BA0">
            <w:pPr>
              <w:jc w:val="center"/>
            </w:pPr>
          </w:p>
        </w:tc>
        <w:tc>
          <w:tcPr>
            <w:tcW w:w="3420" w:type="dxa"/>
            <w:vAlign w:val="center"/>
          </w:tcPr>
          <w:p w:rsidR="00534401" w:rsidRDefault="00534401" w:rsidP="00C00509"/>
        </w:tc>
        <w:tc>
          <w:tcPr>
            <w:tcW w:w="3420" w:type="dxa"/>
            <w:vAlign w:val="center"/>
          </w:tcPr>
          <w:p w:rsidR="00534401" w:rsidRPr="0044278C" w:rsidRDefault="00534401" w:rsidP="00AA5808">
            <w:pPr>
              <w:pStyle w:val="ListParagraph"/>
              <w:numPr>
                <w:ilvl w:val="0"/>
                <w:numId w:val="2"/>
              </w:numPr>
              <w:ind w:left="252" w:hanging="18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534401" w:rsidRDefault="00534401" w:rsidP="00AA5808">
            <w:pPr>
              <w:pStyle w:val="ListParagraph"/>
              <w:numPr>
                <w:ilvl w:val="0"/>
                <w:numId w:val="2"/>
              </w:numPr>
              <w:ind w:left="252" w:hanging="180"/>
            </w:pPr>
            <w:r>
              <w:t>Unit Exam: Transformations of Functions</w:t>
            </w:r>
          </w:p>
          <w:p w:rsidR="00534401" w:rsidRPr="0044278C" w:rsidRDefault="00534401" w:rsidP="003E2626">
            <w:pPr>
              <w:pStyle w:val="ListParagraph"/>
              <w:numPr>
                <w:ilvl w:val="0"/>
                <w:numId w:val="2"/>
              </w:numPr>
              <w:ind w:left="252" w:hanging="180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96140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25B73"/>
    <w:multiLevelType w:val="hybridMultilevel"/>
    <w:tmpl w:val="4B5A4B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E3D745C"/>
    <w:multiLevelType w:val="hybridMultilevel"/>
    <w:tmpl w:val="E4B4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5615"/>
    <w:rsid w:val="000C7797"/>
    <w:rsid w:val="000D562E"/>
    <w:rsid w:val="000D6BA0"/>
    <w:rsid w:val="001354F4"/>
    <w:rsid w:val="00147A00"/>
    <w:rsid w:val="0017770B"/>
    <w:rsid w:val="001951E8"/>
    <w:rsid w:val="001E1FF2"/>
    <w:rsid w:val="001F52E9"/>
    <w:rsid w:val="00243906"/>
    <w:rsid w:val="002717B6"/>
    <w:rsid w:val="002946D6"/>
    <w:rsid w:val="002B55E7"/>
    <w:rsid w:val="002F1426"/>
    <w:rsid w:val="002F1966"/>
    <w:rsid w:val="003045D9"/>
    <w:rsid w:val="00374EA9"/>
    <w:rsid w:val="003B0291"/>
    <w:rsid w:val="003D1231"/>
    <w:rsid w:val="003E2626"/>
    <w:rsid w:val="003E4C34"/>
    <w:rsid w:val="003F43E0"/>
    <w:rsid w:val="00416137"/>
    <w:rsid w:val="00430CAD"/>
    <w:rsid w:val="0044278C"/>
    <w:rsid w:val="004B576D"/>
    <w:rsid w:val="004C64B7"/>
    <w:rsid w:val="005046C3"/>
    <w:rsid w:val="005243EE"/>
    <w:rsid w:val="00534401"/>
    <w:rsid w:val="005E38FC"/>
    <w:rsid w:val="005E431E"/>
    <w:rsid w:val="00611B54"/>
    <w:rsid w:val="006243FD"/>
    <w:rsid w:val="00654EAE"/>
    <w:rsid w:val="006D16E5"/>
    <w:rsid w:val="00722A75"/>
    <w:rsid w:val="00774AF1"/>
    <w:rsid w:val="007A147C"/>
    <w:rsid w:val="007E67AF"/>
    <w:rsid w:val="007F0C34"/>
    <w:rsid w:val="008034D8"/>
    <w:rsid w:val="0080537B"/>
    <w:rsid w:val="00810CC5"/>
    <w:rsid w:val="00816263"/>
    <w:rsid w:val="008902B0"/>
    <w:rsid w:val="008D7A12"/>
    <w:rsid w:val="00926308"/>
    <w:rsid w:val="009304BA"/>
    <w:rsid w:val="00961724"/>
    <w:rsid w:val="00981AC6"/>
    <w:rsid w:val="009A0FC1"/>
    <w:rsid w:val="00A02747"/>
    <w:rsid w:val="00A274A0"/>
    <w:rsid w:val="00A73EB8"/>
    <w:rsid w:val="00A92E8C"/>
    <w:rsid w:val="00AA5808"/>
    <w:rsid w:val="00AC2828"/>
    <w:rsid w:val="00AD2E31"/>
    <w:rsid w:val="00B01618"/>
    <w:rsid w:val="00B477DC"/>
    <w:rsid w:val="00B963EA"/>
    <w:rsid w:val="00BF6FD8"/>
    <w:rsid w:val="00C00509"/>
    <w:rsid w:val="00C50478"/>
    <w:rsid w:val="00C51021"/>
    <w:rsid w:val="00C829BB"/>
    <w:rsid w:val="00C87165"/>
    <w:rsid w:val="00C94F98"/>
    <w:rsid w:val="00CC472D"/>
    <w:rsid w:val="00CE12BF"/>
    <w:rsid w:val="00D64948"/>
    <w:rsid w:val="00DB305D"/>
    <w:rsid w:val="00DB3AB6"/>
    <w:rsid w:val="00DE5063"/>
    <w:rsid w:val="00E01E47"/>
    <w:rsid w:val="00ED3939"/>
    <w:rsid w:val="00EF1B39"/>
    <w:rsid w:val="00EF5D11"/>
    <w:rsid w:val="00F14BE9"/>
    <w:rsid w:val="00F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87C7C-50AE-4FF0-B362-229A8D9C0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Swords, Brandon</cp:lastModifiedBy>
  <cp:revision>6</cp:revision>
  <dcterms:created xsi:type="dcterms:W3CDTF">2017-11-18T16:36:00Z</dcterms:created>
  <dcterms:modified xsi:type="dcterms:W3CDTF">2017-11-18T16:46:00Z</dcterms:modified>
</cp:coreProperties>
</file>