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E12BF">
              <w:t>Unit 2: Transformations of Functions</w:t>
            </w:r>
          </w:p>
          <w:p w:rsidR="007E67AF" w:rsidRDefault="00DB3AB6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1 lessons </w:t>
            </w:r>
            <w:r w:rsidR="00CE12BF">
              <w:t>5-9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3D1231">
              <w:t>: 12</w:t>
            </w:r>
            <w:r w:rsidR="005E431E">
              <w:t xml:space="preserve"> </w:t>
            </w:r>
            <w:r w:rsidR="001F52E9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B3AB6">
              <w:t>What are the properties of functions with different degrees and forms?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6D16E5" w:rsidP="00A5565A">
            <w:pPr>
              <w:jc w:val="center"/>
            </w:pPr>
            <w:r>
              <w:t>Analyzing Graphs of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046C3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Vertical Line Test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Zeros of a Function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Increasing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Decreasing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Constant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Relative Minimum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Relative Maximum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Average Rate of Change</w:t>
            </w:r>
          </w:p>
          <w:p w:rsidR="00C00509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Even Function</w:t>
            </w:r>
          </w:p>
          <w:p w:rsidR="00C00509" w:rsidRPr="00A73EB8" w:rsidRDefault="00C00509" w:rsidP="00C00509">
            <w:pPr>
              <w:pStyle w:val="ListParagraph"/>
              <w:numPr>
                <w:ilvl w:val="0"/>
                <w:numId w:val="2"/>
              </w:numPr>
            </w:pPr>
            <w:r>
              <w:t>Odd Function</w:t>
            </w: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Pr="0044278C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6D16E5" w:rsidP="00DB3AB6">
            <w:pPr>
              <w:jc w:val="center"/>
            </w:pPr>
            <w:r>
              <w:t>Parent 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F14BE9" w:rsidRDefault="00F14BE9" w:rsidP="00A92E8C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DB3AB6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Quiz: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6D16E5" w:rsidP="000D6BA0">
            <w:pPr>
              <w:jc w:val="center"/>
            </w:pPr>
            <w:r>
              <w:t>Transformations of 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F14BE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Shift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Shift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Stretch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Shrink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Rigid Transformation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Nonrigid</w:t>
            </w:r>
            <w:proofErr w:type="spellEnd"/>
            <w:r>
              <w:t xml:space="preserve"> Transformation</w:t>
            </w:r>
          </w:p>
          <w:p w:rsidR="00C00509" w:rsidRDefault="00C00509" w:rsidP="00C00509"/>
        </w:tc>
        <w:tc>
          <w:tcPr>
            <w:tcW w:w="3420" w:type="dxa"/>
            <w:vAlign w:val="center"/>
          </w:tcPr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AA5808" w:rsidRPr="000D6BA0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0D6BA0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6D16E5" w:rsidP="000D6BA0">
            <w:pPr>
              <w:jc w:val="center"/>
            </w:pPr>
            <w:r>
              <w:t>Function Operations and Composition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C7797" w:rsidRDefault="00C0050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Operations</w:t>
            </w:r>
          </w:p>
          <w:p w:rsidR="00C00509" w:rsidRDefault="00C0050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Composition</w:t>
            </w:r>
          </w:p>
        </w:tc>
        <w:tc>
          <w:tcPr>
            <w:tcW w:w="3420" w:type="dxa"/>
            <w:vAlign w:val="center"/>
          </w:tcPr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AA5808" w:rsidRPr="000D6BA0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3E4C34" w:rsidRDefault="003E4C34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0D6BA0" w:rsidRPr="0044278C" w:rsidRDefault="000D6BA0" w:rsidP="000D6BA0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6D16E5" w:rsidP="000D6BA0">
            <w:pPr>
              <w:jc w:val="center"/>
            </w:pPr>
            <w:r>
              <w:lastRenderedPageBreak/>
              <w:t>Inverse 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6BA0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</w:t>
            </w:r>
          </w:p>
          <w:p w:rsidR="00C00509" w:rsidRDefault="00C0050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Line Test</w:t>
            </w:r>
          </w:p>
          <w:p w:rsidR="00C00509" w:rsidRDefault="00C00509" w:rsidP="00C00509"/>
        </w:tc>
        <w:tc>
          <w:tcPr>
            <w:tcW w:w="342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  <w:tc>
          <w:tcPr>
            <w:tcW w:w="2880" w:type="dxa"/>
            <w:vAlign w:val="center"/>
          </w:tcPr>
          <w:p w:rsidR="003E4C34" w:rsidRDefault="003E4C34" w:rsidP="003E4C34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0D6BA0" w:rsidP="003E4C34">
            <w:pPr>
              <w:pStyle w:val="ListParagraph"/>
              <w:ind w:left="252"/>
            </w:pPr>
          </w:p>
        </w:tc>
      </w:tr>
      <w:tr w:rsidR="003E4C34" w:rsidTr="0080537B">
        <w:tc>
          <w:tcPr>
            <w:tcW w:w="2785" w:type="dxa"/>
            <w:vAlign w:val="center"/>
          </w:tcPr>
          <w:p w:rsidR="003E4C34" w:rsidRDefault="003E4C34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3E4C34" w:rsidRPr="00A73EB8" w:rsidRDefault="003E4C34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3E4C34" w:rsidRDefault="003E4C34" w:rsidP="003E4C3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E4C34" w:rsidRDefault="003E4C34" w:rsidP="003E4C34">
            <w:pPr>
              <w:pStyle w:val="ListParagraph"/>
              <w:ind w:left="252"/>
            </w:pPr>
          </w:p>
        </w:tc>
        <w:tc>
          <w:tcPr>
            <w:tcW w:w="2880" w:type="dxa"/>
            <w:vAlign w:val="center"/>
          </w:tcPr>
          <w:p w:rsidR="003E4C34" w:rsidRDefault="003E4C34" w:rsidP="00AA5808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Transformations of Functions</w:t>
            </w:r>
          </w:p>
          <w:p w:rsidR="003E4C34" w:rsidRPr="0044278C" w:rsidRDefault="003E4C34" w:rsidP="003E4C34">
            <w:pPr>
              <w:pStyle w:val="ListParagraph"/>
              <w:ind w:left="252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7797"/>
    <w:rsid w:val="000D562E"/>
    <w:rsid w:val="000D6BA0"/>
    <w:rsid w:val="001354F4"/>
    <w:rsid w:val="00147A00"/>
    <w:rsid w:val="0017770B"/>
    <w:rsid w:val="001951E8"/>
    <w:rsid w:val="001E1FF2"/>
    <w:rsid w:val="001F52E9"/>
    <w:rsid w:val="00243906"/>
    <w:rsid w:val="002717B6"/>
    <w:rsid w:val="002946D6"/>
    <w:rsid w:val="002B55E7"/>
    <w:rsid w:val="002F1426"/>
    <w:rsid w:val="002F1966"/>
    <w:rsid w:val="003045D9"/>
    <w:rsid w:val="00374EA9"/>
    <w:rsid w:val="003B0291"/>
    <w:rsid w:val="003D1231"/>
    <w:rsid w:val="003E2626"/>
    <w:rsid w:val="003E4C34"/>
    <w:rsid w:val="003F43E0"/>
    <w:rsid w:val="00416137"/>
    <w:rsid w:val="0044278C"/>
    <w:rsid w:val="004B576D"/>
    <w:rsid w:val="004C64B7"/>
    <w:rsid w:val="005046C3"/>
    <w:rsid w:val="005243EE"/>
    <w:rsid w:val="005E38FC"/>
    <w:rsid w:val="005E431E"/>
    <w:rsid w:val="00611B54"/>
    <w:rsid w:val="006243FD"/>
    <w:rsid w:val="00654EAE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902B0"/>
    <w:rsid w:val="008D7A12"/>
    <w:rsid w:val="00926308"/>
    <w:rsid w:val="00961724"/>
    <w:rsid w:val="00981AC6"/>
    <w:rsid w:val="009A0FC1"/>
    <w:rsid w:val="00A02747"/>
    <w:rsid w:val="00A274A0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AAA0D-5737-46B0-B4CC-27B78850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54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7</cp:revision>
  <dcterms:created xsi:type="dcterms:W3CDTF">2017-11-18T15:42:00Z</dcterms:created>
  <dcterms:modified xsi:type="dcterms:W3CDTF">2017-11-18T16:36:00Z</dcterms:modified>
</cp:coreProperties>
</file>