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106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5106D6">
              <w:t>Ultimate Frisbee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B50FF">
              <w:t>9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80D55" w:rsidRDefault="00A80D55" w:rsidP="00990086">
      <w:pPr>
        <w:spacing w:after="0"/>
        <w:rPr>
          <w:sz w:val="4"/>
          <w:szCs w:val="4"/>
        </w:rPr>
      </w:pPr>
    </w:p>
    <w:p w:rsidR="00A80D55" w:rsidRDefault="00A80D55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A80D55" w:rsidTr="002E528F">
        <w:tc>
          <w:tcPr>
            <w:tcW w:w="1345" w:type="dxa"/>
            <w:vAlign w:val="center"/>
          </w:tcPr>
          <w:p w:rsidR="00A80D55" w:rsidRPr="00DE5063" w:rsidRDefault="00A80D55" w:rsidP="00C2006A">
            <w:pPr>
              <w:jc w:val="center"/>
            </w:pPr>
            <w:r>
              <w:t>Ultimate Frisbee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  <w:r>
              <w:t>10.4.12.</w:t>
            </w:r>
          </w:p>
          <w:p w:rsidR="000D70CA" w:rsidRPr="002E528F" w:rsidRDefault="000D70CA" w:rsidP="000D70CA">
            <w:pPr>
              <w:jc w:val="center"/>
              <w:rPr>
                <w:b/>
              </w:rPr>
            </w:pPr>
            <w:r>
              <w:t>10.5.12.</w:t>
            </w:r>
          </w:p>
          <w:p w:rsidR="00A80D55" w:rsidRPr="002E528F" w:rsidRDefault="00A80D55" w:rsidP="002E528F">
            <w:pPr>
              <w:rPr>
                <w:b/>
              </w:rPr>
            </w:pPr>
          </w:p>
        </w:tc>
        <w:tc>
          <w:tcPr>
            <w:tcW w:w="2070" w:type="dxa"/>
            <w:vAlign w:val="center"/>
          </w:tcPr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turnover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touchdown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 defense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give-and-go</w:t>
            </w:r>
          </w:p>
          <w:p w:rsidR="00A80D55" w:rsidRPr="00A73EB8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steps after catch rule</w:t>
            </w: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6 v 6 games</w:t>
            </w:r>
          </w:p>
          <w:p w:rsidR="00C5047E" w:rsidRDefault="00C5047E" w:rsidP="00C5047E">
            <w:pPr>
              <w:jc w:val="center"/>
            </w:pPr>
            <w:r>
              <w:t>1 big game</w:t>
            </w:r>
          </w:p>
          <w:p w:rsidR="00A80D55" w:rsidRPr="002F1426" w:rsidRDefault="00C5047E" w:rsidP="00C5047E">
            <w:pPr>
              <w:jc w:val="center"/>
              <w:rPr>
                <w:b/>
              </w:rPr>
            </w:pPr>
            <w:r>
              <w:t>Frisbees, vests, cones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A80D55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80D55" w:rsidRDefault="00A80D55" w:rsidP="00990086">
      <w:pPr>
        <w:spacing w:after="0"/>
        <w:rPr>
          <w:sz w:val="4"/>
          <w:szCs w:val="4"/>
        </w:rPr>
      </w:pPr>
    </w:p>
    <w:sectPr w:rsid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86ADC"/>
    <w:rsid w:val="004F66AD"/>
    <w:rsid w:val="005106D6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05CF2"/>
    <w:rsid w:val="00A73EB8"/>
    <w:rsid w:val="00A80D55"/>
    <w:rsid w:val="00AB50FF"/>
    <w:rsid w:val="00AC2828"/>
    <w:rsid w:val="00B149C5"/>
    <w:rsid w:val="00B477DC"/>
    <w:rsid w:val="00B963EA"/>
    <w:rsid w:val="00C5047E"/>
    <w:rsid w:val="00C94F98"/>
    <w:rsid w:val="00CA13D0"/>
    <w:rsid w:val="00DB305D"/>
    <w:rsid w:val="00DE5063"/>
    <w:rsid w:val="00E72C91"/>
    <w:rsid w:val="00EF1B39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9B64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73A1C-F641-4192-9C1B-ED5B7DB0D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2018-06-19T18:45:00Z</dcterms:created>
  <dcterms:modified xsi:type="dcterms:W3CDTF">2018-06-20T15:12:00Z</dcterms:modified>
</cp:coreProperties>
</file>