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80D5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81FE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D55">
              <w:t>Team Sports I</w:t>
            </w:r>
            <w:r w:rsidR="00203F06">
              <w:t>-</w:t>
            </w:r>
            <w:r w:rsidR="00E81FEA">
              <w:t>Floor Hockey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F01BD">
              <w:t>9</w:t>
            </w:r>
            <w:r w:rsidR="00037F1E">
              <w:t xml:space="preserve">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80D55">
              <w:t>What can be learned from team sports that will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80537B" w:rsidTr="002D32B2">
        <w:tc>
          <w:tcPr>
            <w:tcW w:w="1345" w:type="dxa"/>
            <w:vAlign w:val="center"/>
          </w:tcPr>
          <w:p w:rsidR="0080537B" w:rsidRPr="00DE5063" w:rsidRDefault="000721CC" w:rsidP="00A5565A">
            <w:pPr>
              <w:jc w:val="center"/>
            </w:pPr>
            <w:r>
              <w:t>Floor</w:t>
            </w:r>
            <w:r w:rsidR="00A80D55">
              <w:t xml:space="preserve"> Hockey</w:t>
            </w:r>
          </w:p>
        </w:tc>
        <w:tc>
          <w:tcPr>
            <w:tcW w:w="5760" w:type="dxa"/>
            <w:vAlign w:val="center"/>
          </w:tcPr>
          <w:p w:rsidR="000D70CA" w:rsidRDefault="000D70CA" w:rsidP="000D70CA">
            <w:pPr>
              <w:jc w:val="center"/>
            </w:pPr>
            <w:r>
              <w:t>10.4.12.</w:t>
            </w:r>
          </w:p>
          <w:p w:rsidR="0080537B" w:rsidRPr="00A73EB8" w:rsidRDefault="000D70CA" w:rsidP="000D70CA">
            <w:pPr>
              <w:jc w:val="center"/>
            </w:pPr>
            <w:r>
              <w:t>10.5.12.</w:t>
            </w:r>
          </w:p>
        </w:tc>
        <w:tc>
          <w:tcPr>
            <w:tcW w:w="2070" w:type="dxa"/>
            <w:vAlign w:val="center"/>
          </w:tcPr>
          <w:p w:rsidR="00990086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face-off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wrist shot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snap shot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offense/defense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change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stick</w:t>
            </w:r>
          </w:p>
          <w:p w:rsidR="00A80D55" w:rsidRPr="00A73EB8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penalties</w:t>
            </w:r>
          </w:p>
        </w:tc>
        <w:tc>
          <w:tcPr>
            <w:tcW w:w="2340" w:type="dxa"/>
            <w:vAlign w:val="center"/>
          </w:tcPr>
          <w:p w:rsidR="0080537B" w:rsidRPr="002F1426" w:rsidRDefault="00C5047E" w:rsidP="00A5565A">
            <w:pPr>
              <w:jc w:val="center"/>
              <w:rPr>
                <w:b/>
              </w:rPr>
            </w:pPr>
            <w:r>
              <w:t>5 v 5-Sticks, nets, balls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80537B" w:rsidRPr="00DB305D" w:rsidRDefault="00C5047E" w:rsidP="00C5047E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7F1E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486ADC"/>
    <w:rsid w:val="004F66AD"/>
    <w:rsid w:val="005E38FC"/>
    <w:rsid w:val="00611B54"/>
    <w:rsid w:val="00635892"/>
    <w:rsid w:val="00753AB0"/>
    <w:rsid w:val="007A147C"/>
    <w:rsid w:val="007F0C34"/>
    <w:rsid w:val="0080537B"/>
    <w:rsid w:val="008902B0"/>
    <w:rsid w:val="009503EC"/>
    <w:rsid w:val="00990086"/>
    <w:rsid w:val="009A0FC1"/>
    <w:rsid w:val="00A05CF2"/>
    <w:rsid w:val="00A73EB8"/>
    <w:rsid w:val="00A80D55"/>
    <w:rsid w:val="00AC2828"/>
    <w:rsid w:val="00B149C5"/>
    <w:rsid w:val="00B477DC"/>
    <w:rsid w:val="00B963EA"/>
    <w:rsid w:val="00C5047E"/>
    <w:rsid w:val="00C94F98"/>
    <w:rsid w:val="00CA13D0"/>
    <w:rsid w:val="00DB305D"/>
    <w:rsid w:val="00DE5063"/>
    <w:rsid w:val="00E72C91"/>
    <w:rsid w:val="00E81FEA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880A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67A88-9EFE-44B5-BC2C-06FB0991C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2018-06-19T18:44:00Z</dcterms:created>
  <dcterms:modified xsi:type="dcterms:W3CDTF">2018-06-20T15:10:00Z</dcterms:modified>
</cp:coreProperties>
</file>