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B3AB6">
              <w:t>Unit 1: Properties of Functions</w:t>
            </w:r>
          </w:p>
          <w:p w:rsidR="007E67AF" w:rsidRDefault="00DB3AB6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1 lessons 1-4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3D1231">
              <w:t>: 12</w:t>
            </w:r>
            <w:r w:rsidR="005E431E">
              <w:t xml:space="preserve"> </w:t>
            </w:r>
            <w:r w:rsidR="001F52E9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B3AB6">
              <w:t>What are the properties of functions with different degrees and forms?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DB3AB6" w:rsidP="00A5565A">
            <w:pPr>
              <w:jc w:val="center"/>
            </w:pPr>
            <w:r>
              <w:t>Rectangular coordinates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4278C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Rectangular coordinate system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Cartesian plane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Y-axis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X-axis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Origin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Quadrants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Ordered pair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Midpoint</w:t>
            </w:r>
          </w:p>
          <w:p w:rsidR="005046C3" w:rsidRDefault="005046C3" w:rsidP="00DB3AB6">
            <w:pPr>
              <w:pStyle w:val="ListParagraph"/>
              <w:numPr>
                <w:ilvl w:val="0"/>
                <w:numId w:val="2"/>
              </w:numPr>
            </w:pPr>
            <w:r>
              <w:t>Distance</w:t>
            </w:r>
          </w:p>
          <w:p w:rsidR="005046C3" w:rsidRPr="00A73EB8" w:rsidRDefault="005046C3" w:rsidP="005046C3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Pr="0044278C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DB3AB6" w:rsidP="00DB3AB6">
            <w:pPr>
              <w:jc w:val="center"/>
            </w:pPr>
            <w:r>
              <w:t>Graphs of equations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6BA0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Equation in two variables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Intercepts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Symmetry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DB3AB6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Quiz: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DB3AB6" w:rsidP="000D6BA0">
            <w:pPr>
              <w:jc w:val="center"/>
            </w:pPr>
            <w:r>
              <w:t>Linear Equations in Two Variables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6BA0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Slope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Parallel 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Perpendicular</w:t>
            </w:r>
          </w:p>
          <w:p w:rsidR="00F14BE9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AA5808" w:rsidRPr="000D6BA0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0D6BA0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Quiz: </w:t>
            </w:r>
            <w:bookmarkStart w:id="0" w:name="_GoBack"/>
            <w:bookmarkEnd w:id="0"/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DB3AB6" w:rsidP="000D6BA0">
            <w:pPr>
              <w:jc w:val="center"/>
            </w:pPr>
            <w:r>
              <w:t>Functions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6BA0" w:rsidRDefault="00F14BE9" w:rsidP="000D6B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</w:t>
            </w:r>
          </w:p>
          <w:p w:rsidR="00F14BE9" w:rsidRDefault="00F14BE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F14BE9" w:rsidRDefault="00F14BE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Range</w:t>
            </w:r>
          </w:p>
          <w:p w:rsidR="00F14BE9" w:rsidRDefault="00F14BE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F14BE9" w:rsidRDefault="00F14BE9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0C7797" w:rsidRDefault="000C7797" w:rsidP="00F14B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Piecewise Functions</w:t>
            </w:r>
          </w:p>
        </w:tc>
        <w:tc>
          <w:tcPr>
            <w:tcW w:w="3420" w:type="dxa"/>
            <w:vAlign w:val="center"/>
          </w:tcPr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AA5808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AA5808" w:rsidRPr="000D6BA0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AA5808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0D6BA0" w:rsidRPr="0044278C" w:rsidRDefault="000D6BA0" w:rsidP="000D6BA0">
            <w:pPr>
              <w:ind w:left="72"/>
            </w:pP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0D6BA0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  <w:tc>
          <w:tcPr>
            <w:tcW w:w="2880" w:type="dxa"/>
            <w:vAlign w:val="center"/>
          </w:tcPr>
          <w:p w:rsidR="000D6BA0" w:rsidRPr="0044278C" w:rsidRDefault="000D6BA0" w:rsidP="00AA5808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Unit Exam: </w:t>
            </w:r>
            <w:r w:rsidR="00AA5808">
              <w:t>Functions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27E00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7797"/>
    <w:rsid w:val="000D562E"/>
    <w:rsid w:val="000D6BA0"/>
    <w:rsid w:val="001354F4"/>
    <w:rsid w:val="00147A00"/>
    <w:rsid w:val="0017770B"/>
    <w:rsid w:val="001951E8"/>
    <w:rsid w:val="001E1FF2"/>
    <w:rsid w:val="001F52E9"/>
    <w:rsid w:val="00243906"/>
    <w:rsid w:val="002717B6"/>
    <w:rsid w:val="002946D6"/>
    <w:rsid w:val="002B55E7"/>
    <w:rsid w:val="002F1426"/>
    <w:rsid w:val="002F1966"/>
    <w:rsid w:val="003045D9"/>
    <w:rsid w:val="00374EA9"/>
    <w:rsid w:val="003B0291"/>
    <w:rsid w:val="003D1231"/>
    <w:rsid w:val="003E2626"/>
    <w:rsid w:val="003F43E0"/>
    <w:rsid w:val="00416137"/>
    <w:rsid w:val="0044278C"/>
    <w:rsid w:val="004B576D"/>
    <w:rsid w:val="004C64B7"/>
    <w:rsid w:val="005046C3"/>
    <w:rsid w:val="005243EE"/>
    <w:rsid w:val="005E38FC"/>
    <w:rsid w:val="005E431E"/>
    <w:rsid w:val="00611B54"/>
    <w:rsid w:val="006243FD"/>
    <w:rsid w:val="00654EAE"/>
    <w:rsid w:val="00722A75"/>
    <w:rsid w:val="00774AF1"/>
    <w:rsid w:val="007A147C"/>
    <w:rsid w:val="007E67AF"/>
    <w:rsid w:val="007F0C34"/>
    <w:rsid w:val="008034D8"/>
    <w:rsid w:val="0080537B"/>
    <w:rsid w:val="00816263"/>
    <w:rsid w:val="008902B0"/>
    <w:rsid w:val="008D7A12"/>
    <w:rsid w:val="00926308"/>
    <w:rsid w:val="00981AC6"/>
    <w:rsid w:val="009A0FC1"/>
    <w:rsid w:val="00A02747"/>
    <w:rsid w:val="00A274A0"/>
    <w:rsid w:val="00A73EB8"/>
    <w:rsid w:val="00AA5808"/>
    <w:rsid w:val="00AC2828"/>
    <w:rsid w:val="00AD2E31"/>
    <w:rsid w:val="00B01618"/>
    <w:rsid w:val="00B477DC"/>
    <w:rsid w:val="00B963EA"/>
    <w:rsid w:val="00BF6FD8"/>
    <w:rsid w:val="00C50478"/>
    <w:rsid w:val="00C51021"/>
    <w:rsid w:val="00C829BB"/>
    <w:rsid w:val="00C87165"/>
    <w:rsid w:val="00C94F98"/>
    <w:rsid w:val="00CC472D"/>
    <w:rsid w:val="00D64948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66FBE-DEF5-476B-A349-392809383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2</cp:revision>
  <dcterms:created xsi:type="dcterms:W3CDTF">2017-11-18T15:41:00Z</dcterms:created>
  <dcterms:modified xsi:type="dcterms:W3CDTF">2017-11-18T15:41:00Z</dcterms:modified>
</cp:coreProperties>
</file>