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930C7">
        <w:rPr>
          <w:u w:val="single"/>
        </w:rPr>
        <w:t>AP Statistics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930C7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3C5DC2" w:rsidP="008A73C3">
            <w:pPr>
              <w:rPr>
                <w:b/>
              </w:rPr>
            </w:pPr>
            <w:r>
              <w:rPr>
                <w:b/>
              </w:rPr>
              <w:t xml:space="preserve">Unit (Name/Number):  Unit </w:t>
            </w:r>
            <w:r w:rsidR="008A73C3">
              <w:rPr>
                <w:b/>
              </w:rPr>
              <w:t>7</w:t>
            </w:r>
            <w:bookmarkStart w:id="0" w:name="_GoBack"/>
            <w:bookmarkEnd w:id="0"/>
            <w:r w:rsidR="00EC743C">
              <w:rPr>
                <w:b/>
              </w:rPr>
              <w:t xml:space="preserve">, </w:t>
            </w:r>
            <w:r>
              <w:rPr>
                <w:b/>
              </w:rPr>
              <w:t>One Sample Hypothesis Testing</w:t>
            </w:r>
            <w:r w:rsidR="00965B48">
              <w:rPr>
                <w:b/>
              </w:rPr>
              <w:t xml:space="preserve"> and Statistical Inference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575FD">
              <w:t>13-15</w:t>
            </w:r>
            <w:r w:rsidR="002B2954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311D9A">
              <w:t>How do we</w:t>
            </w:r>
            <w:r w:rsidR="00FB3633">
              <w:t xml:space="preserve"> use sample data to test hypotheses about population means and proportions?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965B48" w:rsidP="00A5565A">
            <w:pPr>
              <w:jc w:val="center"/>
            </w:pPr>
            <w:r>
              <w:t xml:space="preserve">Concept of Hypothesis Test and Statistical Significance </w:t>
            </w:r>
          </w:p>
        </w:tc>
        <w:tc>
          <w:tcPr>
            <w:tcW w:w="1890" w:type="dxa"/>
            <w:vAlign w:val="center"/>
          </w:tcPr>
          <w:p w:rsidR="00A73EB8" w:rsidRPr="00A73EB8" w:rsidRDefault="00965B48" w:rsidP="00176255">
            <w:pPr>
              <w:jc w:val="center"/>
            </w:pPr>
            <w:r>
              <w:t>AP Statistics, IV, B</w:t>
            </w:r>
          </w:p>
        </w:tc>
        <w:tc>
          <w:tcPr>
            <w:tcW w:w="3420" w:type="dxa"/>
            <w:vAlign w:val="center"/>
          </w:tcPr>
          <w:p w:rsidR="00430277" w:rsidRPr="00A73EB8" w:rsidRDefault="005921DE" w:rsidP="005921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Null Hypothesis, alternative hypothesis, statistical </w:t>
            </w:r>
            <w:proofErr w:type="spellStart"/>
            <w:r>
              <w:t>signficance</w:t>
            </w:r>
            <w:proofErr w:type="spellEnd"/>
          </w:p>
        </w:tc>
        <w:tc>
          <w:tcPr>
            <w:tcW w:w="3420" w:type="dxa"/>
            <w:vAlign w:val="center"/>
          </w:tcPr>
          <w:p w:rsidR="002B2954" w:rsidRDefault="00B575FD" w:rsidP="00F2222B">
            <w:r>
              <w:t>2</w:t>
            </w:r>
            <w:r w:rsidR="002B2954">
              <w:t xml:space="preserve"> days</w:t>
            </w:r>
          </w:p>
          <w:p w:rsidR="007531FD" w:rsidRDefault="007531FD" w:rsidP="007531FD">
            <w:r>
              <w:t xml:space="preserve">Text, </w:t>
            </w:r>
            <w:r>
              <w:rPr>
                <w:u w:val="single"/>
              </w:rPr>
              <w:t>Stats Modeling the World</w:t>
            </w:r>
            <w:r>
              <w:t xml:space="preserve">, Bock, </w:t>
            </w:r>
            <w:r w:rsidR="00B575FD">
              <w:t xml:space="preserve">Bullard, </w:t>
            </w:r>
            <w:proofErr w:type="spellStart"/>
            <w:r>
              <w:t>Velleman</w:t>
            </w:r>
            <w:proofErr w:type="spellEnd"/>
            <w:r>
              <w:t>, DeVeaux,</w:t>
            </w:r>
            <w:r w:rsidR="00B575FD">
              <w:t>5th edition, 2019</w:t>
            </w:r>
          </w:p>
          <w:p w:rsidR="00A73EB8" w:rsidRDefault="00000B3B" w:rsidP="00F2222B">
            <w:r>
              <w:t xml:space="preserve">Text, chapter </w:t>
            </w:r>
            <w:r w:rsidR="00B575FD">
              <w:t>18,19,22</w:t>
            </w:r>
          </w:p>
          <w:p w:rsidR="00157FC0" w:rsidRDefault="00157FC0" w:rsidP="00F2222B">
            <w:r>
              <w:t>Activity on SAT scores</w:t>
            </w:r>
          </w:p>
          <w:p w:rsidR="00F2222B" w:rsidRPr="002F1426" w:rsidRDefault="00F2222B" w:rsidP="00F2222B">
            <w:pPr>
              <w:rPr>
                <w:b/>
              </w:rPr>
            </w:pPr>
            <w:r>
              <w:t>Mastermathmentor.com</w:t>
            </w: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65B48" w:rsidP="00A5565A">
            <w:pPr>
              <w:jc w:val="center"/>
            </w:pPr>
            <w:r>
              <w:t>Testing for Means, 1 sample</w:t>
            </w:r>
          </w:p>
        </w:tc>
        <w:tc>
          <w:tcPr>
            <w:tcW w:w="1890" w:type="dxa"/>
            <w:vAlign w:val="center"/>
          </w:tcPr>
          <w:p w:rsidR="0080537B" w:rsidRPr="00A73EB8" w:rsidRDefault="00965B48" w:rsidP="00176255">
            <w:r>
              <w:t>AP Statistics, IV, B</w:t>
            </w:r>
          </w:p>
        </w:tc>
        <w:tc>
          <w:tcPr>
            <w:tcW w:w="3420" w:type="dxa"/>
            <w:vAlign w:val="center"/>
          </w:tcPr>
          <w:p w:rsidR="00430277" w:rsidRPr="00A73EB8" w:rsidRDefault="005921D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One tail test, two tail test, rejection region, critical value, test statistic, p value, population mean, sample mean, t distribution, normal distribution, assumptions/conditions</w:t>
            </w:r>
          </w:p>
        </w:tc>
        <w:tc>
          <w:tcPr>
            <w:tcW w:w="3420" w:type="dxa"/>
            <w:vAlign w:val="center"/>
          </w:tcPr>
          <w:p w:rsidR="0080537B" w:rsidRDefault="00B575FD" w:rsidP="00F2222B">
            <w:r>
              <w:t>3</w:t>
            </w:r>
            <w:r w:rsidR="002B2954">
              <w:t>day</w:t>
            </w:r>
            <w:r w:rsidR="000257F4">
              <w:t>s</w:t>
            </w:r>
          </w:p>
          <w:p w:rsidR="00153D06" w:rsidRDefault="000257F4" w:rsidP="00F2222B">
            <w:r>
              <w:t xml:space="preserve">Text, chapter </w:t>
            </w:r>
            <w:r w:rsidR="00965B48">
              <w:t>2</w:t>
            </w:r>
            <w:r w:rsidR="00B575FD">
              <w:t>2</w:t>
            </w:r>
          </w:p>
          <w:p w:rsidR="00153D06" w:rsidRDefault="00153D06" w:rsidP="00153D06">
            <w:r>
              <w:t>Against All Odds, Unit 25,26</w:t>
            </w:r>
          </w:p>
          <w:p w:rsidR="00153D06" w:rsidRDefault="008A73C3" w:rsidP="00153D06">
            <w:hyperlink r:id="rId6" w:history="1">
              <w:r w:rsidR="00153D06">
                <w:rPr>
                  <w:rStyle w:val="Hyperlink"/>
                </w:rPr>
                <w:t>http://www.learner.org/resources/series65.html</w:t>
              </w:r>
            </w:hyperlink>
          </w:p>
          <w:p w:rsidR="00F2222B" w:rsidRDefault="00F2222B" w:rsidP="00F2222B"/>
          <w:p w:rsidR="00F2222B" w:rsidRPr="002F1426" w:rsidRDefault="00F2222B" w:rsidP="00295A50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5921DE" w:rsidP="00A5565A">
            <w:pPr>
              <w:spacing w:after="120"/>
              <w:jc w:val="center"/>
              <w:rPr>
                <w:sz w:val="18"/>
              </w:rPr>
            </w:pPr>
            <w:r>
              <w:t>Quiz, 1 sample hypothesis testing for means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65B48" w:rsidP="00295A50">
            <w:pPr>
              <w:jc w:val="center"/>
            </w:pPr>
            <w:r>
              <w:t xml:space="preserve">Testing for Means, 1 proportion </w:t>
            </w:r>
          </w:p>
        </w:tc>
        <w:tc>
          <w:tcPr>
            <w:tcW w:w="1890" w:type="dxa"/>
            <w:vAlign w:val="center"/>
          </w:tcPr>
          <w:p w:rsidR="0080537B" w:rsidRPr="00A73EB8" w:rsidRDefault="00965B48" w:rsidP="00A5565A">
            <w:pPr>
              <w:jc w:val="center"/>
            </w:pPr>
            <w:r>
              <w:t>AP Statistics, IV, B</w:t>
            </w:r>
          </w:p>
        </w:tc>
        <w:tc>
          <w:tcPr>
            <w:tcW w:w="3420" w:type="dxa"/>
            <w:vAlign w:val="center"/>
          </w:tcPr>
          <w:p w:rsidR="00430277" w:rsidRPr="00A73EB8" w:rsidRDefault="005921D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Population proportion, sample proportion, z distribution of proportion,  statistical evidence</w:t>
            </w:r>
          </w:p>
        </w:tc>
        <w:tc>
          <w:tcPr>
            <w:tcW w:w="3420" w:type="dxa"/>
            <w:vAlign w:val="center"/>
          </w:tcPr>
          <w:p w:rsidR="0080537B" w:rsidRDefault="00B575FD" w:rsidP="00F2222B">
            <w:r>
              <w:t>3</w:t>
            </w:r>
            <w:r w:rsidR="002B2954">
              <w:t xml:space="preserve"> days</w:t>
            </w:r>
          </w:p>
          <w:p w:rsidR="002B2954" w:rsidRDefault="002B2954" w:rsidP="00F2222B">
            <w:r>
              <w:t xml:space="preserve">Text, chapter </w:t>
            </w:r>
            <w:r w:rsidR="00B575FD">
              <w:t>18</w:t>
            </w:r>
          </w:p>
          <w:p w:rsidR="00153D06" w:rsidRDefault="00153D06" w:rsidP="00153D06">
            <w:r>
              <w:t>Against All Odds, Unit 28</w:t>
            </w:r>
          </w:p>
          <w:p w:rsidR="00153D06" w:rsidRDefault="008A73C3" w:rsidP="00153D06">
            <w:hyperlink r:id="rId7" w:history="1">
              <w:r w:rsidR="00153D06">
                <w:rPr>
                  <w:rStyle w:val="Hyperlink"/>
                </w:rPr>
                <w:t>http://www.learner.org/resources/series65.html</w:t>
              </w:r>
            </w:hyperlink>
          </w:p>
          <w:p w:rsidR="00153D06" w:rsidRPr="002F1426" w:rsidRDefault="00153D06" w:rsidP="00F2222B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965B48" w:rsidP="00A5565A">
            <w:pPr>
              <w:jc w:val="center"/>
            </w:pPr>
            <w:r>
              <w:t>Type I and Type II Errors in Statistical Testing</w:t>
            </w:r>
          </w:p>
        </w:tc>
        <w:tc>
          <w:tcPr>
            <w:tcW w:w="1890" w:type="dxa"/>
            <w:vAlign w:val="center"/>
          </w:tcPr>
          <w:p w:rsidR="002717B6" w:rsidRPr="00A73EB8" w:rsidRDefault="00965B48" w:rsidP="00A5565A">
            <w:pPr>
              <w:jc w:val="center"/>
            </w:pPr>
            <w:r>
              <w:t>AP Statistics, IV, B</w:t>
            </w:r>
          </w:p>
        </w:tc>
        <w:tc>
          <w:tcPr>
            <w:tcW w:w="3420" w:type="dxa"/>
            <w:vAlign w:val="center"/>
          </w:tcPr>
          <w:p w:rsidR="00990086" w:rsidRPr="00A73EB8" w:rsidRDefault="005921D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Sampling error, bias, Type I error, Type II error, power of test</w:t>
            </w:r>
          </w:p>
        </w:tc>
        <w:tc>
          <w:tcPr>
            <w:tcW w:w="3420" w:type="dxa"/>
            <w:vAlign w:val="center"/>
          </w:tcPr>
          <w:p w:rsidR="002717B6" w:rsidRDefault="000257F4" w:rsidP="00F2222B">
            <w:r>
              <w:t>2</w:t>
            </w:r>
            <w:r w:rsidR="002B2954">
              <w:t xml:space="preserve"> days</w:t>
            </w:r>
          </w:p>
          <w:p w:rsidR="002B2954" w:rsidRDefault="00B575FD" w:rsidP="00F2222B">
            <w:r>
              <w:t>Text, Chapter 19</w:t>
            </w:r>
          </w:p>
          <w:p w:rsidR="00F2222B" w:rsidRPr="002F1426" w:rsidRDefault="00F2222B" w:rsidP="00F2222B">
            <w:pPr>
              <w:rPr>
                <w:b/>
              </w:rPr>
            </w:pPr>
            <w:r>
              <w:t>Packet of example problems</w:t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95A50" w:rsidRDefault="00295A50" w:rsidP="00295A50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965B48" w:rsidRPr="00DB305D" w:rsidTr="00AC4CEE">
        <w:tc>
          <w:tcPr>
            <w:tcW w:w="2785" w:type="dxa"/>
            <w:vAlign w:val="center"/>
          </w:tcPr>
          <w:p w:rsidR="00965B48" w:rsidRPr="00DE5063" w:rsidRDefault="00965B48" w:rsidP="00AC4CEE">
            <w:pPr>
              <w:jc w:val="center"/>
            </w:pPr>
            <w:r>
              <w:t>Applicatio</w:t>
            </w:r>
            <w:r w:rsidR="00D23723">
              <w:t>n of concepts of 1 sample statistical inference including confidence intervals</w:t>
            </w:r>
          </w:p>
        </w:tc>
        <w:tc>
          <w:tcPr>
            <w:tcW w:w="1890" w:type="dxa"/>
            <w:vAlign w:val="center"/>
          </w:tcPr>
          <w:p w:rsidR="00965B48" w:rsidRPr="00A73EB8" w:rsidRDefault="00965B48" w:rsidP="00AC4CEE">
            <w:pPr>
              <w:jc w:val="center"/>
            </w:pPr>
            <w:r>
              <w:t>AP Statistics II, A-D</w:t>
            </w:r>
          </w:p>
        </w:tc>
        <w:tc>
          <w:tcPr>
            <w:tcW w:w="3420" w:type="dxa"/>
            <w:vAlign w:val="center"/>
          </w:tcPr>
          <w:p w:rsidR="00965B48" w:rsidRPr="00A73EB8" w:rsidRDefault="00965B48" w:rsidP="00AC4CEE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965B48" w:rsidRDefault="00D23723" w:rsidP="00F2222B">
            <w:r>
              <w:t>3</w:t>
            </w:r>
            <w:r w:rsidR="00965B48">
              <w:t xml:space="preserve"> days</w:t>
            </w:r>
          </w:p>
          <w:p w:rsidR="00965B48" w:rsidRPr="002F1426" w:rsidRDefault="00965B48" w:rsidP="00B575FD">
            <w:pPr>
              <w:rPr>
                <w:b/>
              </w:rPr>
            </w:pPr>
            <w:r>
              <w:t xml:space="preserve">Text, Chapter </w:t>
            </w:r>
            <w:r w:rsidR="00B575FD">
              <w:t>18,19,22</w:t>
            </w:r>
          </w:p>
        </w:tc>
        <w:tc>
          <w:tcPr>
            <w:tcW w:w="2880" w:type="dxa"/>
            <w:vAlign w:val="center"/>
          </w:tcPr>
          <w:p w:rsidR="005921DE" w:rsidRDefault="005921DE" w:rsidP="005921DE">
            <w:pPr>
              <w:spacing w:after="120"/>
              <w:jc w:val="center"/>
            </w:pPr>
            <w:r>
              <w:t xml:space="preserve">Test, Chapters </w:t>
            </w:r>
            <w:r w:rsidR="00B575FD">
              <w:t>18,19,22</w:t>
            </w:r>
          </w:p>
          <w:p w:rsidR="005921DE" w:rsidRDefault="005921DE" w:rsidP="005921DE">
            <w:pPr>
              <w:spacing w:after="120"/>
              <w:jc w:val="center"/>
            </w:pPr>
            <w:r>
              <w:t xml:space="preserve">Graded FR AP Problems </w:t>
            </w:r>
          </w:p>
          <w:p w:rsidR="00965B48" w:rsidRPr="00DB305D" w:rsidRDefault="005921DE" w:rsidP="005921DE">
            <w:pPr>
              <w:spacing w:after="120"/>
              <w:jc w:val="center"/>
              <w:rPr>
                <w:sz w:val="18"/>
              </w:rPr>
            </w:pPr>
            <w:r>
              <w:t>MC Practice</w:t>
            </w:r>
          </w:p>
        </w:tc>
      </w:tr>
    </w:tbl>
    <w:p w:rsidR="00295A50" w:rsidRPr="00B149C5" w:rsidRDefault="00295A50" w:rsidP="00295A50">
      <w:pPr>
        <w:spacing w:after="0"/>
        <w:rPr>
          <w:szCs w:val="4"/>
        </w:rPr>
      </w:pPr>
    </w:p>
    <w:sectPr w:rsidR="00295A50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0B3B"/>
    <w:rsid w:val="000257F4"/>
    <w:rsid w:val="000850C2"/>
    <w:rsid w:val="00145CF6"/>
    <w:rsid w:val="00153D06"/>
    <w:rsid w:val="00157FC0"/>
    <w:rsid w:val="00176255"/>
    <w:rsid w:val="001951E8"/>
    <w:rsid w:val="001E1FF2"/>
    <w:rsid w:val="00243906"/>
    <w:rsid w:val="002717B6"/>
    <w:rsid w:val="00295A50"/>
    <w:rsid w:val="002A2CF6"/>
    <w:rsid w:val="002B2954"/>
    <w:rsid w:val="002F1426"/>
    <w:rsid w:val="002F1966"/>
    <w:rsid w:val="00311D9A"/>
    <w:rsid w:val="003154BD"/>
    <w:rsid w:val="003A1F67"/>
    <w:rsid w:val="003C5DC2"/>
    <w:rsid w:val="00430277"/>
    <w:rsid w:val="004D4FCE"/>
    <w:rsid w:val="00577F22"/>
    <w:rsid w:val="005921DE"/>
    <w:rsid w:val="005E38FC"/>
    <w:rsid w:val="00611B54"/>
    <w:rsid w:val="007531FD"/>
    <w:rsid w:val="007A147C"/>
    <w:rsid w:val="007F0C34"/>
    <w:rsid w:val="0080537B"/>
    <w:rsid w:val="00876325"/>
    <w:rsid w:val="008902B0"/>
    <w:rsid w:val="008A73C3"/>
    <w:rsid w:val="00916A32"/>
    <w:rsid w:val="00965B48"/>
    <w:rsid w:val="00990086"/>
    <w:rsid w:val="009A0FC1"/>
    <w:rsid w:val="00A73EB8"/>
    <w:rsid w:val="00AC2828"/>
    <w:rsid w:val="00AF3A29"/>
    <w:rsid w:val="00B149C5"/>
    <w:rsid w:val="00B477DC"/>
    <w:rsid w:val="00B575FD"/>
    <w:rsid w:val="00B963EA"/>
    <w:rsid w:val="00BE53BF"/>
    <w:rsid w:val="00C362CD"/>
    <w:rsid w:val="00C94F98"/>
    <w:rsid w:val="00D23723"/>
    <w:rsid w:val="00D97955"/>
    <w:rsid w:val="00DB305D"/>
    <w:rsid w:val="00DE5063"/>
    <w:rsid w:val="00E55EE6"/>
    <w:rsid w:val="00E930C7"/>
    <w:rsid w:val="00EC743C"/>
    <w:rsid w:val="00EF1B39"/>
    <w:rsid w:val="00F2222B"/>
    <w:rsid w:val="00F27BF3"/>
    <w:rsid w:val="00FB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98BB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19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earner.org/resources/series65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learner.org/resources/series65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AC4373-1C9A-4EBB-BB5A-D6A05AB46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Watkins, Christina</cp:lastModifiedBy>
  <cp:revision>6</cp:revision>
  <dcterms:created xsi:type="dcterms:W3CDTF">2021-06-22T17:43:00Z</dcterms:created>
  <dcterms:modified xsi:type="dcterms:W3CDTF">2021-06-24T12:00:00Z</dcterms:modified>
</cp:coreProperties>
</file>