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7787C">
        <w:rPr>
          <w:u w:val="single"/>
        </w:rPr>
        <w:t>Functions and Statistics</w:t>
      </w:r>
      <w:r>
        <w:tab/>
      </w:r>
      <w:r>
        <w:tab/>
      </w:r>
      <w:r w:rsidR="002F1426">
        <w:t xml:space="preserve">                     </w:t>
      </w:r>
      <w:r w:rsidR="00A7787C">
        <w:tab/>
      </w:r>
      <w:r w:rsidR="00A7787C">
        <w:tab/>
      </w:r>
      <w:r w:rsidR="002F1426">
        <w:t xml:space="preserve"> </w:t>
      </w:r>
      <w:r w:rsidRPr="002F1426">
        <w:rPr>
          <w:b/>
        </w:rPr>
        <w:t xml:space="preserve">Grade: </w:t>
      </w:r>
      <w:r w:rsidR="005A454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5A4547" w:rsidP="00A7787C">
            <w:pPr>
              <w:rPr>
                <w:b/>
              </w:rPr>
            </w:pPr>
            <w:r>
              <w:rPr>
                <w:b/>
              </w:rPr>
              <w:t>Unit (Na</w:t>
            </w:r>
            <w:r w:rsidR="00173A1C">
              <w:rPr>
                <w:b/>
              </w:rPr>
              <w:t>m</w:t>
            </w:r>
            <w:r w:rsidR="00BD7ABD">
              <w:rPr>
                <w:b/>
              </w:rPr>
              <w:t xml:space="preserve">e/Number):  </w:t>
            </w:r>
            <w:r w:rsidR="00C1668E">
              <w:rPr>
                <w:b/>
              </w:rPr>
              <w:t>Functions Uni</w:t>
            </w:r>
            <w:r w:rsidR="00A27704">
              <w:rPr>
                <w:b/>
              </w:rPr>
              <w:t xml:space="preserve">t </w:t>
            </w:r>
            <w:r w:rsidR="00A7787C">
              <w:rPr>
                <w:b/>
              </w:rPr>
              <w:t>5</w:t>
            </w:r>
            <w:r w:rsidR="00C1668E">
              <w:rPr>
                <w:b/>
              </w:rPr>
              <w:t xml:space="preserve"> (</w:t>
            </w:r>
            <w:r w:rsidR="00714282">
              <w:rPr>
                <w:b/>
              </w:rPr>
              <w:t>Other Types of Functions</w:t>
            </w:r>
            <w:r w:rsidR="00A27704">
              <w:rPr>
                <w:b/>
              </w:rPr>
              <w:t>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</w:t>
            </w:r>
            <w:r w:rsidR="002D7F55">
              <w:rPr>
                <w:b/>
              </w:rPr>
              <w:t>acing</w:t>
            </w:r>
            <w:r w:rsidR="00A7787C">
              <w:rPr>
                <w:b/>
              </w:rPr>
              <w:t xml:space="preserve">:  </w:t>
            </w:r>
            <w:r w:rsidR="002313AB">
              <w:rPr>
                <w:b/>
              </w:rPr>
              <w:t>18-20</w:t>
            </w:r>
            <w:bookmarkStart w:id="0" w:name="_GoBack"/>
            <w:bookmarkEnd w:id="0"/>
            <w:r w:rsidR="00A7787C">
              <w:rPr>
                <w:b/>
              </w:rPr>
              <w:t xml:space="preserve"> days</w:t>
            </w:r>
            <w:r w:rsidR="00714282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A4547">
              <w:t xml:space="preserve">How do we </w:t>
            </w:r>
            <w:r w:rsidR="00714282">
              <w:t xml:space="preserve">graph basic functions using shifts and intercepts?  How do we determine domain and range of </w:t>
            </w:r>
            <w:r w:rsidR="00BD7ABD">
              <w:t>functions?</w:t>
            </w:r>
            <w:r w:rsidR="00A7787C">
              <w:t xml:space="preserve">  What types of functions have asymptotes and how do we find these?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74C41" w:rsidP="00A5565A">
            <w:pPr>
              <w:jc w:val="center"/>
            </w:pPr>
            <w:r>
              <w:t>Basic Functions Graphs and Intercepts</w:t>
            </w:r>
          </w:p>
        </w:tc>
        <w:tc>
          <w:tcPr>
            <w:tcW w:w="1890" w:type="dxa"/>
            <w:vAlign w:val="center"/>
          </w:tcPr>
          <w:p w:rsidR="00674C41" w:rsidRDefault="00674C41" w:rsidP="00674C41">
            <w:pPr>
              <w:rPr>
                <w:rFonts w:eastAsia="Times New Roman" w:cs="Times New Roman"/>
              </w:rPr>
            </w:pPr>
            <w:r w:rsidRPr="00674C41">
              <w:rPr>
                <w:rFonts w:eastAsia="Times New Roman" w:cs="Arial"/>
                <w:color w:val="082A3D"/>
                <w:shd w:val="clear" w:color="auto" w:fill="FFFFFF"/>
              </w:rPr>
              <w:t>CC.2.2.HS.C.2</w:t>
            </w:r>
          </w:p>
          <w:p w:rsidR="00674C41" w:rsidRDefault="00674C41" w:rsidP="00674C41">
            <w:pPr>
              <w:rPr>
                <w:rFonts w:eastAsia="Times New Roman" w:cs="Arial"/>
                <w:bCs/>
                <w:color w:val="082A3D"/>
              </w:rPr>
            </w:pPr>
            <w:r w:rsidRPr="00674C41">
              <w:rPr>
                <w:rFonts w:eastAsia="Times New Roman" w:cs="Arial"/>
                <w:bCs/>
                <w:color w:val="082A3D"/>
              </w:rPr>
              <w:t>Graph and analyze functions and use their properties to make connections between the different representations.</w:t>
            </w:r>
          </w:p>
          <w:p w:rsidR="00674C41" w:rsidRPr="00674C41" w:rsidRDefault="00674C41" w:rsidP="00674C41">
            <w:pPr>
              <w:rPr>
                <w:rFonts w:eastAsia="Times New Roman" w:cs="Times New Roman"/>
              </w:rPr>
            </w:pPr>
          </w:p>
          <w:p w:rsidR="00674C41" w:rsidRDefault="00674C41" w:rsidP="00674C41">
            <w:pPr>
              <w:rPr>
                <w:rFonts w:eastAsia="Times New Roman" w:cs="Times New Roman"/>
              </w:rPr>
            </w:pPr>
            <w:r w:rsidRPr="00674C41">
              <w:rPr>
                <w:rFonts w:eastAsia="Times New Roman" w:cs="Arial"/>
                <w:color w:val="082A3D"/>
                <w:shd w:val="clear" w:color="auto" w:fill="FFFFFF"/>
              </w:rPr>
              <w:t>CC.2.2.HS.C.4</w:t>
            </w:r>
          </w:p>
          <w:p w:rsidR="00674C41" w:rsidRPr="00674C41" w:rsidRDefault="00674C41" w:rsidP="00674C41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</w:t>
            </w:r>
            <w:r w:rsidRPr="00674C41">
              <w:rPr>
                <w:rFonts w:eastAsia="Times New Roman" w:cs="Arial"/>
                <w:bCs/>
                <w:color w:val="082A3D"/>
              </w:rPr>
              <w:t>nterpret the effects transformations have on functions and find the inverses of functions.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674C41" w:rsidP="0097438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Linear, Quadratic, Absolute Value, Cubic, square root, intercepts, domain, range, continuous, even, odd, </w:t>
            </w:r>
          </w:p>
        </w:tc>
        <w:tc>
          <w:tcPr>
            <w:tcW w:w="3420" w:type="dxa"/>
            <w:vAlign w:val="center"/>
          </w:tcPr>
          <w:p w:rsidR="00A73EB8" w:rsidRDefault="002313AB" w:rsidP="00A5565A">
            <w:pPr>
              <w:jc w:val="center"/>
            </w:pPr>
            <w:r>
              <w:t>4</w:t>
            </w:r>
            <w:r w:rsidR="00A41788">
              <w:t xml:space="preserve"> days</w:t>
            </w:r>
          </w:p>
          <w:p w:rsidR="00674C41" w:rsidRDefault="00674C41" w:rsidP="00A5565A">
            <w:pPr>
              <w:jc w:val="center"/>
            </w:pPr>
            <w:r>
              <w:t>Teacher guided notes</w:t>
            </w:r>
          </w:p>
          <w:p w:rsidR="00674C41" w:rsidRDefault="00674C41" w:rsidP="00A5565A">
            <w:pPr>
              <w:jc w:val="center"/>
            </w:pPr>
            <w:r>
              <w:t>Graphing Calculator</w:t>
            </w:r>
          </w:p>
          <w:p w:rsidR="00674C41" w:rsidRPr="002F1426" w:rsidRDefault="00674C41" w:rsidP="00A5565A">
            <w:pPr>
              <w:jc w:val="center"/>
              <w:rPr>
                <w:b/>
              </w:rPr>
            </w:pPr>
            <w:r>
              <w:t>Worksheet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74C41" w:rsidP="002D7F55">
            <w:pPr>
              <w:jc w:val="center"/>
            </w:pPr>
            <w:r>
              <w:t xml:space="preserve">Graphing </w:t>
            </w:r>
            <w:r w:rsidR="00714282">
              <w:t>Functions</w:t>
            </w:r>
            <w:r>
              <w:t xml:space="preserve"> using shifts</w:t>
            </w:r>
          </w:p>
        </w:tc>
        <w:tc>
          <w:tcPr>
            <w:tcW w:w="1890" w:type="dxa"/>
            <w:vAlign w:val="center"/>
          </w:tcPr>
          <w:p w:rsidR="00674C41" w:rsidRDefault="00674C41" w:rsidP="00674C41">
            <w:pPr>
              <w:rPr>
                <w:rFonts w:eastAsia="Times New Roman" w:cs="Times New Roman"/>
              </w:rPr>
            </w:pPr>
            <w:r w:rsidRPr="00674C41">
              <w:rPr>
                <w:rFonts w:eastAsia="Times New Roman" w:cs="Arial"/>
                <w:color w:val="082A3D"/>
                <w:shd w:val="clear" w:color="auto" w:fill="FFFFFF"/>
              </w:rPr>
              <w:t>CC.2.2.HS.C.2</w:t>
            </w:r>
          </w:p>
          <w:p w:rsidR="00674C41" w:rsidRDefault="00674C41" w:rsidP="00674C41">
            <w:pPr>
              <w:rPr>
                <w:rFonts w:eastAsia="Times New Roman" w:cs="Arial"/>
                <w:bCs/>
                <w:color w:val="082A3D"/>
              </w:rPr>
            </w:pPr>
            <w:r w:rsidRPr="00674C41">
              <w:rPr>
                <w:rFonts w:eastAsia="Times New Roman" w:cs="Arial"/>
                <w:bCs/>
                <w:color w:val="082A3D"/>
              </w:rPr>
              <w:t>Graph and analyze functions and use their properties to make connections between the different representations.</w:t>
            </w:r>
          </w:p>
          <w:p w:rsidR="00674C41" w:rsidRPr="00674C41" w:rsidRDefault="00674C41" w:rsidP="00674C41">
            <w:pPr>
              <w:rPr>
                <w:rFonts w:eastAsia="Times New Roman" w:cs="Times New Roman"/>
              </w:rPr>
            </w:pPr>
          </w:p>
          <w:p w:rsidR="00D72A59" w:rsidRDefault="00D72A59" w:rsidP="00674C41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</w:p>
          <w:p w:rsidR="00D72A59" w:rsidRDefault="00D72A59" w:rsidP="00674C41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</w:p>
          <w:p w:rsidR="00674C41" w:rsidRDefault="00674C41" w:rsidP="00674C41">
            <w:pPr>
              <w:rPr>
                <w:rFonts w:eastAsia="Times New Roman" w:cs="Times New Roman"/>
              </w:rPr>
            </w:pPr>
            <w:r w:rsidRPr="00674C41">
              <w:rPr>
                <w:rFonts w:eastAsia="Times New Roman" w:cs="Arial"/>
                <w:color w:val="082A3D"/>
                <w:shd w:val="clear" w:color="auto" w:fill="FFFFFF"/>
              </w:rPr>
              <w:t>CC.2.2.HS.C.4</w:t>
            </w:r>
          </w:p>
          <w:p w:rsidR="00674C41" w:rsidRPr="00674C41" w:rsidRDefault="00674C41" w:rsidP="00674C41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</w:t>
            </w:r>
            <w:r w:rsidRPr="00674C41">
              <w:rPr>
                <w:rFonts w:eastAsia="Times New Roman" w:cs="Arial"/>
                <w:bCs/>
                <w:color w:val="082A3D"/>
              </w:rPr>
              <w:t>nterpret the effects transformations have on functions and find the inverses of functions.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674C41" w:rsidP="0097438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Linear, Quadratic, Absolute Value, Cubic, square root, intercepts, domain, range, continuous, even, odd, transformations of graphs</w:t>
            </w:r>
          </w:p>
        </w:tc>
        <w:tc>
          <w:tcPr>
            <w:tcW w:w="3420" w:type="dxa"/>
            <w:vAlign w:val="center"/>
          </w:tcPr>
          <w:p w:rsidR="00674C41" w:rsidRDefault="002313AB" w:rsidP="00674C41">
            <w:pPr>
              <w:jc w:val="center"/>
            </w:pPr>
            <w:r>
              <w:t>5</w:t>
            </w:r>
            <w:r w:rsidR="00674C41">
              <w:t xml:space="preserve"> days</w:t>
            </w:r>
          </w:p>
          <w:p w:rsidR="00674C41" w:rsidRDefault="00674C41" w:rsidP="00674C41">
            <w:pPr>
              <w:jc w:val="center"/>
            </w:pPr>
            <w:r>
              <w:t>Teacher guided notes</w:t>
            </w:r>
          </w:p>
          <w:p w:rsidR="00674C41" w:rsidRDefault="00674C41" w:rsidP="00674C41">
            <w:pPr>
              <w:jc w:val="center"/>
            </w:pPr>
            <w:r>
              <w:t>Graphing Calculator</w:t>
            </w:r>
          </w:p>
          <w:p w:rsidR="0080537B" w:rsidRDefault="00674C41" w:rsidP="00674C41">
            <w:pPr>
              <w:jc w:val="center"/>
            </w:pPr>
            <w:r>
              <w:t>Worksheet</w:t>
            </w:r>
          </w:p>
          <w:p w:rsidR="005A3C46" w:rsidRPr="002F1426" w:rsidRDefault="005A3C46" w:rsidP="00674C41">
            <w:pPr>
              <w:jc w:val="center"/>
              <w:rPr>
                <w:b/>
              </w:rPr>
            </w:pPr>
            <w:r>
              <w:t>Brain Genie</w:t>
            </w:r>
          </w:p>
        </w:tc>
        <w:tc>
          <w:tcPr>
            <w:tcW w:w="2880" w:type="dxa"/>
            <w:vAlign w:val="center"/>
          </w:tcPr>
          <w:p w:rsidR="0080537B" w:rsidRPr="00DB305D" w:rsidRDefault="00674C41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74C41" w:rsidP="00A5565A">
            <w:pPr>
              <w:jc w:val="center"/>
            </w:pPr>
            <w:r>
              <w:t>Rational and Exponential</w:t>
            </w:r>
            <w:r w:rsidR="00714282">
              <w:t xml:space="preserve"> Functions</w:t>
            </w:r>
          </w:p>
        </w:tc>
        <w:tc>
          <w:tcPr>
            <w:tcW w:w="1890" w:type="dxa"/>
            <w:vAlign w:val="center"/>
          </w:tcPr>
          <w:p w:rsidR="00674C41" w:rsidRDefault="00674C41" w:rsidP="00674C41">
            <w:pPr>
              <w:rPr>
                <w:rFonts w:eastAsia="Times New Roman" w:cs="Times New Roman"/>
              </w:rPr>
            </w:pPr>
            <w:r w:rsidRPr="00674C41">
              <w:rPr>
                <w:rFonts w:eastAsia="Times New Roman" w:cs="Arial"/>
                <w:color w:val="082A3D"/>
                <w:shd w:val="clear" w:color="auto" w:fill="FFFFFF"/>
              </w:rPr>
              <w:t>CC.2.2.HS.C.2</w:t>
            </w:r>
          </w:p>
          <w:p w:rsidR="00674C41" w:rsidRDefault="00674C41" w:rsidP="00674C41">
            <w:pPr>
              <w:rPr>
                <w:rFonts w:eastAsia="Times New Roman" w:cs="Arial"/>
                <w:bCs/>
                <w:color w:val="082A3D"/>
              </w:rPr>
            </w:pPr>
            <w:r w:rsidRPr="00674C41">
              <w:rPr>
                <w:rFonts w:eastAsia="Times New Roman" w:cs="Arial"/>
                <w:bCs/>
                <w:color w:val="082A3D"/>
              </w:rPr>
              <w:t>Graph and analyze functions and use their properties to make connections between the different representations.</w:t>
            </w:r>
          </w:p>
          <w:p w:rsidR="00674C41" w:rsidRPr="00674C41" w:rsidRDefault="00674C41" w:rsidP="00674C41">
            <w:pPr>
              <w:rPr>
                <w:rFonts w:eastAsia="Times New Roman" w:cs="Times New Roman"/>
              </w:rPr>
            </w:pPr>
          </w:p>
          <w:p w:rsidR="00674C41" w:rsidRDefault="00674C41" w:rsidP="00674C41">
            <w:pPr>
              <w:rPr>
                <w:rFonts w:eastAsia="Times New Roman" w:cs="Times New Roman"/>
              </w:rPr>
            </w:pPr>
            <w:r w:rsidRPr="00674C41">
              <w:rPr>
                <w:rFonts w:eastAsia="Times New Roman" w:cs="Arial"/>
                <w:color w:val="082A3D"/>
                <w:shd w:val="clear" w:color="auto" w:fill="FFFFFF"/>
              </w:rPr>
              <w:t>CC.2.2.HS.C.4</w:t>
            </w:r>
          </w:p>
          <w:p w:rsidR="00674C41" w:rsidRPr="00674C41" w:rsidRDefault="00674C41" w:rsidP="00674C41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</w:t>
            </w:r>
            <w:r w:rsidRPr="00674C41">
              <w:rPr>
                <w:rFonts w:eastAsia="Times New Roman" w:cs="Arial"/>
                <w:bCs/>
                <w:color w:val="082A3D"/>
              </w:rPr>
              <w:t>nterpret the effects transformations have on functions and find the inverses of functions.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9743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Function, domain, range, rational number, rational function, domain restriction, vertical asymptote, horizontal asymptote, exponential function</w:t>
            </w:r>
          </w:p>
        </w:tc>
        <w:tc>
          <w:tcPr>
            <w:tcW w:w="3420" w:type="dxa"/>
            <w:vAlign w:val="center"/>
          </w:tcPr>
          <w:p w:rsidR="00974383" w:rsidRDefault="002313AB" w:rsidP="00974383">
            <w:pPr>
              <w:jc w:val="center"/>
            </w:pPr>
            <w:r>
              <w:t>6</w:t>
            </w:r>
            <w:r w:rsidR="00A41788">
              <w:t xml:space="preserve"> days</w:t>
            </w:r>
            <w:r w:rsidR="00974383">
              <w:t xml:space="preserve"> </w:t>
            </w:r>
          </w:p>
          <w:p w:rsidR="00974383" w:rsidRDefault="00974383" w:rsidP="00974383">
            <w:pPr>
              <w:jc w:val="center"/>
            </w:pPr>
            <w:r>
              <w:t>Teacher guided notes</w:t>
            </w:r>
          </w:p>
          <w:p w:rsidR="00974383" w:rsidRDefault="00974383" w:rsidP="00974383">
            <w:pPr>
              <w:jc w:val="center"/>
            </w:pPr>
            <w:r>
              <w:t>Graphing Calculator</w:t>
            </w:r>
          </w:p>
          <w:p w:rsidR="00974383" w:rsidRDefault="00974383" w:rsidP="00974383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4-6</w:t>
            </w:r>
          </w:p>
          <w:p w:rsidR="0080537B" w:rsidRPr="002F1426" w:rsidRDefault="00974383" w:rsidP="00974383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974383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  <w:tr w:rsidR="00A7787C" w:rsidTr="00A5565A">
        <w:tc>
          <w:tcPr>
            <w:tcW w:w="2785" w:type="dxa"/>
            <w:vAlign w:val="center"/>
          </w:tcPr>
          <w:p w:rsidR="00A7787C" w:rsidRDefault="00A7787C" w:rsidP="00A5565A">
            <w:pPr>
              <w:jc w:val="center"/>
            </w:pPr>
            <w:r>
              <w:t>Graphing Calculator Usage</w:t>
            </w:r>
          </w:p>
        </w:tc>
        <w:tc>
          <w:tcPr>
            <w:tcW w:w="1890" w:type="dxa"/>
            <w:vAlign w:val="center"/>
          </w:tcPr>
          <w:p w:rsidR="00A7787C" w:rsidRDefault="00A7787C" w:rsidP="00A7787C">
            <w:pPr>
              <w:rPr>
                <w:rFonts w:eastAsia="Times New Roman" w:cs="Times New Roman"/>
              </w:rPr>
            </w:pPr>
            <w:r w:rsidRPr="00674C41">
              <w:rPr>
                <w:rFonts w:eastAsia="Times New Roman" w:cs="Arial"/>
                <w:color w:val="082A3D"/>
                <w:shd w:val="clear" w:color="auto" w:fill="FFFFFF"/>
              </w:rPr>
              <w:t>CC.2.2.HS.C.2</w:t>
            </w:r>
          </w:p>
          <w:p w:rsidR="00A7787C" w:rsidRDefault="00A7787C" w:rsidP="00A7787C">
            <w:pPr>
              <w:rPr>
                <w:rFonts w:eastAsia="Times New Roman" w:cs="Arial"/>
                <w:bCs/>
                <w:color w:val="082A3D"/>
              </w:rPr>
            </w:pPr>
            <w:r w:rsidRPr="00674C41">
              <w:rPr>
                <w:rFonts w:eastAsia="Times New Roman" w:cs="Arial"/>
                <w:bCs/>
                <w:color w:val="082A3D"/>
              </w:rPr>
              <w:t>Graph and analyze functions and use their properties to make connections between the different representations.</w:t>
            </w:r>
          </w:p>
          <w:p w:rsidR="00A7787C" w:rsidRPr="00674C41" w:rsidRDefault="00A7787C" w:rsidP="00A7787C">
            <w:pPr>
              <w:rPr>
                <w:rFonts w:eastAsia="Times New Roman" w:cs="Times New Roman"/>
              </w:rPr>
            </w:pPr>
          </w:p>
          <w:p w:rsidR="00A7787C" w:rsidRPr="00674C41" w:rsidRDefault="00A7787C" w:rsidP="00674C41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</w:p>
        </w:tc>
        <w:tc>
          <w:tcPr>
            <w:tcW w:w="3420" w:type="dxa"/>
            <w:vAlign w:val="center"/>
          </w:tcPr>
          <w:p w:rsidR="00A7787C" w:rsidRDefault="00A7787C" w:rsidP="00A778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Function, domain, range, domain restriction, vertical asymptote, horizontal asymptote, exponential function, intercept, maximum, </w:t>
            </w:r>
            <w:proofErr w:type="spellStart"/>
            <w:r>
              <w:t>minium</w:t>
            </w:r>
            <w:proofErr w:type="spellEnd"/>
          </w:p>
        </w:tc>
        <w:tc>
          <w:tcPr>
            <w:tcW w:w="3420" w:type="dxa"/>
            <w:vAlign w:val="center"/>
          </w:tcPr>
          <w:p w:rsidR="00A7787C" w:rsidRDefault="00A7787C" w:rsidP="00974383">
            <w:pPr>
              <w:jc w:val="center"/>
            </w:pPr>
            <w:r>
              <w:t>2 days</w:t>
            </w:r>
          </w:p>
          <w:p w:rsidR="00A7787C" w:rsidRDefault="00A7787C" w:rsidP="00A7787C">
            <w:pPr>
              <w:jc w:val="center"/>
            </w:pPr>
            <w:r>
              <w:t>How to use graphing calculator capabilities to find intercepts, asymptotes, intersections and function values</w:t>
            </w:r>
          </w:p>
        </w:tc>
        <w:tc>
          <w:tcPr>
            <w:tcW w:w="2880" w:type="dxa"/>
            <w:vAlign w:val="center"/>
          </w:tcPr>
          <w:p w:rsidR="00A7787C" w:rsidRDefault="00A7787C" w:rsidP="00A5565A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F6221" w:rsidRPr="001951E8" w:rsidRDefault="009F6221" w:rsidP="009F6221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400" w:type="dxa"/>
        <w:tblLayout w:type="fixed"/>
        <w:tblLook w:val="04A0" w:firstRow="1" w:lastRow="0" w:firstColumn="1" w:lastColumn="0" w:noHBand="0" w:noVBand="1"/>
      </w:tblPr>
      <w:tblGrid>
        <w:gridCol w:w="2786"/>
        <w:gridCol w:w="1891"/>
        <w:gridCol w:w="3421"/>
        <w:gridCol w:w="3421"/>
        <w:gridCol w:w="2881"/>
      </w:tblGrid>
      <w:tr w:rsidR="00DA6899" w:rsidTr="00DA6899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99" w:rsidRDefault="00DA6899">
            <w:pPr>
              <w:jc w:val="center"/>
            </w:pPr>
            <w:r>
              <w:t xml:space="preserve">Review and Application of Concepts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99" w:rsidRDefault="00DA6899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99" w:rsidRDefault="00DA6899" w:rsidP="00DA6899">
            <w:pPr>
              <w:pStyle w:val="ListParagraph"/>
              <w:numPr>
                <w:ilvl w:val="0"/>
                <w:numId w:val="3"/>
              </w:numPr>
              <w:ind w:left="36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99" w:rsidRDefault="00DA6899">
            <w:pPr>
              <w:jc w:val="center"/>
            </w:pPr>
            <w:r>
              <w:t>2 days</w:t>
            </w:r>
          </w:p>
          <w:p w:rsidR="005A3C46" w:rsidRDefault="005A3C46">
            <w:pPr>
              <w:jc w:val="center"/>
              <w:rPr>
                <w:b/>
              </w:rPr>
            </w:pPr>
            <w:r>
              <w:t>Review sheet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99" w:rsidRDefault="00464188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3A1C"/>
    <w:rsid w:val="001951E8"/>
    <w:rsid w:val="001E06E5"/>
    <w:rsid w:val="001E1FF2"/>
    <w:rsid w:val="002313AB"/>
    <w:rsid w:val="00243906"/>
    <w:rsid w:val="002717B6"/>
    <w:rsid w:val="002D7F55"/>
    <w:rsid w:val="002F1426"/>
    <w:rsid w:val="002F1966"/>
    <w:rsid w:val="003154BD"/>
    <w:rsid w:val="003938A9"/>
    <w:rsid w:val="003A1F67"/>
    <w:rsid w:val="00430277"/>
    <w:rsid w:val="00464188"/>
    <w:rsid w:val="004D4FCE"/>
    <w:rsid w:val="005A3C46"/>
    <w:rsid w:val="005A4547"/>
    <w:rsid w:val="005E38FC"/>
    <w:rsid w:val="00611B54"/>
    <w:rsid w:val="00674C41"/>
    <w:rsid w:val="00714282"/>
    <w:rsid w:val="00793AA0"/>
    <w:rsid w:val="007A147C"/>
    <w:rsid w:val="007F0C34"/>
    <w:rsid w:val="0080537B"/>
    <w:rsid w:val="008668B6"/>
    <w:rsid w:val="008902B0"/>
    <w:rsid w:val="00974383"/>
    <w:rsid w:val="00990086"/>
    <w:rsid w:val="009A0FC1"/>
    <w:rsid w:val="009F6221"/>
    <w:rsid w:val="00A27704"/>
    <w:rsid w:val="00A41788"/>
    <w:rsid w:val="00A73EB8"/>
    <w:rsid w:val="00A7787C"/>
    <w:rsid w:val="00AC2828"/>
    <w:rsid w:val="00B149C5"/>
    <w:rsid w:val="00B273C8"/>
    <w:rsid w:val="00B477DC"/>
    <w:rsid w:val="00B963EA"/>
    <w:rsid w:val="00BA1D72"/>
    <w:rsid w:val="00BD7ABD"/>
    <w:rsid w:val="00BE53BF"/>
    <w:rsid w:val="00C1668E"/>
    <w:rsid w:val="00C67B6E"/>
    <w:rsid w:val="00C94F98"/>
    <w:rsid w:val="00D72A59"/>
    <w:rsid w:val="00D97955"/>
    <w:rsid w:val="00DA6899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848F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674C4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674C4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-header-support-text">
    <w:name w:val="-header-support-text"/>
    <w:basedOn w:val="DefaultParagraphFont"/>
    <w:rsid w:val="00674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3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5EC14-735D-40D8-A2DA-FB7CBF83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5</cp:revision>
  <dcterms:created xsi:type="dcterms:W3CDTF">2021-06-11T17:24:00Z</dcterms:created>
  <dcterms:modified xsi:type="dcterms:W3CDTF">2021-06-22T13:20:00Z</dcterms:modified>
</cp:coreProperties>
</file>