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C362CD" w:rsidP="0054084E">
            <w:pPr>
              <w:rPr>
                <w:b/>
              </w:rPr>
            </w:pPr>
            <w:r>
              <w:rPr>
                <w:b/>
              </w:rPr>
              <w:t xml:space="preserve">Unit (Name/Number):  Unit </w:t>
            </w:r>
            <w:r w:rsidR="0054084E">
              <w:rPr>
                <w:b/>
              </w:rPr>
              <w:t>4</w:t>
            </w:r>
            <w:r w:rsidR="00EC743C">
              <w:rPr>
                <w:b/>
              </w:rPr>
              <w:t xml:space="preserve">, </w:t>
            </w:r>
            <w:r w:rsidR="0054084E">
              <w:rPr>
                <w:b/>
              </w:rPr>
              <w:t>Probability Theory and Probability distributions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4084E">
              <w:t>28-30</w:t>
            </w:r>
            <w:bookmarkStart w:id="0" w:name="_GoBack"/>
            <w:bookmarkEnd w:id="0"/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do we</w:t>
            </w:r>
            <w:r w:rsidR="00FE66B2">
              <w:t xml:space="preserve"> calculate the probability of events</w:t>
            </w:r>
            <w:r w:rsidR="0054084E">
              <w:t>?  How do we use probability distributions to solve problems?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01EBE" w:rsidP="00A5565A">
            <w:pPr>
              <w:jc w:val="center"/>
            </w:pPr>
            <w:r>
              <w:t>Probability Rules and Formulas</w:t>
            </w:r>
          </w:p>
        </w:tc>
        <w:tc>
          <w:tcPr>
            <w:tcW w:w="1890" w:type="dxa"/>
            <w:vAlign w:val="center"/>
          </w:tcPr>
          <w:p w:rsidR="00A73EB8" w:rsidRPr="00A73EB8" w:rsidRDefault="00176255" w:rsidP="00176255">
            <w:pPr>
              <w:jc w:val="center"/>
            </w:pPr>
            <w:r>
              <w:t>AP Statistics II</w:t>
            </w:r>
            <w:r w:rsidR="00BF3D84">
              <w:t>I,</w:t>
            </w:r>
            <w:r>
              <w:t xml:space="preserve"> A</w:t>
            </w:r>
          </w:p>
        </w:tc>
        <w:tc>
          <w:tcPr>
            <w:tcW w:w="3420" w:type="dxa"/>
            <w:vAlign w:val="center"/>
          </w:tcPr>
          <w:p w:rsidR="00430277" w:rsidRPr="00A73EB8" w:rsidRDefault="002D3F2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Probability, outcome, event, intersection, union, addition rule, multiplication rule, complement, Venn Diagram</w:t>
            </w:r>
          </w:p>
        </w:tc>
        <w:tc>
          <w:tcPr>
            <w:tcW w:w="3420" w:type="dxa"/>
            <w:vAlign w:val="center"/>
          </w:tcPr>
          <w:p w:rsidR="002B2954" w:rsidRDefault="0054084E" w:rsidP="00955703">
            <w:r>
              <w:t>4</w:t>
            </w:r>
            <w:r w:rsidR="006A3CA0">
              <w:t xml:space="preserve"> </w:t>
            </w:r>
            <w:r w:rsidR="002B2954">
              <w:t>days</w:t>
            </w:r>
          </w:p>
          <w:p w:rsidR="004646DC" w:rsidRDefault="004646DC" w:rsidP="004646DC">
            <w:r>
              <w:t xml:space="preserve">Text, </w:t>
            </w:r>
            <w:r>
              <w:rPr>
                <w:u w:val="single"/>
              </w:rPr>
              <w:t>Stats Modeling the World</w:t>
            </w:r>
            <w:r>
              <w:t xml:space="preserve">, Bock, </w:t>
            </w:r>
            <w:r w:rsidR="0054084E">
              <w:t xml:space="preserve">Bullard, </w:t>
            </w:r>
            <w:proofErr w:type="spellStart"/>
            <w:r>
              <w:t>Velleman</w:t>
            </w:r>
            <w:proofErr w:type="spellEnd"/>
            <w:r>
              <w:t>, DeVeaux</w:t>
            </w:r>
            <w:proofErr w:type="gramStart"/>
            <w:r>
              <w:t>,</w:t>
            </w:r>
            <w:r w:rsidR="0054084E">
              <w:t>5th</w:t>
            </w:r>
            <w:proofErr w:type="gramEnd"/>
            <w:r w:rsidR="0054084E">
              <w:t xml:space="preserve"> edition, 2019</w:t>
            </w:r>
            <w:r>
              <w:t>.</w:t>
            </w:r>
          </w:p>
          <w:p w:rsidR="00A73EB8" w:rsidRDefault="00000B3B" w:rsidP="00955703">
            <w:r>
              <w:t xml:space="preserve">Text, chapter </w:t>
            </w:r>
            <w:r w:rsidR="0054084E">
              <w:t>13</w:t>
            </w:r>
          </w:p>
          <w:p w:rsidR="00127028" w:rsidRDefault="00127028" w:rsidP="00127028">
            <w:r>
              <w:t>Against All Odds, Unit 18</w:t>
            </w:r>
          </w:p>
          <w:p w:rsidR="00127028" w:rsidRDefault="0054084E" w:rsidP="00127028">
            <w:hyperlink r:id="rId6" w:history="1">
              <w:r w:rsidR="00127028">
                <w:rPr>
                  <w:rStyle w:val="Hyperlink"/>
                </w:rPr>
                <w:t>http://www.learner.org/resources/series65.html</w:t>
              </w:r>
            </w:hyperlink>
          </w:p>
          <w:p w:rsidR="00955703" w:rsidRPr="002F1426" w:rsidRDefault="00955703" w:rsidP="00955703">
            <w:pPr>
              <w:rPr>
                <w:b/>
              </w:rPr>
            </w:pPr>
            <w:r>
              <w:t>Practice problem worksheets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01EBE" w:rsidP="00A5565A">
            <w:pPr>
              <w:jc w:val="center"/>
            </w:pPr>
            <w:r>
              <w:t>Conditional Probability and Independence</w:t>
            </w:r>
          </w:p>
        </w:tc>
        <w:tc>
          <w:tcPr>
            <w:tcW w:w="1890" w:type="dxa"/>
            <w:vAlign w:val="center"/>
          </w:tcPr>
          <w:p w:rsidR="0080537B" w:rsidRPr="00A73EB8" w:rsidRDefault="00176255" w:rsidP="00176255">
            <w:r>
              <w:t>AP Statistics II</w:t>
            </w:r>
            <w:r w:rsidR="00BF3D84">
              <w:t>I, A</w:t>
            </w:r>
          </w:p>
        </w:tc>
        <w:tc>
          <w:tcPr>
            <w:tcW w:w="3420" w:type="dxa"/>
            <w:vAlign w:val="center"/>
          </w:tcPr>
          <w:p w:rsidR="00430277" w:rsidRPr="00A73EB8" w:rsidRDefault="002D3F2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 probability, independent events, mutually exclusive events</w:t>
            </w:r>
            <w:r w:rsidR="004646DC">
              <w:t>, dependent events</w:t>
            </w:r>
          </w:p>
        </w:tc>
        <w:tc>
          <w:tcPr>
            <w:tcW w:w="3420" w:type="dxa"/>
            <w:vAlign w:val="center"/>
          </w:tcPr>
          <w:p w:rsidR="0080537B" w:rsidRDefault="00176255" w:rsidP="00955703">
            <w:r>
              <w:t>3</w:t>
            </w:r>
            <w:r w:rsidR="000257F4">
              <w:t xml:space="preserve"> </w:t>
            </w:r>
            <w:r w:rsidR="002B2954">
              <w:t>day</w:t>
            </w:r>
            <w:r w:rsidR="000257F4">
              <w:t>s</w:t>
            </w:r>
          </w:p>
          <w:p w:rsidR="002B2954" w:rsidRDefault="00601EBE" w:rsidP="00955703">
            <w:r>
              <w:t>Text, chapter</w:t>
            </w:r>
            <w:r w:rsidR="006A3CA0">
              <w:t xml:space="preserve"> 14</w:t>
            </w:r>
          </w:p>
          <w:p w:rsidR="00955703" w:rsidRPr="002F1426" w:rsidRDefault="00955703" w:rsidP="00955703">
            <w:pPr>
              <w:rPr>
                <w:b/>
              </w:rPr>
            </w:pPr>
            <w:r>
              <w:t>Practice Problem 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2D3F21" w:rsidP="00A5565A">
            <w:pPr>
              <w:spacing w:after="120"/>
              <w:jc w:val="center"/>
              <w:rPr>
                <w:sz w:val="18"/>
              </w:rPr>
            </w:pPr>
            <w:r>
              <w:t xml:space="preserve">Quiz </w:t>
            </w:r>
            <w:proofErr w:type="spellStart"/>
            <w:r>
              <w:t>Ch</w:t>
            </w:r>
            <w:proofErr w:type="spellEnd"/>
            <w:r>
              <w:t xml:space="preserve"> 14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01EBE" w:rsidP="00295A50">
            <w:pPr>
              <w:jc w:val="center"/>
            </w:pPr>
            <w:r>
              <w:t>Tree Diagrams/Bayes Theorem</w:t>
            </w:r>
          </w:p>
        </w:tc>
        <w:tc>
          <w:tcPr>
            <w:tcW w:w="1890" w:type="dxa"/>
            <w:vAlign w:val="center"/>
          </w:tcPr>
          <w:p w:rsidR="0080537B" w:rsidRPr="00A73EB8" w:rsidRDefault="00E55EE6" w:rsidP="00A5565A">
            <w:pPr>
              <w:jc w:val="center"/>
            </w:pPr>
            <w:r>
              <w:t>AP Statistics II</w:t>
            </w:r>
            <w:r w:rsidR="00BF3D84">
              <w:t>I, A</w:t>
            </w:r>
          </w:p>
        </w:tc>
        <w:tc>
          <w:tcPr>
            <w:tcW w:w="3420" w:type="dxa"/>
            <w:vAlign w:val="center"/>
          </w:tcPr>
          <w:p w:rsidR="00430277" w:rsidRPr="00A73EB8" w:rsidRDefault="002D3F2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 probability, tree diagram, outcomes, events</w:t>
            </w:r>
          </w:p>
        </w:tc>
        <w:tc>
          <w:tcPr>
            <w:tcW w:w="3420" w:type="dxa"/>
            <w:vAlign w:val="center"/>
          </w:tcPr>
          <w:p w:rsidR="0080537B" w:rsidRDefault="0054084E" w:rsidP="00955703">
            <w:r>
              <w:t>2</w:t>
            </w:r>
            <w:r w:rsidR="002B2954">
              <w:t xml:space="preserve"> days</w:t>
            </w:r>
          </w:p>
          <w:p w:rsidR="002B2954" w:rsidRDefault="002B2954" w:rsidP="00955703">
            <w:r>
              <w:t xml:space="preserve">Text, chapter </w:t>
            </w:r>
            <w:r w:rsidR="0054084E">
              <w:t>14</w:t>
            </w:r>
          </w:p>
          <w:p w:rsidR="00955703" w:rsidRDefault="00955703" w:rsidP="00955703">
            <w:r>
              <w:t>Practice Problem Worksheets</w:t>
            </w:r>
          </w:p>
          <w:p w:rsidR="00955703" w:rsidRPr="002F1426" w:rsidRDefault="00955703" w:rsidP="000257F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2D3F21" w:rsidP="00A5565A">
            <w:pPr>
              <w:spacing w:after="120"/>
              <w:jc w:val="center"/>
              <w:rPr>
                <w:sz w:val="18"/>
              </w:rPr>
            </w:pPr>
            <w:r>
              <w:t>Graded Tree Diagram Problems</w:t>
            </w:r>
          </w:p>
        </w:tc>
      </w:tr>
    </w:tbl>
    <w:p w:rsidR="0080537B" w:rsidRDefault="0080537B" w:rsidP="007A147C">
      <w:pPr>
        <w:spacing w:after="0"/>
        <w:rPr>
          <w:sz w:val="4"/>
          <w:szCs w:val="4"/>
        </w:rPr>
      </w:pPr>
    </w:p>
    <w:p w:rsidR="00601EBE" w:rsidRDefault="00601EBE" w:rsidP="007A147C">
      <w:pPr>
        <w:spacing w:after="0"/>
        <w:rPr>
          <w:sz w:val="4"/>
          <w:szCs w:val="4"/>
        </w:rPr>
      </w:pPr>
    </w:p>
    <w:p w:rsidR="00601EBE" w:rsidRPr="001951E8" w:rsidRDefault="00601EBE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A3CA0" w:rsidP="00A5565A">
            <w:pPr>
              <w:jc w:val="center"/>
            </w:pPr>
            <w:r>
              <w:t>Simulation</w:t>
            </w:r>
          </w:p>
        </w:tc>
        <w:tc>
          <w:tcPr>
            <w:tcW w:w="1890" w:type="dxa"/>
            <w:vAlign w:val="center"/>
          </w:tcPr>
          <w:p w:rsidR="002717B6" w:rsidRPr="00A73EB8" w:rsidRDefault="00E55EE6" w:rsidP="00A5565A">
            <w:pPr>
              <w:jc w:val="center"/>
            </w:pPr>
            <w:r>
              <w:t>AP Statistics II</w:t>
            </w:r>
            <w:r w:rsidR="00BF3D84">
              <w:t>I, A</w:t>
            </w:r>
          </w:p>
        </w:tc>
        <w:tc>
          <w:tcPr>
            <w:tcW w:w="3420" w:type="dxa"/>
            <w:vAlign w:val="center"/>
          </w:tcPr>
          <w:p w:rsidR="00990086" w:rsidRPr="00A73EB8" w:rsidRDefault="002D3F2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simulation, wait time simulation, digit assignment, trials</w:t>
            </w:r>
          </w:p>
        </w:tc>
        <w:tc>
          <w:tcPr>
            <w:tcW w:w="3420" w:type="dxa"/>
            <w:vAlign w:val="center"/>
          </w:tcPr>
          <w:p w:rsidR="002717B6" w:rsidRDefault="0054084E" w:rsidP="008327A8">
            <w:r>
              <w:t>4</w:t>
            </w:r>
            <w:r w:rsidR="002B2954">
              <w:t xml:space="preserve"> days</w:t>
            </w:r>
          </w:p>
          <w:p w:rsidR="002B2954" w:rsidRDefault="006A3CA0" w:rsidP="008327A8">
            <w:r>
              <w:t>Text, Chapter 1</w:t>
            </w:r>
            <w:r w:rsidR="0054084E">
              <w:t>0</w:t>
            </w:r>
          </w:p>
          <w:p w:rsidR="00127028" w:rsidRDefault="00127028" w:rsidP="00127028">
            <w:r>
              <w:t>Against All Odds, Unit 19</w:t>
            </w:r>
          </w:p>
          <w:p w:rsidR="00127028" w:rsidRDefault="0054084E" w:rsidP="00127028">
            <w:hyperlink r:id="rId7" w:history="1">
              <w:r w:rsidR="00127028">
                <w:rPr>
                  <w:rStyle w:val="Hyperlink"/>
                </w:rPr>
                <w:t>http://www.learner.org/resources/series65.html</w:t>
              </w:r>
            </w:hyperlink>
          </w:p>
          <w:p w:rsidR="00955703" w:rsidRPr="002F1426" w:rsidRDefault="00955703" w:rsidP="008327A8">
            <w:pPr>
              <w:rPr>
                <w:b/>
              </w:rPr>
            </w:pPr>
            <w:r>
              <w:t>Simulation Packet</w:t>
            </w:r>
          </w:p>
        </w:tc>
        <w:tc>
          <w:tcPr>
            <w:tcW w:w="2880" w:type="dxa"/>
            <w:vAlign w:val="center"/>
          </w:tcPr>
          <w:p w:rsidR="002717B6" w:rsidRPr="00DB305D" w:rsidRDefault="002D3F21" w:rsidP="00A5565A">
            <w:pPr>
              <w:spacing w:after="120"/>
              <w:jc w:val="center"/>
              <w:rPr>
                <w:sz w:val="18"/>
              </w:rPr>
            </w:pPr>
            <w:r>
              <w:t>Simulation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95A50" w:rsidRDefault="00295A50" w:rsidP="00295A5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01EBE" w:rsidRPr="00DB305D" w:rsidTr="000E5449">
        <w:tc>
          <w:tcPr>
            <w:tcW w:w="2785" w:type="dxa"/>
            <w:vAlign w:val="center"/>
          </w:tcPr>
          <w:p w:rsidR="00601EBE" w:rsidRPr="00DE5063" w:rsidRDefault="00601EBE" w:rsidP="006A3CA0">
            <w:pPr>
              <w:jc w:val="center"/>
            </w:pPr>
            <w:r>
              <w:t xml:space="preserve">Application of concepts of </w:t>
            </w:r>
            <w:r w:rsidR="006A3CA0">
              <w:t xml:space="preserve">probability </w:t>
            </w:r>
          </w:p>
        </w:tc>
        <w:tc>
          <w:tcPr>
            <w:tcW w:w="1890" w:type="dxa"/>
            <w:vAlign w:val="center"/>
          </w:tcPr>
          <w:p w:rsidR="00601EBE" w:rsidRPr="00A73EB8" w:rsidRDefault="00BF3D84" w:rsidP="000E5449">
            <w:pPr>
              <w:jc w:val="center"/>
            </w:pPr>
            <w:r>
              <w:t>AP Statistics III, A</w:t>
            </w:r>
          </w:p>
        </w:tc>
        <w:tc>
          <w:tcPr>
            <w:tcW w:w="3420" w:type="dxa"/>
            <w:vAlign w:val="center"/>
          </w:tcPr>
          <w:p w:rsidR="00601EBE" w:rsidRPr="00A73EB8" w:rsidRDefault="00601EBE" w:rsidP="000E5449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601EBE" w:rsidRDefault="00601EBE" w:rsidP="008327A8">
            <w:r>
              <w:t>2 days</w:t>
            </w:r>
          </w:p>
          <w:p w:rsidR="00601EBE" w:rsidRPr="002F1426" w:rsidRDefault="00601EBE" w:rsidP="008327A8">
            <w:pPr>
              <w:rPr>
                <w:b/>
              </w:rPr>
            </w:pPr>
            <w:r>
              <w:t>Text, Chapter 12-13</w:t>
            </w:r>
          </w:p>
        </w:tc>
        <w:tc>
          <w:tcPr>
            <w:tcW w:w="2880" w:type="dxa"/>
            <w:vAlign w:val="center"/>
          </w:tcPr>
          <w:p w:rsidR="002D3F21" w:rsidRDefault="0054084E" w:rsidP="002D3F21">
            <w:pPr>
              <w:spacing w:after="120"/>
              <w:jc w:val="center"/>
            </w:pPr>
            <w:r>
              <w:t>Quiz</w:t>
            </w:r>
            <w:r w:rsidR="002D3F21">
              <w:t xml:space="preserve">, Chapters </w:t>
            </w:r>
            <w:r>
              <w:t>13-14</w:t>
            </w:r>
          </w:p>
          <w:p w:rsidR="002D3F21" w:rsidRDefault="002D3F21" w:rsidP="002D3F21">
            <w:pPr>
              <w:spacing w:after="120"/>
              <w:jc w:val="center"/>
            </w:pPr>
            <w:r>
              <w:t xml:space="preserve">Graded FR AP Problems </w:t>
            </w:r>
          </w:p>
          <w:p w:rsidR="00601EBE" w:rsidRPr="00DB305D" w:rsidRDefault="002D3F21" w:rsidP="002D3F21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  <w:r w:rsidRPr="00A73EB8">
              <w:t xml:space="preserve"> </w:t>
            </w:r>
          </w:p>
        </w:tc>
      </w:tr>
      <w:tr w:rsidR="0054084E" w:rsidTr="00163302">
        <w:tc>
          <w:tcPr>
            <w:tcW w:w="2785" w:type="dxa"/>
            <w:vAlign w:val="center"/>
          </w:tcPr>
          <w:p w:rsidR="0054084E" w:rsidRPr="00DE5063" w:rsidRDefault="0054084E" w:rsidP="00163302">
            <w:pPr>
              <w:jc w:val="center"/>
            </w:pPr>
            <w:r>
              <w:lastRenderedPageBreak/>
              <w:t xml:space="preserve">Discrete Random Variables and Probability distributions </w:t>
            </w:r>
          </w:p>
        </w:tc>
        <w:tc>
          <w:tcPr>
            <w:tcW w:w="1890" w:type="dxa"/>
            <w:vAlign w:val="center"/>
          </w:tcPr>
          <w:p w:rsidR="0054084E" w:rsidRPr="00A73EB8" w:rsidRDefault="0054084E" w:rsidP="00163302">
            <w:pPr>
              <w:jc w:val="center"/>
            </w:pPr>
            <w:r>
              <w:t>AP Statistics III,A</w:t>
            </w:r>
          </w:p>
        </w:tc>
        <w:tc>
          <w:tcPr>
            <w:tcW w:w="3420" w:type="dxa"/>
            <w:vAlign w:val="center"/>
          </w:tcPr>
          <w:p w:rsidR="0054084E" w:rsidRPr="00A73EB8" w:rsidRDefault="0054084E" w:rsidP="00163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Random variable, discrete variable, probability distribution, mean and standard deviation of distribution</w:t>
            </w:r>
          </w:p>
        </w:tc>
        <w:tc>
          <w:tcPr>
            <w:tcW w:w="3420" w:type="dxa"/>
            <w:vAlign w:val="center"/>
          </w:tcPr>
          <w:p w:rsidR="0054084E" w:rsidRDefault="0054084E" w:rsidP="00163302">
            <w:r>
              <w:t>3 days</w:t>
            </w:r>
          </w:p>
          <w:p w:rsidR="0054084E" w:rsidRDefault="0054084E" w:rsidP="00163302">
            <w:r>
              <w:t>Text, chapter 1</w:t>
            </w:r>
            <w:r>
              <w:t>5</w:t>
            </w:r>
          </w:p>
          <w:p w:rsidR="0054084E" w:rsidRDefault="0054084E" w:rsidP="00163302">
            <w:r>
              <w:t>Against All Odds, Unit 20</w:t>
            </w:r>
          </w:p>
          <w:p w:rsidR="0054084E" w:rsidRPr="002F1426" w:rsidRDefault="0054084E" w:rsidP="00163302">
            <w:pPr>
              <w:rPr>
                <w:b/>
              </w:rPr>
            </w:pPr>
            <w:hyperlink r:id="rId8" w:history="1">
              <w:r>
                <w:rPr>
                  <w:rStyle w:val="Hyperlink"/>
                </w:rPr>
                <w:t>http://www.learner.org/resources/series65.html</w:t>
              </w:r>
            </w:hyperlink>
          </w:p>
        </w:tc>
        <w:tc>
          <w:tcPr>
            <w:tcW w:w="2880" w:type="dxa"/>
            <w:vAlign w:val="center"/>
          </w:tcPr>
          <w:p w:rsidR="0054084E" w:rsidRPr="00DB305D" w:rsidRDefault="0054084E" w:rsidP="0016330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4084E" w:rsidRPr="001951E8" w:rsidRDefault="0054084E" w:rsidP="0054084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084E" w:rsidTr="00163302">
        <w:tc>
          <w:tcPr>
            <w:tcW w:w="2785" w:type="dxa"/>
            <w:vAlign w:val="center"/>
          </w:tcPr>
          <w:p w:rsidR="0054084E" w:rsidRPr="00DE5063" w:rsidRDefault="0054084E" w:rsidP="00163302">
            <w:pPr>
              <w:jc w:val="center"/>
            </w:pPr>
            <w:r>
              <w:t>Continuous Random Variables and Probability distributions</w:t>
            </w:r>
          </w:p>
        </w:tc>
        <w:tc>
          <w:tcPr>
            <w:tcW w:w="1890" w:type="dxa"/>
            <w:vAlign w:val="center"/>
          </w:tcPr>
          <w:p w:rsidR="0054084E" w:rsidRPr="00A73EB8" w:rsidRDefault="0054084E" w:rsidP="00163302">
            <w:r>
              <w:t>AP Statistics III, A</w:t>
            </w:r>
          </w:p>
        </w:tc>
        <w:tc>
          <w:tcPr>
            <w:tcW w:w="3420" w:type="dxa"/>
            <w:vAlign w:val="center"/>
          </w:tcPr>
          <w:p w:rsidR="0054084E" w:rsidRPr="00A73EB8" w:rsidRDefault="0054084E" w:rsidP="00163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Continuous random variable, distribution, area under curve</w:t>
            </w:r>
          </w:p>
        </w:tc>
        <w:tc>
          <w:tcPr>
            <w:tcW w:w="3420" w:type="dxa"/>
            <w:vAlign w:val="center"/>
          </w:tcPr>
          <w:p w:rsidR="0054084E" w:rsidRDefault="0054084E" w:rsidP="00163302">
            <w:r>
              <w:t>1 days</w:t>
            </w:r>
          </w:p>
          <w:p w:rsidR="0054084E" w:rsidRDefault="0054084E" w:rsidP="00163302">
            <w:r>
              <w:t>Text, chapter 1</w:t>
            </w:r>
            <w:r>
              <w:t>5</w:t>
            </w:r>
          </w:p>
          <w:p w:rsidR="0054084E" w:rsidRPr="002F1426" w:rsidRDefault="0054084E" w:rsidP="00163302">
            <w:pPr>
              <w:rPr>
                <w:b/>
              </w:rPr>
            </w:pPr>
            <w:r>
              <w:t>Practice problem worksheet</w:t>
            </w:r>
          </w:p>
        </w:tc>
        <w:tc>
          <w:tcPr>
            <w:tcW w:w="2880" w:type="dxa"/>
            <w:vAlign w:val="center"/>
          </w:tcPr>
          <w:p w:rsidR="0054084E" w:rsidRPr="00DB305D" w:rsidRDefault="0054084E" w:rsidP="0016330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4084E" w:rsidRPr="001951E8" w:rsidRDefault="0054084E" w:rsidP="0054084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084E" w:rsidTr="00163302">
        <w:tc>
          <w:tcPr>
            <w:tcW w:w="2785" w:type="dxa"/>
            <w:vAlign w:val="center"/>
          </w:tcPr>
          <w:p w:rsidR="0054084E" w:rsidRPr="00DE5063" w:rsidRDefault="0054084E" w:rsidP="00163302">
            <w:pPr>
              <w:jc w:val="center"/>
            </w:pPr>
            <w:r>
              <w:t>Combining Random Variables</w:t>
            </w:r>
          </w:p>
        </w:tc>
        <w:tc>
          <w:tcPr>
            <w:tcW w:w="1890" w:type="dxa"/>
            <w:vAlign w:val="center"/>
          </w:tcPr>
          <w:p w:rsidR="0054084E" w:rsidRPr="00A73EB8" w:rsidRDefault="0054084E" w:rsidP="00163302">
            <w:pPr>
              <w:jc w:val="center"/>
            </w:pPr>
            <w:r>
              <w:t>AP Statistics III, B</w:t>
            </w:r>
          </w:p>
        </w:tc>
        <w:tc>
          <w:tcPr>
            <w:tcW w:w="3420" w:type="dxa"/>
            <w:vAlign w:val="center"/>
          </w:tcPr>
          <w:p w:rsidR="0054084E" w:rsidRPr="00A73EB8" w:rsidRDefault="0054084E" w:rsidP="00163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Independence, sum and difference of random variables, mean and standard deviation</w:t>
            </w:r>
          </w:p>
        </w:tc>
        <w:tc>
          <w:tcPr>
            <w:tcW w:w="3420" w:type="dxa"/>
            <w:vAlign w:val="center"/>
          </w:tcPr>
          <w:p w:rsidR="0054084E" w:rsidRDefault="0054084E" w:rsidP="00163302">
            <w:r>
              <w:t>2 days</w:t>
            </w:r>
          </w:p>
          <w:p w:rsidR="0054084E" w:rsidRDefault="0054084E" w:rsidP="00163302">
            <w:r>
              <w:t>Text, chapter 1</w:t>
            </w:r>
            <w:r>
              <w:t>5</w:t>
            </w:r>
          </w:p>
          <w:p w:rsidR="0054084E" w:rsidRDefault="0054084E" w:rsidP="00163302">
            <w:r>
              <w:t>Practice problems from Barron’s AP</w:t>
            </w:r>
          </w:p>
          <w:p w:rsidR="0054084E" w:rsidRPr="002F1426" w:rsidRDefault="0054084E" w:rsidP="00163302">
            <w:pPr>
              <w:rPr>
                <w:b/>
              </w:rPr>
            </w:pPr>
            <w:r>
              <w:t xml:space="preserve">          Review book </w:t>
            </w:r>
          </w:p>
        </w:tc>
        <w:tc>
          <w:tcPr>
            <w:tcW w:w="2880" w:type="dxa"/>
            <w:vAlign w:val="center"/>
          </w:tcPr>
          <w:p w:rsidR="0054084E" w:rsidRPr="00DB305D" w:rsidRDefault="0054084E" w:rsidP="00163302">
            <w:pPr>
              <w:spacing w:after="120"/>
              <w:jc w:val="center"/>
              <w:rPr>
                <w:sz w:val="18"/>
              </w:rPr>
            </w:pPr>
            <w:r>
              <w:t>Quiz Chapter 16</w:t>
            </w:r>
          </w:p>
        </w:tc>
      </w:tr>
    </w:tbl>
    <w:p w:rsidR="0054084E" w:rsidRPr="001951E8" w:rsidRDefault="0054084E" w:rsidP="0054084E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084E" w:rsidTr="00163302">
        <w:tc>
          <w:tcPr>
            <w:tcW w:w="2785" w:type="dxa"/>
            <w:vAlign w:val="center"/>
          </w:tcPr>
          <w:p w:rsidR="0054084E" w:rsidRPr="00DE5063" w:rsidRDefault="0054084E" w:rsidP="00163302">
            <w:pPr>
              <w:jc w:val="center"/>
            </w:pPr>
            <w:r>
              <w:t>Binomial and Geometric Probability Distributions</w:t>
            </w:r>
          </w:p>
        </w:tc>
        <w:tc>
          <w:tcPr>
            <w:tcW w:w="1890" w:type="dxa"/>
            <w:vAlign w:val="center"/>
          </w:tcPr>
          <w:p w:rsidR="0054084E" w:rsidRPr="00A73EB8" w:rsidRDefault="0054084E" w:rsidP="00163302">
            <w:pPr>
              <w:jc w:val="center"/>
            </w:pPr>
            <w:r>
              <w:t>AP Statistics III, A</w:t>
            </w:r>
          </w:p>
        </w:tc>
        <w:tc>
          <w:tcPr>
            <w:tcW w:w="3420" w:type="dxa"/>
            <w:vAlign w:val="center"/>
          </w:tcPr>
          <w:p w:rsidR="0054084E" w:rsidRPr="00A73EB8" w:rsidRDefault="0054084E" w:rsidP="00163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 distribution, combination, trials, probability of event, number of successes, complement, cumulative probability function, geometric distribution, successes, failures</w:t>
            </w:r>
          </w:p>
        </w:tc>
        <w:tc>
          <w:tcPr>
            <w:tcW w:w="3420" w:type="dxa"/>
            <w:vAlign w:val="center"/>
          </w:tcPr>
          <w:p w:rsidR="0054084E" w:rsidRDefault="0054084E" w:rsidP="00163302">
            <w:r>
              <w:t>3 days</w:t>
            </w:r>
          </w:p>
          <w:p w:rsidR="0054084E" w:rsidRDefault="0054084E" w:rsidP="00163302">
            <w:r>
              <w:t>Text, Chapter 1</w:t>
            </w:r>
            <w:r>
              <w:t>6</w:t>
            </w:r>
          </w:p>
          <w:p w:rsidR="0054084E" w:rsidRDefault="0054084E" w:rsidP="00163302">
            <w:r>
              <w:t>Against All Odds, Unit 21</w:t>
            </w:r>
          </w:p>
          <w:p w:rsidR="0054084E" w:rsidRDefault="0054084E" w:rsidP="00163302">
            <w:hyperlink r:id="rId9" w:history="1">
              <w:r>
                <w:rPr>
                  <w:rStyle w:val="Hyperlink"/>
                </w:rPr>
                <w:t>http://www.learner.org/resources/series65.html</w:t>
              </w:r>
            </w:hyperlink>
          </w:p>
          <w:p w:rsidR="0054084E" w:rsidRDefault="0054084E" w:rsidP="00163302">
            <w:r>
              <w:t>How to Catch Cheaters Simulation</w:t>
            </w:r>
          </w:p>
          <w:p w:rsidR="0054084E" w:rsidRPr="008452AF" w:rsidRDefault="0054084E" w:rsidP="00163302">
            <w:r>
              <w:t>Practice Problems worksheet</w:t>
            </w:r>
          </w:p>
        </w:tc>
        <w:tc>
          <w:tcPr>
            <w:tcW w:w="2880" w:type="dxa"/>
            <w:vAlign w:val="center"/>
          </w:tcPr>
          <w:p w:rsidR="0054084E" w:rsidRPr="008452AF" w:rsidRDefault="0054084E" w:rsidP="00163302">
            <w:pPr>
              <w:spacing w:after="120"/>
              <w:jc w:val="center"/>
            </w:pPr>
            <w:r>
              <w:t>Design original binomial and geometric problems project</w:t>
            </w:r>
          </w:p>
        </w:tc>
      </w:tr>
    </w:tbl>
    <w:p w:rsidR="0054084E" w:rsidRPr="001951E8" w:rsidRDefault="0054084E" w:rsidP="0054084E">
      <w:pPr>
        <w:spacing w:after="0"/>
        <w:rPr>
          <w:sz w:val="4"/>
          <w:szCs w:val="4"/>
        </w:rPr>
      </w:pPr>
    </w:p>
    <w:p w:rsidR="0054084E" w:rsidRDefault="0054084E" w:rsidP="0054084E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084E" w:rsidRPr="00DB305D" w:rsidTr="00163302">
        <w:tc>
          <w:tcPr>
            <w:tcW w:w="2785" w:type="dxa"/>
            <w:vAlign w:val="center"/>
          </w:tcPr>
          <w:p w:rsidR="0054084E" w:rsidRPr="00DE5063" w:rsidRDefault="0054084E" w:rsidP="00163302">
            <w:pPr>
              <w:jc w:val="center"/>
            </w:pPr>
            <w:r>
              <w:t>Normal Probability Distributions</w:t>
            </w:r>
          </w:p>
        </w:tc>
        <w:tc>
          <w:tcPr>
            <w:tcW w:w="1890" w:type="dxa"/>
            <w:vAlign w:val="center"/>
          </w:tcPr>
          <w:p w:rsidR="0054084E" w:rsidRPr="00A73EB8" w:rsidRDefault="0054084E" w:rsidP="00163302">
            <w:pPr>
              <w:jc w:val="center"/>
            </w:pPr>
            <w:r>
              <w:t>AP Statistics III, C</w:t>
            </w:r>
          </w:p>
        </w:tc>
        <w:tc>
          <w:tcPr>
            <w:tcW w:w="3420" w:type="dxa"/>
            <w:vAlign w:val="center"/>
          </w:tcPr>
          <w:p w:rsidR="0054084E" w:rsidRPr="00A73EB8" w:rsidRDefault="0054084E" w:rsidP="00163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Normal distribution, normal model, z scores, standard deviation, mean, statistic, parameter, cut off score, outlier, empirical rule</w:t>
            </w:r>
          </w:p>
        </w:tc>
        <w:tc>
          <w:tcPr>
            <w:tcW w:w="3420" w:type="dxa"/>
            <w:vAlign w:val="center"/>
          </w:tcPr>
          <w:p w:rsidR="0054084E" w:rsidRDefault="0054084E" w:rsidP="00163302">
            <w:r>
              <w:t>2</w:t>
            </w:r>
            <w:r>
              <w:t xml:space="preserve"> days</w:t>
            </w:r>
          </w:p>
          <w:p w:rsidR="0054084E" w:rsidRDefault="0054084E" w:rsidP="00163302">
            <w:r>
              <w:t>Text, chapter 1</w:t>
            </w:r>
            <w:r>
              <w:t>6</w:t>
            </w:r>
          </w:p>
          <w:p w:rsidR="0054084E" w:rsidRPr="002F1426" w:rsidRDefault="0054084E" w:rsidP="00163302">
            <w:pPr>
              <w:rPr>
                <w:b/>
              </w:rPr>
            </w:pPr>
            <w:r>
              <w:t xml:space="preserve">Normal Distribution practice </w:t>
            </w:r>
          </w:p>
        </w:tc>
        <w:tc>
          <w:tcPr>
            <w:tcW w:w="2880" w:type="dxa"/>
            <w:vAlign w:val="center"/>
          </w:tcPr>
          <w:p w:rsidR="0054084E" w:rsidRPr="00DB305D" w:rsidRDefault="0054084E" w:rsidP="00163302">
            <w:pPr>
              <w:spacing w:after="120"/>
              <w:jc w:val="center"/>
              <w:rPr>
                <w:sz w:val="18"/>
              </w:rPr>
            </w:pPr>
          </w:p>
        </w:tc>
      </w:tr>
      <w:tr w:rsidR="0054084E" w:rsidRPr="00DB305D" w:rsidTr="00163302">
        <w:tc>
          <w:tcPr>
            <w:tcW w:w="2785" w:type="dxa"/>
            <w:vAlign w:val="center"/>
          </w:tcPr>
          <w:p w:rsidR="0054084E" w:rsidRPr="00DE5063" w:rsidRDefault="0054084E" w:rsidP="00163302">
            <w:pPr>
              <w:jc w:val="center"/>
            </w:pPr>
            <w:r>
              <w:t>Application of concepts of probability distributions</w:t>
            </w:r>
          </w:p>
        </w:tc>
        <w:tc>
          <w:tcPr>
            <w:tcW w:w="1890" w:type="dxa"/>
            <w:vAlign w:val="center"/>
          </w:tcPr>
          <w:p w:rsidR="0054084E" w:rsidRPr="00A73EB8" w:rsidRDefault="0054084E" w:rsidP="00163302">
            <w:pPr>
              <w:jc w:val="center"/>
            </w:pPr>
            <w:r>
              <w:t>AP Statistics III, A-C</w:t>
            </w:r>
          </w:p>
        </w:tc>
        <w:tc>
          <w:tcPr>
            <w:tcW w:w="3420" w:type="dxa"/>
            <w:vAlign w:val="center"/>
          </w:tcPr>
          <w:p w:rsidR="0054084E" w:rsidRPr="00A73EB8" w:rsidRDefault="0054084E" w:rsidP="00163302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54084E" w:rsidRDefault="0054084E" w:rsidP="00163302">
            <w:r>
              <w:t>2</w:t>
            </w:r>
            <w:r>
              <w:t xml:space="preserve"> days</w:t>
            </w:r>
          </w:p>
          <w:p w:rsidR="0054084E" w:rsidRPr="002F1426" w:rsidRDefault="0054084E" w:rsidP="0054084E">
            <w:pPr>
              <w:rPr>
                <w:b/>
              </w:rPr>
            </w:pPr>
            <w:r>
              <w:t xml:space="preserve">Text, chapter </w:t>
            </w:r>
            <w:r>
              <w:t>15-16</w:t>
            </w:r>
          </w:p>
        </w:tc>
        <w:tc>
          <w:tcPr>
            <w:tcW w:w="2880" w:type="dxa"/>
            <w:vAlign w:val="center"/>
          </w:tcPr>
          <w:p w:rsidR="0054084E" w:rsidRDefault="0054084E" w:rsidP="00163302">
            <w:pPr>
              <w:spacing w:after="120"/>
              <w:jc w:val="center"/>
            </w:pPr>
            <w:r>
              <w:t>T</w:t>
            </w:r>
            <w:r>
              <w:t>est, Chapters 13-16</w:t>
            </w:r>
          </w:p>
          <w:p w:rsidR="0054084E" w:rsidRDefault="0054084E" w:rsidP="00163302">
            <w:pPr>
              <w:spacing w:after="120"/>
              <w:jc w:val="center"/>
            </w:pPr>
            <w:r>
              <w:t xml:space="preserve">Graded FR AP Problems </w:t>
            </w:r>
          </w:p>
          <w:p w:rsidR="0054084E" w:rsidRPr="00DB305D" w:rsidRDefault="0054084E" w:rsidP="00163302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54084E" w:rsidRPr="00B149C5" w:rsidRDefault="0054084E" w:rsidP="0054084E">
      <w:pPr>
        <w:spacing w:after="0"/>
        <w:rPr>
          <w:szCs w:val="4"/>
        </w:rPr>
      </w:pPr>
    </w:p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850C2"/>
    <w:rsid w:val="00127028"/>
    <w:rsid w:val="00145CF6"/>
    <w:rsid w:val="00176255"/>
    <w:rsid w:val="001951E8"/>
    <w:rsid w:val="001E1FF2"/>
    <w:rsid w:val="00243906"/>
    <w:rsid w:val="002717B6"/>
    <w:rsid w:val="00295A50"/>
    <w:rsid w:val="002B2954"/>
    <w:rsid w:val="002C25BA"/>
    <w:rsid w:val="002D3F21"/>
    <w:rsid w:val="002F1426"/>
    <w:rsid w:val="002F1966"/>
    <w:rsid w:val="00311D9A"/>
    <w:rsid w:val="003154BD"/>
    <w:rsid w:val="003A1F67"/>
    <w:rsid w:val="00430277"/>
    <w:rsid w:val="004646DC"/>
    <w:rsid w:val="004D4FCE"/>
    <w:rsid w:val="0054084E"/>
    <w:rsid w:val="00577F22"/>
    <w:rsid w:val="005E38FC"/>
    <w:rsid w:val="00601EBE"/>
    <w:rsid w:val="00611B54"/>
    <w:rsid w:val="006A3CA0"/>
    <w:rsid w:val="007A147C"/>
    <w:rsid w:val="007F0C34"/>
    <w:rsid w:val="0080537B"/>
    <w:rsid w:val="008327A8"/>
    <w:rsid w:val="008902B0"/>
    <w:rsid w:val="00955703"/>
    <w:rsid w:val="00990086"/>
    <w:rsid w:val="009A0FC1"/>
    <w:rsid w:val="00A73EB8"/>
    <w:rsid w:val="00AC2828"/>
    <w:rsid w:val="00B149C5"/>
    <w:rsid w:val="00B477DC"/>
    <w:rsid w:val="00B963EA"/>
    <w:rsid w:val="00BE53BF"/>
    <w:rsid w:val="00BF3D84"/>
    <w:rsid w:val="00C21783"/>
    <w:rsid w:val="00C362CD"/>
    <w:rsid w:val="00C94F98"/>
    <w:rsid w:val="00D97955"/>
    <w:rsid w:val="00DB305D"/>
    <w:rsid w:val="00DD1263"/>
    <w:rsid w:val="00DE5063"/>
    <w:rsid w:val="00E55EE6"/>
    <w:rsid w:val="00E930C7"/>
    <w:rsid w:val="00EB763D"/>
    <w:rsid w:val="00EC743C"/>
    <w:rsid w:val="00EF1B39"/>
    <w:rsid w:val="00F27BF3"/>
    <w:rsid w:val="00FE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5ABC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9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er.org/resources/series65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earner.org/resources/series6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earner.org/resources/series6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F7E18-F2B8-4323-A859-2FC830279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3</cp:revision>
  <dcterms:created xsi:type="dcterms:W3CDTF">2021-06-22T17:41:00Z</dcterms:created>
  <dcterms:modified xsi:type="dcterms:W3CDTF">2021-06-24T11:50:00Z</dcterms:modified>
</cp:coreProperties>
</file>