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30C7">
        <w:rPr>
          <w:u w:val="single"/>
        </w:rPr>
        <w:t>AP Statistics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930C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EC743C" w:rsidP="00EC743C">
            <w:pPr>
              <w:rPr>
                <w:b/>
              </w:rPr>
            </w:pPr>
            <w:r>
              <w:rPr>
                <w:b/>
              </w:rPr>
              <w:t>Unit (Name/Number):  Unit 3, Bivariate Data Analysis and Regression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04A18">
              <w:t>19-21</w:t>
            </w:r>
            <w:r w:rsidR="002B2954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11D9A">
              <w:t xml:space="preserve">How do we summarize </w:t>
            </w:r>
            <w:r w:rsidR="00EC743C">
              <w:t>two variable data sets with graphs and regression equations</w:t>
            </w:r>
            <w:r w:rsidR="00311D9A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A04A18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F07C2" w:rsidP="007A147C">
      <w:pPr>
        <w:spacing w:after="0"/>
        <w:rPr>
          <w:sz w:val="4"/>
        </w:rPr>
      </w:pPr>
      <w:r>
        <w:rPr>
          <w:sz w:val="4"/>
        </w:rPr>
        <w:t>\\\\</w:t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F07C2" w:rsidTr="0080537B">
        <w:tc>
          <w:tcPr>
            <w:tcW w:w="2785" w:type="dxa"/>
            <w:vAlign w:val="center"/>
          </w:tcPr>
          <w:p w:rsidR="00AF07C2" w:rsidRDefault="00A04A18" w:rsidP="00A5565A">
            <w:pPr>
              <w:jc w:val="center"/>
            </w:pPr>
            <w:r>
              <w:t>Two Way tables and categorical graphs</w:t>
            </w:r>
          </w:p>
        </w:tc>
        <w:tc>
          <w:tcPr>
            <w:tcW w:w="1890" w:type="dxa"/>
            <w:vAlign w:val="center"/>
          </w:tcPr>
          <w:p w:rsidR="00AF07C2" w:rsidRDefault="00A04A18" w:rsidP="00A5565A">
            <w:pPr>
              <w:jc w:val="center"/>
            </w:pPr>
            <w:r>
              <w:t>AP Statistics I, D</w:t>
            </w:r>
          </w:p>
        </w:tc>
        <w:tc>
          <w:tcPr>
            <w:tcW w:w="3420" w:type="dxa"/>
            <w:vAlign w:val="center"/>
          </w:tcPr>
          <w:p w:rsidR="00AF07C2" w:rsidRDefault="00A04A1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Categorical variable, contingency table, marginal distribution, cells, conditional distribution, segmented bar graph, mosaic plot, independence, Simpson’s paradox, relative risk</w:t>
            </w:r>
          </w:p>
        </w:tc>
        <w:tc>
          <w:tcPr>
            <w:tcW w:w="3420" w:type="dxa"/>
            <w:vAlign w:val="center"/>
          </w:tcPr>
          <w:p w:rsidR="00A04A18" w:rsidRDefault="00A04A18" w:rsidP="00A04A18">
            <w:r>
              <w:t>4</w:t>
            </w:r>
            <w:r>
              <w:t xml:space="preserve"> days</w:t>
            </w:r>
          </w:p>
          <w:p w:rsidR="00A04A18" w:rsidRDefault="00A04A18" w:rsidP="00A04A18">
            <w:r>
              <w:t xml:space="preserve">Text, </w:t>
            </w:r>
            <w:r w:rsidRPr="00FD36A5">
              <w:rPr>
                <w:u w:val="single"/>
              </w:rPr>
              <w:t>Stats Modeling the World</w:t>
            </w:r>
            <w:r>
              <w:t xml:space="preserve">, Bock, </w:t>
            </w:r>
            <w:r>
              <w:t xml:space="preserve">Bullard, </w:t>
            </w:r>
            <w:proofErr w:type="spellStart"/>
            <w:r>
              <w:t>Velleman</w:t>
            </w:r>
            <w:proofErr w:type="spellEnd"/>
            <w:r>
              <w:t>, DeVeaux,</w:t>
            </w:r>
            <w:r>
              <w:t>5</w:t>
            </w:r>
            <w:r w:rsidRPr="00A04A18">
              <w:rPr>
                <w:vertAlign w:val="superscript"/>
              </w:rPr>
              <w:t>th</w:t>
            </w:r>
            <w:r>
              <w:t xml:space="preserve">  edition, 2019</w:t>
            </w:r>
          </w:p>
          <w:p w:rsidR="00A04A18" w:rsidRDefault="00A04A18" w:rsidP="00A04A18">
            <w:r>
              <w:t>Chapter 2</w:t>
            </w:r>
          </w:p>
          <w:p w:rsidR="00A04A18" w:rsidRDefault="00A04A18" w:rsidP="00A04A18"/>
          <w:p w:rsidR="00AF07C2" w:rsidRDefault="00AF07C2" w:rsidP="009B710F"/>
        </w:tc>
        <w:tc>
          <w:tcPr>
            <w:tcW w:w="2880" w:type="dxa"/>
            <w:vAlign w:val="center"/>
          </w:tcPr>
          <w:p w:rsidR="00AF07C2" w:rsidRDefault="00AF07C2" w:rsidP="00A5565A">
            <w:pPr>
              <w:spacing w:after="120"/>
              <w:jc w:val="center"/>
              <w:rPr>
                <w:sz w:val="18"/>
              </w:rPr>
            </w:pPr>
          </w:p>
          <w:p w:rsidR="00AF07C2" w:rsidRDefault="00AF07C2" w:rsidP="00A5565A">
            <w:pPr>
              <w:spacing w:after="120"/>
              <w:jc w:val="center"/>
              <w:rPr>
                <w:sz w:val="18"/>
              </w:rPr>
            </w:pPr>
          </w:p>
          <w:p w:rsidR="00AF07C2" w:rsidRDefault="00AF07C2" w:rsidP="00A5565A">
            <w:pPr>
              <w:spacing w:after="120"/>
              <w:jc w:val="center"/>
              <w:rPr>
                <w:sz w:val="18"/>
              </w:rPr>
            </w:pPr>
          </w:p>
          <w:p w:rsidR="00AF07C2" w:rsidRDefault="00AF07C2" w:rsidP="00A5565A">
            <w:pPr>
              <w:spacing w:after="120"/>
              <w:jc w:val="center"/>
              <w:rPr>
                <w:sz w:val="18"/>
              </w:rPr>
            </w:pPr>
          </w:p>
          <w:p w:rsidR="00AF07C2" w:rsidRDefault="00AF07C2" w:rsidP="00A5565A">
            <w:pPr>
              <w:spacing w:after="120"/>
              <w:jc w:val="center"/>
              <w:rPr>
                <w:sz w:val="18"/>
              </w:rPr>
            </w:pPr>
          </w:p>
          <w:p w:rsidR="00AF07C2" w:rsidRDefault="00AF07C2" w:rsidP="00A5565A">
            <w:pPr>
              <w:spacing w:after="120"/>
              <w:jc w:val="center"/>
              <w:rPr>
                <w:sz w:val="18"/>
              </w:rPr>
            </w:pPr>
          </w:p>
          <w:p w:rsidR="00AF07C2" w:rsidRPr="00DB305D" w:rsidRDefault="00AF07C2" w:rsidP="00A5565A">
            <w:pPr>
              <w:spacing w:after="120"/>
              <w:jc w:val="center"/>
              <w:rPr>
                <w:sz w:val="18"/>
              </w:rPr>
            </w:pPr>
          </w:p>
        </w:tc>
      </w:tr>
      <w:tr w:rsidR="00A73EB8" w:rsidTr="0080537B">
        <w:tc>
          <w:tcPr>
            <w:tcW w:w="2785" w:type="dxa"/>
            <w:vAlign w:val="center"/>
          </w:tcPr>
          <w:p w:rsidR="00A73EB8" w:rsidRPr="00DE5063" w:rsidRDefault="00EC743C" w:rsidP="00A5565A">
            <w:pPr>
              <w:jc w:val="center"/>
            </w:pPr>
            <w:r>
              <w:t>Patterns in Scatterplots</w:t>
            </w:r>
            <w:r w:rsidR="00295A50">
              <w:t xml:space="preserve"> and Correlation</w:t>
            </w:r>
          </w:p>
        </w:tc>
        <w:tc>
          <w:tcPr>
            <w:tcW w:w="1890" w:type="dxa"/>
            <w:vAlign w:val="center"/>
          </w:tcPr>
          <w:p w:rsidR="00A73EB8" w:rsidRPr="00A73EB8" w:rsidRDefault="002B2954" w:rsidP="00A5565A">
            <w:pPr>
              <w:jc w:val="center"/>
            </w:pPr>
            <w:r>
              <w:t>AP Statistics I</w:t>
            </w:r>
            <w:r w:rsidR="00EC743C">
              <w:t>, D</w:t>
            </w:r>
          </w:p>
        </w:tc>
        <w:tc>
          <w:tcPr>
            <w:tcW w:w="3420" w:type="dxa"/>
            <w:vAlign w:val="center"/>
          </w:tcPr>
          <w:p w:rsidR="00430277" w:rsidRPr="00A73EB8" w:rsidRDefault="00954A2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Scatterplot, axes, variables, correlation, negative, positive, strong, moderate, weak, association, linear</w:t>
            </w:r>
          </w:p>
        </w:tc>
        <w:tc>
          <w:tcPr>
            <w:tcW w:w="3420" w:type="dxa"/>
            <w:vAlign w:val="center"/>
          </w:tcPr>
          <w:p w:rsidR="00A04A18" w:rsidRDefault="00A04A18" w:rsidP="009B710F"/>
          <w:p w:rsidR="002B2954" w:rsidRDefault="00000B3B" w:rsidP="009B710F">
            <w:r>
              <w:t>2</w:t>
            </w:r>
            <w:r w:rsidR="002B2954">
              <w:t xml:space="preserve"> days</w:t>
            </w:r>
          </w:p>
          <w:p w:rsidR="00EF4D89" w:rsidRDefault="00A04A18" w:rsidP="00EF4D89">
            <w:r>
              <w:t xml:space="preserve">Text, </w:t>
            </w:r>
            <w:r w:rsidR="00EF4D89">
              <w:t xml:space="preserve">Chapter </w:t>
            </w:r>
            <w:r>
              <w:t>6</w:t>
            </w:r>
          </w:p>
          <w:p w:rsidR="003C4184" w:rsidRDefault="003C4184" w:rsidP="003C4184">
            <w:r>
              <w:t>Against All Odds, Unit 10,12</w:t>
            </w:r>
          </w:p>
          <w:p w:rsidR="003C4184" w:rsidRDefault="00A04A18" w:rsidP="003C4184">
            <w:hyperlink r:id="rId6" w:history="1">
              <w:r w:rsidR="003C4184">
                <w:rPr>
                  <w:rStyle w:val="Hyperlink"/>
                </w:rPr>
                <w:t>http://www.learner.org/resources/series65.html</w:t>
              </w:r>
            </w:hyperlink>
          </w:p>
          <w:p w:rsidR="009B710F" w:rsidRDefault="005D612F" w:rsidP="009B710F">
            <w:r>
              <w:t xml:space="preserve">Guessing Correlation applet   </w:t>
            </w:r>
            <w:hyperlink r:id="rId7" w:history="1">
              <w:r w:rsidRPr="00BA44E9">
                <w:rPr>
                  <w:rStyle w:val="Hyperlink"/>
                </w:rPr>
                <w:t>http://www.rossmanchance.com/applets/</w:t>
              </w:r>
            </w:hyperlink>
          </w:p>
          <w:p w:rsidR="005D612F" w:rsidRPr="002F1426" w:rsidRDefault="005D612F" w:rsidP="009B710F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95A50" w:rsidP="00A5565A">
            <w:pPr>
              <w:jc w:val="center"/>
            </w:pPr>
            <w:r>
              <w:t>Regression Lines with Graphing Calculator</w:t>
            </w:r>
          </w:p>
        </w:tc>
        <w:tc>
          <w:tcPr>
            <w:tcW w:w="1890" w:type="dxa"/>
            <w:vAlign w:val="center"/>
          </w:tcPr>
          <w:p w:rsidR="0080537B" w:rsidRPr="00A73EB8" w:rsidRDefault="00EC743C" w:rsidP="00A5565A">
            <w:pPr>
              <w:jc w:val="center"/>
            </w:pPr>
            <w:r>
              <w:t>AP Statistics I, D</w:t>
            </w:r>
          </w:p>
        </w:tc>
        <w:tc>
          <w:tcPr>
            <w:tcW w:w="3420" w:type="dxa"/>
            <w:vAlign w:val="center"/>
          </w:tcPr>
          <w:p w:rsidR="00430277" w:rsidRPr="00A73EB8" w:rsidRDefault="00954A2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Model, regression, prediction, slope, intercept, residuals, coefficient of determination, coefficient of non-determination, line of least squares</w:t>
            </w:r>
          </w:p>
        </w:tc>
        <w:tc>
          <w:tcPr>
            <w:tcW w:w="3420" w:type="dxa"/>
            <w:vAlign w:val="center"/>
          </w:tcPr>
          <w:p w:rsidR="0080537B" w:rsidRDefault="00A04A18" w:rsidP="009B710F">
            <w:r>
              <w:t>4</w:t>
            </w:r>
            <w:r w:rsidR="000257F4">
              <w:t xml:space="preserve"> </w:t>
            </w:r>
            <w:r w:rsidR="002B2954">
              <w:t>day</w:t>
            </w:r>
            <w:r w:rsidR="000257F4">
              <w:t>s</w:t>
            </w:r>
          </w:p>
          <w:p w:rsidR="002B2954" w:rsidRDefault="000257F4" w:rsidP="009B710F">
            <w:r>
              <w:t xml:space="preserve">Text, chapter </w:t>
            </w:r>
            <w:r w:rsidR="00A04A18">
              <w:t>7,8</w:t>
            </w:r>
          </w:p>
          <w:p w:rsidR="009B710F" w:rsidRDefault="009B710F" w:rsidP="009B710F">
            <w:proofErr w:type="spellStart"/>
            <w:r>
              <w:t>StatKey</w:t>
            </w:r>
            <w:proofErr w:type="spellEnd"/>
            <w:r>
              <w:t xml:space="preserve"> Applet on least squares</w:t>
            </w:r>
          </w:p>
          <w:p w:rsidR="003C4184" w:rsidRDefault="003C4184" w:rsidP="003C4184">
            <w:r>
              <w:t>Against All Odds, Unit 11</w:t>
            </w:r>
          </w:p>
          <w:p w:rsidR="003C4184" w:rsidRDefault="00A04A18" w:rsidP="003C4184">
            <w:hyperlink r:id="rId8" w:history="1">
              <w:r w:rsidR="003C4184">
                <w:rPr>
                  <w:rStyle w:val="Hyperlink"/>
                </w:rPr>
                <w:t>http://www.learner.org/resources/series65.html</w:t>
              </w:r>
            </w:hyperlink>
          </w:p>
          <w:p w:rsidR="00B86C12" w:rsidRPr="002F1426" w:rsidRDefault="00B86C12" w:rsidP="009B710F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9B710F" w:rsidP="00A5565A">
            <w:pPr>
              <w:spacing w:after="120"/>
              <w:jc w:val="center"/>
            </w:pPr>
            <w:r>
              <w:t>Distance and Ticket Price Activity</w:t>
            </w:r>
          </w:p>
          <w:p w:rsidR="009B710F" w:rsidRPr="00DB305D" w:rsidRDefault="009B710F" w:rsidP="00A04A18">
            <w:pPr>
              <w:spacing w:after="120"/>
              <w:jc w:val="center"/>
              <w:rPr>
                <w:sz w:val="18"/>
              </w:rPr>
            </w:pPr>
            <w:r>
              <w:t xml:space="preserve">Quiz Chapter </w:t>
            </w:r>
            <w:r w:rsidR="00A04A18">
              <w:t>6-8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95A50" w:rsidP="00295A50">
            <w:pPr>
              <w:jc w:val="center"/>
            </w:pPr>
            <w:r>
              <w:lastRenderedPageBreak/>
              <w:t>Regression Lines from Computer Output and Formulas</w:t>
            </w:r>
          </w:p>
        </w:tc>
        <w:tc>
          <w:tcPr>
            <w:tcW w:w="1890" w:type="dxa"/>
            <w:vAlign w:val="center"/>
          </w:tcPr>
          <w:p w:rsidR="0080537B" w:rsidRPr="00A73EB8" w:rsidRDefault="00EC743C" w:rsidP="00A5565A">
            <w:pPr>
              <w:jc w:val="center"/>
            </w:pPr>
            <w:r>
              <w:t>AP Statistics I, D</w:t>
            </w:r>
          </w:p>
        </w:tc>
        <w:tc>
          <w:tcPr>
            <w:tcW w:w="3420" w:type="dxa"/>
            <w:vAlign w:val="center"/>
          </w:tcPr>
          <w:p w:rsidR="00430277" w:rsidRPr="00A73EB8" w:rsidRDefault="00954A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Correlation, slope, intercept, least squares, residuals, coefficient of determination</w:t>
            </w:r>
          </w:p>
        </w:tc>
        <w:tc>
          <w:tcPr>
            <w:tcW w:w="3420" w:type="dxa"/>
            <w:vAlign w:val="center"/>
          </w:tcPr>
          <w:p w:rsidR="0080537B" w:rsidRDefault="00295A50" w:rsidP="009B710F">
            <w:r>
              <w:t>3</w:t>
            </w:r>
            <w:r w:rsidR="002B2954">
              <w:t xml:space="preserve"> days</w:t>
            </w:r>
          </w:p>
          <w:p w:rsidR="002B2954" w:rsidRDefault="002B2954" w:rsidP="009B710F">
            <w:r>
              <w:t xml:space="preserve">Text, chapter </w:t>
            </w:r>
            <w:r w:rsidR="00A04A18">
              <w:t>8</w:t>
            </w:r>
          </w:p>
          <w:p w:rsidR="009B710F" w:rsidRDefault="009B710F" w:rsidP="00A04A18">
            <w:r>
              <w:t xml:space="preserve">Supplemental Problems </w:t>
            </w:r>
          </w:p>
          <w:p w:rsidR="00A04A18" w:rsidRDefault="00A04A18" w:rsidP="00A04A18">
            <w:bookmarkStart w:id="0" w:name="_GoBack"/>
            <w:bookmarkEnd w:id="0"/>
          </w:p>
          <w:p w:rsidR="00A04A18" w:rsidRPr="002F1426" w:rsidRDefault="00A04A18" w:rsidP="00A04A18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9B710F" w:rsidP="00A5565A">
            <w:pPr>
              <w:spacing w:after="120"/>
              <w:jc w:val="center"/>
              <w:rPr>
                <w:sz w:val="18"/>
              </w:rPr>
            </w:pPr>
            <w:r>
              <w:t>Deep Sea Diver Activity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95A50" w:rsidP="00A5565A">
            <w:pPr>
              <w:jc w:val="center"/>
            </w:pPr>
            <w:r>
              <w:t>Residual Plots, Unusual Points</w:t>
            </w:r>
          </w:p>
        </w:tc>
        <w:tc>
          <w:tcPr>
            <w:tcW w:w="1890" w:type="dxa"/>
            <w:vAlign w:val="center"/>
          </w:tcPr>
          <w:p w:rsidR="002717B6" w:rsidRPr="00A73EB8" w:rsidRDefault="00295A50" w:rsidP="00A5565A">
            <w:pPr>
              <w:jc w:val="center"/>
            </w:pPr>
            <w:r>
              <w:t>AP Statistics I, D</w:t>
            </w:r>
          </w:p>
        </w:tc>
        <w:tc>
          <w:tcPr>
            <w:tcW w:w="3420" w:type="dxa"/>
            <w:vAlign w:val="center"/>
          </w:tcPr>
          <w:p w:rsidR="00990086" w:rsidRPr="00A73EB8" w:rsidRDefault="00954A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Residual, residual plot, overestimate, underestimate, outlier, influential point</w:t>
            </w:r>
          </w:p>
        </w:tc>
        <w:tc>
          <w:tcPr>
            <w:tcW w:w="3420" w:type="dxa"/>
            <w:vAlign w:val="center"/>
          </w:tcPr>
          <w:p w:rsidR="002717B6" w:rsidRDefault="000257F4" w:rsidP="009B710F">
            <w:r>
              <w:t>2</w:t>
            </w:r>
            <w:r w:rsidR="002B2954">
              <w:t xml:space="preserve"> days</w:t>
            </w:r>
          </w:p>
          <w:p w:rsidR="002B2954" w:rsidRDefault="00295A50" w:rsidP="009B710F">
            <w:r>
              <w:t xml:space="preserve">Text, Chapter </w:t>
            </w:r>
            <w:r w:rsidR="00A04A18">
              <w:t>8</w:t>
            </w:r>
          </w:p>
          <w:p w:rsidR="00A04A18" w:rsidRDefault="00A04A18" w:rsidP="009B710F"/>
          <w:p w:rsidR="009B710F" w:rsidRPr="002F1426" w:rsidRDefault="009B710F" w:rsidP="009B710F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3638F6" w:rsidP="00A5565A">
            <w:pPr>
              <w:spacing w:after="120"/>
              <w:jc w:val="center"/>
              <w:rPr>
                <w:sz w:val="18"/>
              </w:rPr>
            </w:pPr>
            <w:r>
              <w:t>Project on College Graduation Rates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95A50" w:rsidP="00A5565A">
            <w:pPr>
              <w:jc w:val="center"/>
            </w:pPr>
            <w:r>
              <w:t>Transformations of Regression Models</w:t>
            </w:r>
          </w:p>
        </w:tc>
        <w:tc>
          <w:tcPr>
            <w:tcW w:w="1890" w:type="dxa"/>
            <w:vAlign w:val="center"/>
          </w:tcPr>
          <w:p w:rsidR="002717B6" w:rsidRPr="00A73EB8" w:rsidRDefault="00295A50" w:rsidP="00A5565A">
            <w:pPr>
              <w:jc w:val="center"/>
            </w:pPr>
            <w:r>
              <w:t>AP Statistics I, D</w:t>
            </w:r>
          </w:p>
        </w:tc>
        <w:tc>
          <w:tcPr>
            <w:tcW w:w="3420" w:type="dxa"/>
            <w:vAlign w:val="center"/>
          </w:tcPr>
          <w:p w:rsidR="00990086" w:rsidRPr="00A73EB8" w:rsidRDefault="00954A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Linearity, association, logarithm, square root, reciprocal, appropriate model</w:t>
            </w:r>
          </w:p>
        </w:tc>
        <w:tc>
          <w:tcPr>
            <w:tcW w:w="3420" w:type="dxa"/>
            <w:vAlign w:val="center"/>
          </w:tcPr>
          <w:p w:rsidR="00295A50" w:rsidRDefault="00295A50" w:rsidP="009B710F">
            <w:r>
              <w:t>3 days</w:t>
            </w:r>
          </w:p>
          <w:p w:rsidR="002717B6" w:rsidRDefault="00295A50" w:rsidP="009B710F">
            <w:r>
              <w:t xml:space="preserve">Text, Chapter </w:t>
            </w:r>
            <w:r w:rsidR="00A04A18">
              <w:t>9</w:t>
            </w:r>
          </w:p>
          <w:p w:rsidR="00A04A18" w:rsidRDefault="00A04A18" w:rsidP="00A04A18"/>
          <w:p w:rsidR="00A04A18" w:rsidRPr="002F1426" w:rsidRDefault="00A04A18" w:rsidP="00A04A18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95A50" w:rsidTr="00645209">
        <w:tc>
          <w:tcPr>
            <w:tcW w:w="2785" w:type="dxa"/>
            <w:vAlign w:val="center"/>
          </w:tcPr>
          <w:p w:rsidR="00295A50" w:rsidRPr="00DE5063" w:rsidRDefault="00295A50" w:rsidP="00A04A18">
            <w:pPr>
              <w:jc w:val="center"/>
            </w:pPr>
            <w:r>
              <w:t xml:space="preserve">Application of </w:t>
            </w:r>
            <w:r w:rsidR="00A04A18">
              <w:t>two variable data analysis</w:t>
            </w:r>
          </w:p>
        </w:tc>
        <w:tc>
          <w:tcPr>
            <w:tcW w:w="1890" w:type="dxa"/>
            <w:vAlign w:val="center"/>
          </w:tcPr>
          <w:p w:rsidR="00295A50" w:rsidRPr="00A73EB8" w:rsidRDefault="00954A2A" w:rsidP="00645209">
            <w:pPr>
              <w:jc w:val="center"/>
            </w:pPr>
            <w:r>
              <w:t>AP Statistics I, D</w:t>
            </w:r>
          </w:p>
        </w:tc>
        <w:tc>
          <w:tcPr>
            <w:tcW w:w="3420" w:type="dxa"/>
            <w:vAlign w:val="center"/>
          </w:tcPr>
          <w:p w:rsidR="00295A50" w:rsidRPr="00A73EB8" w:rsidRDefault="00295A50" w:rsidP="00645209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95A50" w:rsidRDefault="00954A2A" w:rsidP="009B710F">
            <w:r>
              <w:t>2 days</w:t>
            </w:r>
          </w:p>
          <w:p w:rsidR="00954A2A" w:rsidRDefault="00954A2A" w:rsidP="009B710F">
            <w:r>
              <w:t xml:space="preserve">Text, Chapters </w:t>
            </w:r>
            <w:r w:rsidR="00A04A18">
              <w:t>6-9</w:t>
            </w:r>
          </w:p>
          <w:p w:rsidR="009B710F" w:rsidRPr="002F1426" w:rsidRDefault="009B710F" w:rsidP="009B710F">
            <w:pPr>
              <w:rPr>
                <w:b/>
              </w:rPr>
            </w:pPr>
            <w:r>
              <w:t>FR and MC AP Sample Problems</w:t>
            </w:r>
          </w:p>
        </w:tc>
        <w:tc>
          <w:tcPr>
            <w:tcW w:w="2880" w:type="dxa"/>
            <w:vAlign w:val="center"/>
          </w:tcPr>
          <w:p w:rsidR="009B710F" w:rsidRDefault="009B710F" w:rsidP="009B710F">
            <w:pPr>
              <w:spacing w:after="120"/>
              <w:jc w:val="center"/>
            </w:pPr>
            <w:r>
              <w:t xml:space="preserve">Test, Chapters </w:t>
            </w:r>
            <w:r w:rsidR="00A04A18">
              <w:t>2, 6-9</w:t>
            </w:r>
          </w:p>
          <w:p w:rsidR="009B710F" w:rsidRDefault="009B710F" w:rsidP="009B710F">
            <w:pPr>
              <w:spacing w:after="120"/>
              <w:jc w:val="center"/>
            </w:pPr>
            <w:r>
              <w:t xml:space="preserve">Graded FR AP Problems </w:t>
            </w:r>
          </w:p>
          <w:p w:rsidR="009B710F" w:rsidRPr="00DB305D" w:rsidRDefault="009B710F" w:rsidP="009B710F">
            <w:pPr>
              <w:spacing w:after="120"/>
              <w:jc w:val="center"/>
              <w:rPr>
                <w:sz w:val="18"/>
              </w:rPr>
            </w:pPr>
            <w:r>
              <w:t>MC Practice</w:t>
            </w:r>
          </w:p>
        </w:tc>
      </w:tr>
    </w:tbl>
    <w:p w:rsidR="00295A50" w:rsidRDefault="00295A50" w:rsidP="00295A50">
      <w:pPr>
        <w:spacing w:after="0"/>
        <w:rPr>
          <w:sz w:val="4"/>
          <w:szCs w:val="4"/>
        </w:rPr>
      </w:pPr>
    </w:p>
    <w:p w:rsidR="00295A50" w:rsidRPr="00B149C5" w:rsidRDefault="00295A50" w:rsidP="00295A50">
      <w:pPr>
        <w:spacing w:after="0"/>
        <w:rPr>
          <w:szCs w:val="4"/>
        </w:rPr>
      </w:pPr>
    </w:p>
    <w:sectPr w:rsidR="00295A50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0B3B"/>
    <w:rsid w:val="000257F4"/>
    <w:rsid w:val="000850C2"/>
    <w:rsid w:val="001951E8"/>
    <w:rsid w:val="001E1FF2"/>
    <w:rsid w:val="00243906"/>
    <w:rsid w:val="002717B6"/>
    <w:rsid w:val="00295A50"/>
    <w:rsid w:val="002B2954"/>
    <w:rsid w:val="002F1426"/>
    <w:rsid w:val="002F1966"/>
    <w:rsid w:val="00311D9A"/>
    <w:rsid w:val="003154BD"/>
    <w:rsid w:val="003638F6"/>
    <w:rsid w:val="00397437"/>
    <w:rsid w:val="003A1F67"/>
    <w:rsid w:val="003C4184"/>
    <w:rsid w:val="00430277"/>
    <w:rsid w:val="004D4FCE"/>
    <w:rsid w:val="00577F22"/>
    <w:rsid w:val="005D612F"/>
    <w:rsid w:val="005E38FC"/>
    <w:rsid w:val="00611B54"/>
    <w:rsid w:val="007A147C"/>
    <w:rsid w:val="007F0C34"/>
    <w:rsid w:val="0080537B"/>
    <w:rsid w:val="008902B0"/>
    <w:rsid w:val="00954A2A"/>
    <w:rsid w:val="00990086"/>
    <w:rsid w:val="009A0FC1"/>
    <w:rsid w:val="009B710F"/>
    <w:rsid w:val="00A04A18"/>
    <w:rsid w:val="00A73EB8"/>
    <w:rsid w:val="00AC2828"/>
    <w:rsid w:val="00AF07C2"/>
    <w:rsid w:val="00B149C5"/>
    <w:rsid w:val="00B477DC"/>
    <w:rsid w:val="00B86C12"/>
    <w:rsid w:val="00B963EA"/>
    <w:rsid w:val="00BE53BF"/>
    <w:rsid w:val="00C94F98"/>
    <w:rsid w:val="00D22C2C"/>
    <w:rsid w:val="00D97955"/>
    <w:rsid w:val="00DB305D"/>
    <w:rsid w:val="00DE5063"/>
    <w:rsid w:val="00E930C7"/>
    <w:rsid w:val="00EC743C"/>
    <w:rsid w:val="00EF1B39"/>
    <w:rsid w:val="00EF4D89"/>
    <w:rsid w:val="00F11EF0"/>
    <w:rsid w:val="00F2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397E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7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arner.org/resources/series65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ossmanchance.com/applet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earner.org/resources/series65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75608-F7D8-4D10-8F56-C34EBB1F9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4</cp:revision>
  <dcterms:created xsi:type="dcterms:W3CDTF">2021-06-22T17:41:00Z</dcterms:created>
  <dcterms:modified xsi:type="dcterms:W3CDTF">2021-06-24T11:43:00Z</dcterms:modified>
</cp:coreProperties>
</file>