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E930C7">
        <w:rPr>
          <w:u w:val="single"/>
        </w:rPr>
        <w:t>AP Statistics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E930C7">
        <w:rPr>
          <w:u w:val="single"/>
        </w:rPr>
        <w:t>11-12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A61023" w:rsidP="00A61023">
            <w:pPr>
              <w:rPr>
                <w:b/>
              </w:rPr>
            </w:pPr>
            <w:r>
              <w:rPr>
                <w:b/>
              </w:rPr>
              <w:t>Unit (Name/Number):  Unit 1, One Variable Data Analysis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A61023">
              <w:t>21-23</w:t>
            </w:r>
            <w:r w:rsidR="002B2954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FD36A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311D9A">
              <w:t>How d</w:t>
            </w:r>
            <w:r w:rsidR="00A61023">
              <w:t xml:space="preserve">o we summarize data with graphs and measures?  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2B2954" w:rsidP="00A5565A">
            <w:pPr>
              <w:jc w:val="center"/>
            </w:pPr>
            <w:r>
              <w:t>Types of Variables and Data Definitions</w:t>
            </w:r>
          </w:p>
        </w:tc>
        <w:tc>
          <w:tcPr>
            <w:tcW w:w="1890" w:type="dxa"/>
            <w:vAlign w:val="center"/>
          </w:tcPr>
          <w:p w:rsidR="00A73EB8" w:rsidRPr="00A73EB8" w:rsidRDefault="002B2954" w:rsidP="00A5565A">
            <w:pPr>
              <w:jc w:val="center"/>
            </w:pPr>
            <w:r>
              <w:t>AP Statistics I</w:t>
            </w:r>
          </w:p>
        </w:tc>
        <w:tc>
          <w:tcPr>
            <w:tcW w:w="3420" w:type="dxa"/>
            <w:vAlign w:val="center"/>
          </w:tcPr>
          <w:p w:rsidR="00430277" w:rsidRPr="00A73EB8" w:rsidRDefault="0004432E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Continuous, discrete, categorical, quantitative, population, sample, observational unit</w:t>
            </w:r>
            <w:r w:rsidR="00A61023">
              <w:t>, parameter, statistic</w:t>
            </w:r>
          </w:p>
        </w:tc>
        <w:tc>
          <w:tcPr>
            <w:tcW w:w="3420" w:type="dxa"/>
            <w:vAlign w:val="center"/>
          </w:tcPr>
          <w:p w:rsidR="002B2954" w:rsidRDefault="00A61023" w:rsidP="00456D15">
            <w:r>
              <w:t>3</w:t>
            </w:r>
            <w:r w:rsidR="002B2954">
              <w:t xml:space="preserve"> days</w:t>
            </w:r>
          </w:p>
          <w:p w:rsidR="00FD36A5" w:rsidRDefault="002B2954" w:rsidP="00456D15">
            <w:r>
              <w:t>Text</w:t>
            </w:r>
            <w:r w:rsidR="00FD36A5">
              <w:t xml:space="preserve">, </w:t>
            </w:r>
            <w:r w:rsidR="00FD36A5" w:rsidRPr="00FD36A5">
              <w:rPr>
                <w:u w:val="single"/>
              </w:rPr>
              <w:t>Stats Modeling the World</w:t>
            </w:r>
            <w:r>
              <w:t xml:space="preserve">, </w:t>
            </w:r>
            <w:r w:rsidR="00FD36A5">
              <w:t xml:space="preserve">Bock, </w:t>
            </w:r>
            <w:r w:rsidR="00BF25B3">
              <w:t xml:space="preserve">Bullard, </w:t>
            </w:r>
            <w:bookmarkStart w:id="0" w:name="_GoBack"/>
            <w:bookmarkEnd w:id="0"/>
            <w:proofErr w:type="spellStart"/>
            <w:r w:rsidR="00FD36A5">
              <w:t>Velleman</w:t>
            </w:r>
            <w:proofErr w:type="spellEnd"/>
            <w:r w:rsidR="00FD36A5">
              <w:t>, DeVeaux</w:t>
            </w:r>
            <w:proofErr w:type="gramStart"/>
            <w:r w:rsidR="00FD36A5">
              <w:t>,</w:t>
            </w:r>
            <w:r w:rsidR="00A61023">
              <w:t>5th</w:t>
            </w:r>
            <w:proofErr w:type="gramEnd"/>
            <w:r w:rsidR="00A61023">
              <w:t xml:space="preserve"> edition, 2019</w:t>
            </w:r>
            <w:r w:rsidR="00FD36A5">
              <w:t>.</w:t>
            </w:r>
          </w:p>
          <w:p w:rsidR="00A73EB8" w:rsidRDefault="002B2954" w:rsidP="00456D15">
            <w:r>
              <w:t xml:space="preserve">chapter </w:t>
            </w:r>
            <w:r w:rsidR="00A61023">
              <w:t>1</w:t>
            </w:r>
          </w:p>
          <w:p w:rsidR="00456D15" w:rsidRPr="002F1426" w:rsidRDefault="00456D15" w:rsidP="00456D15">
            <w:pPr>
              <w:rPr>
                <w:b/>
              </w:rPr>
            </w:pPr>
            <w:r>
              <w:t>Gapminder.org World Map Game</w:t>
            </w:r>
          </w:p>
        </w:tc>
        <w:tc>
          <w:tcPr>
            <w:tcW w:w="2880" w:type="dxa"/>
            <w:vAlign w:val="center"/>
          </w:tcPr>
          <w:p w:rsidR="00492A78" w:rsidRPr="00492A78" w:rsidRDefault="00492A78" w:rsidP="00492A78">
            <w:pPr>
              <w:spacing w:after="120"/>
              <w:jc w:val="center"/>
            </w:pP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2B2954" w:rsidP="00A5565A">
            <w:pPr>
              <w:jc w:val="center"/>
            </w:pPr>
            <w:r>
              <w:t>Frequency Tables and Bar Charts</w:t>
            </w:r>
          </w:p>
        </w:tc>
        <w:tc>
          <w:tcPr>
            <w:tcW w:w="1890" w:type="dxa"/>
            <w:vAlign w:val="center"/>
          </w:tcPr>
          <w:p w:rsidR="0080537B" w:rsidRPr="00A73EB8" w:rsidRDefault="002B2954" w:rsidP="00A5565A">
            <w:pPr>
              <w:jc w:val="center"/>
            </w:pPr>
            <w:r>
              <w:t>AP Statistics II A</w:t>
            </w:r>
          </w:p>
        </w:tc>
        <w:tc>
          <w:tcPr>
            <w:tcW w:w="3420" w:type="dxa"/>
            <w:vAlign w:val="center"/>
          </w:tcPr>
          <w:p w:rsidR="00430277" w:rsidRPr="00A73EB8" w:rsidRDefault="0004432E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Frequency, relative frequency, bar charts</w:t>
            </w:r>
          </w:p>
        </w:tc>
        <w:tc>
          <w:tcPr>
            <w:tcW w:w="3420" w:type="dxa"/>
            <w:vAlign w:val="center"/>
          </w:tcPr>
          <w:p w:rsidR="0080537B" w:rsidRDefault="002B2954" w:rsidP="00456D15">
            <w:r>
              <w:t>1 day</w:t>
            </w:r>
          </w:p>
          <w:p w:rsidR="002B2954" w:rsidRPr="002F1426" w:rsidRDefault="002B2954" w:rsidP="00456D15">
            <w:pPr>
              <w:rPr>
                <w:b/>
              </w:rPr>
            </w:pPr>
            <w:r>
              <w:t>Text, chapter 2</w:t>
            </w:r>
          </w:p>
        </w:tc>
        <w:tc>
          <w:tcPr>
            <w:tcW w:w="2880" w:type="dxa"/>
            <w:vAlign w:val="center"/>
          </w:tcPr>
          <w:p w:rsidR="0080537B" w:rsidRPr="000725A7" w:rsidRDefault="0080537B" w:rsidP="00A5565A">
            <w:pPr>
              <w:spacing w:after="120"/>
              <w:jc w:val="center"/>
            </w:pP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B2954" w:rsidP="00A5565A">
            <w:pPr>
              <w:jc w:val="center"/>
            </w:pPr>
            <w:r>
              <w:t>One Variable Graphs</w:t>
            </w:r>
          </w:p>
        </w:tc>
        <w:tc>
          <w:tcPr>
            <w:tcW w:w="1890" w:type="dxa"/>
            <w:vAlign w:val="center"/>
          </w:tcPr>
          <w:p w:rsidR="002717B6" w:rsidRPr="00A73EB8" w:rsidRDefault="002B2954" w:rsidP="00A5565A">
            <w:pPr>
              <w:jc w:val="center"/>
            </w:pPr>
            <w:r>
              <w:t>AP Statistics I A</w:t>
            </w:r>
          </w:p>
        </w:tc>
        <w:tc>
          <w:tcPr>
            <w:tcW w:w="3420" w:type="dxa"/>
            <w:vAlign w:val="center"/>
          </w:tcPr>
          <w:p w:rsidR="00990086" w:rsidRPr="00A73EB8" w:rsidRDefault="0004432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Histogram, stem plot, dot plot,</w:t>
            </w:r>
            <w:r w:rsidR="0065489F">
              <w:t xml:space="preserve"> s</w:t>
            </w:r>
            <w:r>
              <w:t>hape, outliers, center, spread</w:t>
            </w:r>
            <w:r w:rsidR="0065489F">
              <w:t>, skew, symmetric, bimodal</w:t>
            </w:r>
          </w:p>
        </w:tc>
        <w:tc>
          <w:tcPr>
            <w:tcW w:w="3420" w:type="dxa"/>
            <w:vAlign w:val="center"/>
          </w:tcPr>
          <w:p w:rsidR="002717B6" w:rsidRDefault="002B2954" w:rsidP="00456D15">
            <w:r>
              <w:t>3 days</w:t>
            </w:r>
          </w:p>
          <w:p w:rsidR="002B2954" w:rsidRDefault="002B2954" w:rsidP="00456D15">
            <w:r>
              <w:t xml:space="preserve">Text, Chapter </w:t>
            </w:r>
            <w:r w:rsidR="00A61023">
              <w:t>3,4</w:t>
            </w:r>
          </w:p>
          <w:p w:rsidR="007B000D" w:rsidRDefault="007B000D" w:rsidP="007B000D">
            <w:r>
              <w:t>Against All Odds, Units 3,4</w:t>
            </w:r>
          </w:p>
          <w:p w:rsidR="00456D15" w:rsidRDefault="00BF25B3" w:rsidP="007B000D">
            <w:hyperlink r:id="rId6" w:history="1">
              <w:r w:rsidR="007B000D" w:rsidRPr="005531C0">
                <w:rPr>
                  <w:rStyle w:val="Hyperlink"/>
                </w:rPr>
                <w:t>http://www.learner.org/resources/series65.html</w:t>
              </w:r>
            </w:hyperlink>
          </w:p>
          <w:p w:rsidR="00456D15" w:rsidRPr="002F1426" w:rsidRDefault="00456D15" w:rsidP="00456D15">
            <w:pPr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0725A7" w:rsidRDefault="000725A7" w:rsidP="00A5565A">
            <w:pPr>
              <w:spacing w:after="120"/>
              <w:jc w:val="center"/>
            </w:pPr>
            <w:r w:rsidRPr="000725A7">
              <w:t>Project on Statistical Measures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61023" w:rsidTr="00E6463F">
        <w:tc>
          <w:tcPr>
            <w:tcW w:w="2785" w:type="dxa"/>
            <w:vAlign w:val="center"/>
          </w:tcPr>
          <w:p w:rsidR="00A61023" w:rsidRPr="00DE5063" w:rsidRDefault="00A61023" w:rsidP="00E6463F">
            <w:pPr>
              <w:jc w:val="center"/>
            </w:pPr>
            <w:r>
              <w:t>Measures of Center and Boxplots</w:t>
            </w:r>
          </w:p>
        </w:tc>
        <w:tc>
          <w:tcPr>
            <w:tcW w:w="1890" w:type="dxa"/>
            <w:vAlign w:val="center"/>
          </w:tcPr>
          <w:p w:rsidR="00A61023" w:rsidRPr="00A73EB8" w:rsidRDefault="00A61023" w:rsidP="00E6463F">
            <w:pPr>
              <w:jc w:val="center"/>
            </w:pPr>
            <w:r>
              <w:t>AP Statistics I, B</w:t>
            </w:r>
          </w:p>
        </w:tc>
        <w:tc>
          <w:tcPr>
            <w:tcW w:w="3420" w:type="dxa"/>
            <w:vAlign w:val="center"/>
          </w:tcPr>
          <w:p w:rsidR="00A61023" w:rsidRPr="00A73EB8" w:rsidRDefault="00A61023" w:rsidP="00E6463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Mean, median, mode, midrange, outlier test, boxplot, interquartile range</w:t>
            </w:r>
          </w:p>
        </w:tc>
        <w:tc>
          <w:tcPr>
            <w:tcW w:w="3420" w:type="dxa"/>
            <w:vAlign w:val="center"/>
          </w:tcPr>
          <w:p w:rsidR="00A61023" w:rsidRDefault="00A61023" w:rsidP="00E6463F">
            <w:r>
              <w:t>3 days</w:t>
            </w:r>
          </w:p>
          <w:p w:rsidR="00A61023" w:rsidRDefault="00A61023" w:rsidP="00E6463F">
            <w:r>
              <w:t>Text, Chapter 3,4</w:t>
            </w:r>
          </w:p>
          <w:p w:rsidR="00A61023" w:rsidRDefault="00A61023" w:rsidP="00E6463F">
            <w:r>
              <w:t>Against All Odds, Units 4,5</w:t>
            </w:r>
          </w:p>
          <w:p w:rsidR="00A61023" w:rsidRDefault="00BF25B3" w:rsidP="00E6463F">
            <w:hyperlink r:id="rId7" w:history="1">
              <w:r w:rsidR="00A61023" w:rsidRPr="005531C0">
                <w:rPr>
                  <w:rStyle w:val="Hyperlink"/>
                </w:rPr>
                <w:t>http://www.learner.org/resources/series65.html</w:t>
              </w:r>
            </w:hyperlink>
          </w:p>
          <w:p w:rsidR="00A61023" w:rsidRPr="002F1426" w:rsidRDefault="00A61023" w:rsidP="00E6463F">
            <w:pPr>
              <w:rPr>
                <w:b/>
              </w:rPr>
            </w:pPr>
            <w:r>
              <w:t>Supplemental Problems on grouped data</w:t>
            </w:r>
          </w:p>
        </w:tc>
        <w:tc>
          <w:tcPr>
            <w:tcW w:w="2880" w:type="dxa"/>
            <w:vAlign w:val="center"/>
          </w:tcPr>
          <w:p w:rsidR="00A61023" w:rsidRPr="00936DD4" w:rsidRDefault="00A61023" w:rsidP="00E6463F">
            <w:pPr>
              <w:spacing w:after="120"/>
              <w:jc w:val="center"/>
            </w:pPr>
          </w:p>
        </w:tc>
      </w:tr>
    </w:tbl>
    <w:p w:rsidR="00A61023" w:rsidRPr="001951E8" w:rsidRDefault="00A61023" w:rsidP="00A61023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61023" w:rsidTr="00E6463F">
        <w:tc>
          <w:tcPr>
            <w:tcW w:w="2785" w:type="dxa"/>
            <w:vAlign w:val="center"/>
          </w:tcPr>
          <w:p w:rsidR="00A61023" w:rsidRPr="00DE5063" w:rsidRDefault="00A61023" w:rsidP="00E6463F">
            <w:pPr>
              <w:jc w:val="center"/>
            </w:pPr>
            <w:r>
              <w:t>Measures of Spread and Distribution features</w:t>
            </w:r>
          </w:p>
        </w:tc>
        <w:tc>
          <w:tcPr>
            <w:tcW w:w="1890" w:type="dxa"/>
            <w:vAlign w:val="center"/>
          </w:tcPr>
          <w:p w:rsidR="00A61023" w:rsidRPr="00A73EB8" w:rsidRDefault="00A61023" w:rsidP="00E6463F">
            <w:pPr>
              <w:jc w:val="center"/>
            </w:pPr>
            <w:r>
              <w:t>AP Statistics I, B</w:t>
            </w:r>
          </w:p>
        </w:tc>
        <w:tc>
          <w:tcPr>
            <w:tcW w:w="3420" w:type="dxa"/>
            <w:vAlign w:val="center"/>
          </w:tcPr>
          <w:p w:rsidR="00A61023" w:rsidRPr="00A73EB8" w:rsidRDefault="00A61023" w:rsidP="00E6463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Standard deviation, Interquartile range, range, variance, resistance, skewed left, skewed right, symmetric, transformations to data</w:t>
            </w:r>
          </w:p>
        </w:tc>
        <w:tc>
          <w:tcPr>
            <w:tcW w:w="3420" w:type="dxa"/>
            <w:vAlign w:val="center"/>
          </w:tcPr>
          <w:p w:rsidR="00A61023" w:rsidRDefault="00A61023" w:rsidP="00E6463F">
            <w:r>
              <w:t>4 days</w:t>
            </w:r>
          </w:p>
          <w:p w:rsidR="00A61023" w:rsidRDefault="00A61023" w:rsidP="00E6463F">
            <w:r>
              <w:t>Text, chapter 3,4</w:t>
            </w:r>
          </w:p>
          <w:p w:rsidR="00A61023" w:rsidRDefault="00A61023" w:rsidP="00E6463F">
            <w:r>
              <w:t>Against All Odds, Unit 6</w:t>
            </w:r>
          </w:p>
          <w:p w:rsidR="00A61023" w:rsidRDefault="00BF25B3" w:rsidP="00E6463F">
            <w:hyperlink r:id="rId8" w:history="1">
              <w:r w:rsidR="00A61023" w:rsidRPr="005531C0">
                <w:rPr>
                  <w:rStyle w:val="Hyperlink"/>
                </w:rPr>
                <w:t>http://www.learner.org/resources/series65.html</w:t>
              </w:r>
            </w:hyperlink>
          </w:p>
          <w:p w:rsidR="00A61023" w:rsidRPr="002F1426" w:rsidRDefault="00A61023" w:rsidP="00E6463F">
            <w:pPr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A61023" w:rsidRPr="00DB305D" w:rsidRDefault="00A61023" w:rsidP="00A61023">
            <w:pPr>
              <w:spacing w:after="120"/>
              <w:jc w:val="center"/>
              <w:rPr>
                <w:sz w:val="18"/>
              </w:rPr>
            </w:pPr>
            <w:r>
              <w:t>Quiz Chapter 3,4</w:t>
            </w:r>
          </w:p>
        </w:tc>
      </w:tr>
    </w:tbl>
    <w:p w:rsidR="00A61023" w:rsidRPr="001951E8" w:rsidRDefault="00A61023" w:rsidP="00A61023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61023" w:rsidTr="00E6463F">
        <w:tc>
          <w:tcPr>
            <w:tcW w:w="2785" w:type="dxa"/>
            <w:vAlign w:val="center"/>
          </w:tcPr>
          <w:p w:rsidR="00A61023" w:rsidRPr="00DE5063" w:rsidRDefault="00A61023" w:rsidP="00E6463F">
            <w:pPr>
              <w:jc w:val="center"/>
            </w:pPr>
            <w:r>
              <w:lastRenderedPageBreak/>
              <w:t>Measures of Position</w:t>
            </w:r>
          </w:p>
        </w:tc>
        <w:tc>
          <w:tcPr>
            <w:tcW w:w="1890" w:type="dxa"/>
            <w:vAlign w:val="center"/>
          </w:tcPr>
          <w:p w:rsidR="00A61023" w:rsidRPr="00A73EB8" w:rsidRDefault="00A61023" w:rsidP="00E6463F">
            <w:pPr>
              <w:jc w:val="center"/>
            </w:pPr>
            <w:r>
              <w:t>AP Statistics I, B</w:t>
            </w:r>
          </w:p>
        </w:tc>
        <w:tc>
          <w:tcPr>
            <w:tcW w:w="3420" w:type="dxa"/>
            <w:vAlign w:val="center"/>
          </w:tcPr>
          <w:p w:rsidR="00A61023" w:rsidRPr="00A73EB8" w:rsidRDefault="00A61023" w:rsidP="00E6463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Z score, standardized score, normal model, inverse normal, normal probability plot</w:t>
            </w:r>
          </w:p>
        </w:tc>
        <w:tc>
          <w:tcPr>
            <w:tcW w:w="3420" w:type="dxa"/>
            <w:vAlign w:val="center"/>
          </w:tcPr>
          <w:p w:rsidR="00A61023" w:rsidRDefault="00A61023" w:rsidP="00E6463F">
            <w:r>
              <w:t>4 days</w:t>
            </w:r>
          </w:p>
          <w:p w:rsidR="00A61023" w:rsidRDefault="00A61023" w:rsidP="00E6463F">
            <w:r>
              <w:t>Text, chapter 6</w:t>
            </w:r>
          </w:p>
          <w:p w:rsidR="00A61023" w:rsidRDefault="00A61023" w:rsidP="00A61023">
            <w:r>
              <w:t xml:space="preserve">Supplemental AP problems </w:t>
            </w:r>
          </w:p>
          <w:p w:rsidR="00A61023" w:rsidRDefault="00A61023" w:rsidP="00E6463F">
            <w:r>
              <w:t>Against All Odds, Unit 7,8</w:t>
            </w:r>
          </w:p>
          <w:p w:rsidR="00A61023" w:rsidRDefault="00BF25B3" w:rsidP="00E6463F">
            <w:hyperlink r:id="rId9" w:history="1">
              <w:r w:rsidR="00A61023" w:rsidRPr="005531C0">
                <w:rPr>
                  <w:rStyle w:val="Hyperlink"/>
                </w:rPr>
                <w:t>http://www.learner.org/resources/series65.html</w:t>
              </w:r>
            </w:hyperlink>
          </w:p>
          <w:p w:rsidR="00A61023" w:rsidRPr="00936DD4" w:rsidRDefault="00A61023" w:rsidP="00E6463F">
            <w:r>
              <w:t>Video about Z Scores</w:t>
            </w:r>
          </w:p>
        </w:tc>
        <w:tc>
          <w:tcPr>
            <w:tcW w:w="2880" w:type="dxa"/>
            <w:vAlign w:val="center"/>
          </w:tcPr>
          <w:p w:rsidR="00A61023" w:rsidRPr="001D036C" w:rsidRDefault="00A61023" w:rsidP="00E6463F">
            <w:pPr>
              <w:spacing w:after="120"/>
              <w:jc w:val="center"/>
            </w:pPr>
            <w:r>
              <w:t>Project on Normal Distributions</w:t>
            </w:r>
          </w:p>
        </w:tc>
      </w:tr>
    </w:tbl>
    <w:p w:rsidR="00A61023" w:rsidRPr="001951E8" w:rsidRDefault="00A61023" w:rsidP="00A61023">
      <w:pPr>
        <w:spacing w:after="0"/>
        <w:rPr>
          <w:sz w:val="4"/>
          <w:szCs w:val="4"/>
        </w:rPr>
      </w:pPr>
    </w:p>
    <w:p w:rsidR="00A61023" w:rsidRPr="001951E8" w:rsidRDefault="00A61023" w:rsidP="00A61023">
      <w:pPr>
        <w:spacing w:after="0"/>
        <w:rPr>
          <w:sz w:val="4"/>
          <w:szCs w:val="4"/>
        </w:rPr>
      </w:pPr>
    </w:p>
    <w:p w:rsidR="00A61023" w:rsidRDefault="00A61023" w:rsidP="00A61023">
      <w:pPr>
        <w:spacing w:after="0"/>
        <w:rPr>
          <w:sz w:val="4"/>
          <w:szCs w:val="4"/>
        </w:rPr>
      </w:pPr>
    </w:p>
    <w:p w:rsidR="00A61023" w:rsidRPr="00B149C5" w:rsidRDefault="00A61023" w:rsidP="00A61023">
      <w:pPr>
        <w:spacing w:after="0"/>
        <w:rPr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61023" w:rsidRPr="00456D15" w:rsidTr="00E6463F">
        <w:tc>
          <w:tcPr>
            <w:tcW w:w="2785" w:type="dxa"/>
            <w:vAlign w:val="center"/>
          </w:tcPr>
          <w:p w:rsidR="00A61023" w:rsidRPr="00DE5063" w:rsidRDefault="00A61023" w:rsidP="00E6463F">
            <w:pPr>
              <w:jc w:val="center"/>
            </w:pPr>
            <w:r>
              <w:t>Application of concepts of statistical graphs</w:t>
            </w:r>
          </w:p>
        </w:tc>
        <w:tc>
          <w:tcPr>
            <w:tcW w:w="1890" w:type="dxa"/>
            <w:vAlign w:val="center"/>
          </w:tcPr>
          <w:p w:rsidR="00A61023" w:rsidRPr="00A73EB8" w:rsidRDefault="00A61023" w:rsidP="00E6463F">
            <w:pPr>
              <w:jc w:val="center"/>
            </w:pPr>
            <w:r>
              <w:t>AP Statistics I A, E</w:t>
            </w:r>
          </w:p>
        </w:tc>
        <w:tc>
          <w:tcPr>
            <w:tcW w:w="3420" w:type="dxa"/>
            <w:vAlign w:val="center"/>
          </w:tcPr>
          <w:p w:rsidR="00A61023" w:rsidRPr="00A73EB8" w:rsidRDefault="00A61023" w:rsidP="00E6463F"/>
        </w:tc>
        <w:tc>
          <w:tcPr>
            <w:tcW w:w="3420" w:type="dxa"/>
            <w:vAlign w:val="center"/>
          </w:tcPr>
          <w:p w:rsidR="00A61023" w:rsidRDefault="00A61023" w:rsidP="00E6463F">
            <w:r>
              <w:t>3 days</w:t>
            </w:r>
          </w:p>
          <w:p w:rsidR="00A61023" w:rsidRDefault="00A61023" w:rsidP="00E6463F">
            <w:r>
              <w:t>Text, Chapters 1-6</w:t>
            </w:r>
          </w:p>
          <w:p w:rsidR="00A61023" w:rsidRPr="002F1426" w:rsidRDefault="00A61023" w:rsidP="00E6463F">
            <w:pPr>
              <w:rPr>
                <w:b/>
              </w:rPr>
            </w:pPr>
            <w:r>
              <w:t>AP Free Response Problems</w:t>
            </w:r>
          </w:p>
        </w:tc>
        <w:tc>
          <w:tcPr>
            <w:tcW w:w="2880" w:type="dxa"/>
            <w:vAlign w:val="center"/>
          </w:tcPr>
          <w:p w:rsidR="00A61023" w:rsidRDefault="00A61023" w:rsidP="00E6463F">
            <w:pPr>
              <w:spacing w:after="120"/>
              <w:jc w:val="center"/>
            </w:pPr>
            <w:r>
              <w:t>Test, Chapters 1-5</w:t>
            </w:r>
          </w:p>
          <w:p w:rsidR="00A61023" w:rsidRDefault="00A61023" w:rsidP="00E6463F">
            <w:pPr>
              <w:spacing w:after="120"/>
              <w:jc w:val="center"/>
            </w:pPr>
            <w:r>
              <w:t xml:space="preserve">Graded FR AP Problems </w:t>
            </w:r>
          </w:p>
          <w:p w:rsidR="00A61023" w:rsidRPr="00456D15" w:rsidRDefault="00A61023" w:rsidP="00E6463F">
            <w:pPr>
              <w:spacing w:after="120"/>
              <w:jc w:val="center"/>
            </w:pPr>
            <w:r>
              <w:t>MC Practice</w:t>
            </w:r>
          </w:p>
        </w:tc>
      </w:tr>
    </w:tbl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4432E"/>
    <w:rsid w:val="000725A7"/>
    <w:rsid w:val="000850C2"/>
    <w:rsid w:val="001951E8"/>
    <w:rsid w:val="001E1FF2"/>
    <w:rsid w:val="00243906"/>
    <w:rsid w:val="00245A31"/>
    <w:rsid w:val="002717B6"/>
    <w:rsid w:val="002B2954"/>
    <w:rsid w:val="002F1426"/>
    <w:rsid w:val="002F1966"/>
    <w:rsid w:val="00311D9A"/>
    <w:rsid w:val="003154BD"/>
    <w:rsid w:val="003A1F67"/>
    <w:rsid w:val="00430277"/>
    <w:rsid w:val="00456D15"/>
    <w:rsid w:val="00492A78"/>
    <w:rsid w:val="004D4FCE"/>
    <w:rsid w:val="005256AA"/>
    <w:rsid w:val="00525FDC"/>
    <w:rsid w:val="00577F22"/>
    <w:rsid w:val="005E38FC"/>
    <w:rsid w:val="00611B54"/>
    <w:rsid w:val="0065489F"/>
    <w:rsid w:val="007A147C"/>
    <w:rsid w:val="007B000D"/>
    <w:rsid w:val="007B1EA9"/>
    <w:rsid w:val="007F0C34"/>
    <w:rsid w:val="0080537B"/>
    <w:rsid w:val="008902B0"/>
    <w:rsid w:val="00990086"/>
    <w:rsid w:val="009A0FC1"/>
    <w:rsid w:val="00A61023"/>
    <w:rsid w:val="00A73EB8"/>
    <w:rsid w:val="00AC2828"/>
    <w:rsid w:val="00B149C5"/>
    <w:rsid w:val="00B477DC"/>
    <w:rsid w:val="00B963EA"/>
    <w:rsid w:val="00BE53BF"/>
    <w:rsid w:val="00BF25B3"/>
    <w:rsid w:val="00C94F98"/>
    <w:rsid w:val="00D97955"/>
    <w:rsid w:val="00DB305D"/>
    <w:rsid w:val="00DB518C"/>
    <w:rsid w:val="00DD4A1F"/>
    <w:rsid w:val="00DE5063"/>
    <w:rsid w:val="00E930C7"/>
    <w:rsid w:val="00EF1B39"/>
    <w:rsid w:val="00FD3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3E852E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earner.org/resources/series65.html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learner.org/resources/series65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learner.org/resources/series65.html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learner.org/resources/series65.htm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473BD6-EB11-49E0-8A5D-FE59F010CD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8</TotalTime>
  <Pages>1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Watkins, Christina</cp:lastModifiedBy>
  <cp:revision>5</cp:revision>
  <dcterms:created xsi:type="dcterms:W3CDTF">2021-06-22T17:40:00Z</dcterms:created>
  <dcterms:modified xsi:type="dcterms:W3CDTF">2021-06-24T11:52:00Z</dcterms:modified>
</cp:coreProperties>
</file>