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26FAE">
        <w:rPr>
          <w:u w:val="single"/>
        </w:rPr>
        <w:t>Foundations of 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26FAE">
        <w:rPr>
          <w:u w:val="single"/>
        </w:rPr>
        <w:t>9</w:t>
      </w:r>
      <w:r w:rsidR="00126FAE" w:rsidRPr="00126FAE">
        <w:rPr>
          <w:u w:val="single"/>
          <w:vertAlign w:val="superscript"/>
        </w:rPr>
        <w:t>th</w:t>
      </w:r>
      <w:r w:rsidR="00126FAE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8510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8510C">
              <w:t>Health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58510C">
              <w:rPr>
                <w:b/>
              </w:rPr>
              <w:t xml:space="preserve"> </w:t>
            </w:r>
            <w:r w:rsidR="0058510C" w:rsidRPr="0058510C">
              <w:t>15</w:t>
            </w:r>
            <w:r w:rsidR="00606D2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06D2C">
              <w:t xml:space="preserve">How can a firm knowledge base of </w:t>
            </w:r>
            <w:r w:rsidR="0058510C">
              <w:t>health</w:t>
            </w:r>
            <w:r w:rsidR="00606D2C">
              <w:t xml:space="preserve"> help a student learn to improve their overall fitness and wellness?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A7734D" w:rsidP="00A5565A">
            <w:pPr>
              <w:jc w:val="center"/>
            </w:pPr>
            <w:r>
              <w:t xml:space="preserve">Health </w:t>
            </w:r>
          </w:p>
          <w:p w:rsidR="00A7734D" w:rsidRPr="00DE5063" w:rsidRDefault="00A7734D" w:rsidP="00A5565A">
            <w:pPr>
              <w:jc w:val="center"/>
            </w:pPr>
            <w:r>
              <w:t>(15 Days)</w:t>
            </w:r>
          </w:p>
        </w:tc>
        <w:tc>
          <w:tcPr>
            <w:tcW w:w="1890" w:type="dxa"/>
            <w:vAlign w:val="center"/>
          </w:tcPr>
          <w:p w:rsidR="002717B6" w:rsidRPr="00A73EB8" w:rsidRDefault="00884D64" w:rsidP="00A5565A">
            <w:pPr>
              <w:jc w:val="center"/>
            </w:pPr>
            <w:r>
              <w:t>10.1, A</w:t>
            </w:r>
          </w:p>
        </w:tc>
        <w:tc>
          <w:tcPr>
            <w:tcW w:w="3420" w:type="dxa"/>
            <w:vAlign w:val="center"/>
          </w:tcPr>
          <w:p w:rsidR="00990086" w:rsidRDefault="00884D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Wellness-Stress, Decision Making, Goal Setting, Self-Esteem</w:t>
            </w:r>
          </w:p>
          <w:p w:rsidR="00884D64" w:rsidRDefault="00884D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Relationships-Cyber Bullying, unhealthy Relationships</w:t>
            </w:r>
          </w:p>
          <w:p w:rsidR="00884D64" w:rsidRPr="00A73EB8" w:rsidRDefault="00884D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Drugs-Use, Misuse, Abuse, Addiction, Alcohol, Illegal Drugs, Synthetic Drugs, Tolerance, Dependence </w:t>
            </w:r>
          </w:p>
        </w:tc>
        <w:tc>
          <w:tcPr>
            <w:tcW w:w="3420" w:type="dxa"/>
            <w:vAlign w:val="center"/>
          </w:tcPr>
          <w:p w:rsidR="002717B6" w:rsidRPr="00884D64" w:rsidRDefault="00884D64" w:rsidP="00884D64">
            <w:pPr>
              <w:pStyle w:val="ListParagraph"/>
              <w:numPr>
                <w:ilvl w:val="0"/>
                <w:numId w:val="2"/>
              </w:numPr>
            </w:pPr>
            <w:r w:rsidRPr="00884D64">
              <w:t>Health Unit Packets</w:t>
            </w:r>
          </w:p>
          <w:p w:rsidR="00884D64" w:rsidRPr="00884D64" w:rsidRDefault="00884D64" w:rsidP="00884D64">
            <w:pPr>
              <w:pStyle w:val="ListParagraph"/>
              <w:numPr>
                <w:ilvl w:val="0"/>
                <w:numId w:val="2"/>
              </w:numPr>
            </w:pPr>
            <w:r w:rsidRPr="00884D64">
              <w:t>Health Folders</w:t>
            </w:r>
          </w:p>
          <w:p w:rsidR="00884D64" w:rsidRPr="00884D64" w:rsidRDefault="00884D64" w:rsidP="00884D64">
            <w:pPr>
              <w:pStyle w:val="ListParagraph"/>
              <w:numPr>
                <w:ilvl w:val="0"/>
                <w:numId w:val="2"/>
              </w:numPr>
            </w:pPr>
            <w:r w:rsidRPr="00884D64">
              <w:t>Student Computers</w:t>
            </w:r>
          </w:p>
          <w:p w:rsidR="0008644B" w:rsidRDefault="00884D64" w:rsidP="0008644B">
            <w:pPr>
              <w:pStyle w:val="ListParagraph"/>
              <w:numPr>
                <w:ilvl w:val="0"/>
                <w:numId w:val="2"/>
              </w:numPr>
            </w:pPr>
            <w:r w:rsidRPr="00884D64">
              <w:t>Health Videos</w:t>
            </w:r>
            <w:r w:rsidR="0008644B">
              <w:t>-Vaping/E-Cigarette use (CDC.gov)</w:t>
            </w:r>
          </w:p>
          <w:p w:rsidR="0008644B" w:rsidRDefault="0008644B" w:rsidP="0008644B">
            <w:pPr>
              <w:pStyle w:val="ListParagraph"/>
              <w:numPr>
                <w:ilvl w:val="0"/>
                <w:numId w:val="2"/>
              </w:numPr>
            </w:pPr>
            <w:r>
              <w:t xml:space="preserve">Health Video: “Warning: This Drug May Kill You” HBO Documentary on the Opioid Crisis </w:t>
            </w:r>
          </w:p>
          <w:p w:rsidR="00884D64" w:rsidRPr="00884D64" w:rsidRDefault="00884D64" w:rsidP="00884D64">
            <w:pPr>
              <w:pStyle w:val="ListParagraph"/>
              <w:numPr>
                <w:ilvl w:val="0"/>
                <w:numId w:val="2"/>
              </w:numPr>
            </w:pPr>
            <w:r w:rsidRPr="00884D64">
              <w:t>PowerPoints</w:t>
            </w:r>
          </w:p>
          <w:p w:rsidR="00884D64" w:rsidRPr="00CC34D8" w:rsidRDefault="0008644B" w:rsidP="00884D6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Guest Speaker</w:t>
            </w:r>
            <w:r w:rsidR="00CC34D8">
              <w:t>: Morning Star Pregnancy Center</w:t>
            </w:r>
            <w:r>
              <w:t>-</w:t>
            </w:r>
            <w:r w:rsidR="00CC34D8">
              <w:t xml:space="preserve"> #unfiltered truth (goal setting, relationships, boundaries)</w:t>
            </w:r>
          </w:p>
          <w:p w:rsidR="00CC34D8" w:rsidRPr="00CC34D8" w:rsidRDefault="00CC34D8" w:rsidP="00884D6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Guest Speaker: Sargent Spencer (drugs &amp; decision making) </w:t>
            </w:r>
          </w:p>
          <w:p w:rsidR="00CC34D8" w:rsidRPr="00884D64" w:rsidRDefault="00CC34D8" w:rsidP="00884D6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proofErr w:type="spellStart"/>
            <w:r>
              <w:t>Everfi</w:t>
            </w:r>
            <w:proofErr w:type="spellEnd"/>
            <w:r>
              <w:t xml:space="preserve"> Online Courses: Mental Health, Prescription Drug Safety Course </w:t>
            </w:r>
          </w:p>
        </w:tc>
        <w:tc>
          <w:tcPr>
            <w:tcW w:w="2880" w:type="dxa"/>
            <w:vAlign w:val="center"/>
          </w:tcPr>
          <w:p w:rsidR="002717B6" w:rsidRPr="00884D64" w:rsidRDefault="00884D64" w:rsidP="00884D6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 Participation</w:t>
            </w:r>
          </w:p>
          <w:p w:rsidR="00884D64" w:rsidRPr="00884D64" w:rsidRDefault="00884D64" w:rsidP="00884D6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Teacher Observation</w:t>
            </w:r>
          </w:p>
          <w:p w:rsidR="00884D64" w:rsidRPr="00884D64" w:rsidRDefault="00884D64" w:rsidP="00884D6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Completion of Unit Packets</w:t>
            </w:r>
          </w:p>
          <w:p w:rsidR="00884D64" w:rsidRPr="00321414" w:rsidRDefault="00884D64" w:rsidP="00884D6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Group Projects</w:t>
            </w:r>
          </w:p>
          <w:p w:rsidR="00321414" w:rsidRPr="0008644B" w:rsidRDefault="00321414" w:rsidP="00884D6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Video Guides</w:t>
            </w:r>
          </w:p>
          <w:p w:rsidR="0008644B" w:rsidRPr="00884D64" w:rsidRDefault="0008644B" w:rsidP="00884D6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Completion of Online Mental Health &amp; Prescription Drug Safety Course (</w:t>
            </w:r>
            <w:proofErr w:type="spellStart"/>
            <w:r>
              <w:t>Everfi</w:t>
            </w:r>
            <w:proofErr w:type="spellEnd"/>
            <w:r>
              <w:t>)</w:t>
            </w:r>
            <w:r w:rsidR="00321414">
              <w:t>-includes onlin</w:t>
            </w:r>
            <w:bookmarkStart w:id="0" w:name="_GoBack"/>
            <w:bookmarkEnd w:id="0"/>
            <w:r w:rsidR="00321414">
              <w:t xml:space="preserve">e quizzes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644B"/>
    <w:rsid w:val="00120692"/>
    <w:rsid w:val="00126FAE"/>
    <w:rsid w:val="00154E0D"/>
    <w:rsid w:val="001951E8"/>
    <w:rsid w:val="001E06E5"/>
    <w:rsid w:val="001E1FF2"/>
    <w:rsid w:val="00243906"/>
    <w:rsid w:val="002717B6"/>
    <w:rsid w:val="002C55C3"/>
    <w:rsid w:val="002F1426"/>
    <w:rsid w:val="002F1966"/>
    <w:rsid w:val="003154BD"/>
    <w:rsid w:val="00321414"/>
    <w:rsid w:val="00346F8C"/>
    <w:rsid w:val="003A1F67"/>
    <w:rsid w:val="00430277"/>
    <w:rsid w:val="004D4FCE"/>
    <w:rsid w:val="00516A25"/>
    <w:rsid w:val="0058510C"/>
    <w:rsid w:val="005A0C72"/>
    <w:rsid w:val="005E38FC"/>
    <w:rsid w:val="00606D2C"/>
    <w:rsid w:val="00611B54"/>
    <w:rsid w:val="007A147C"/>
    <w:rsid w:val="007F0C34"/>
    <w:rsid w:val="0080537B"/>
    <w:rsid w:val="008668B6"/>
    <w:rsid w:val="00884D64"/>
    <w:rsid w:val="008902B0"/>
    <w:rsid w:val="0090595B"/>
    <w:rsid w:val="00990086"/>
    <w:rsid w:val="009A0FC1"/>
    <w:rsid w:val="00A73EB8"/>
    <w:rsid w:val="00A7734D"/>
    <w:rsid w:val="00AC2828"/>
    <w:rsid w:val="00B149C5"/>
    <w:rsid w:val="00B477DC"/>
    <w:rsid w:val="00B963EA"/>
    <w:rsid w:val="00BE53BF"/>
    <w:rsid w:val="00C94F98"/>
    <w:rsid w:val="00CC34D8"/>
    <w:rsid w:val="00D70CFB"/>
    <w:rsid w:val="00D97955"/>
    <w:rsid w:val="00DB305D"/>
    <w:rsid w:val="00DE5063"/>
    <w:rsid w:val="00DE6619"/>
    <w:rsid w:val="00EA3D4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2033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45C3E-3F73-4117-93B3-605F85BB3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9</cp:revision>
  <dcterms:created xsi:type="dcterms:W3CDTF">2017-11-03T19:28:00Z</dcterms:created>
  <dcterms:modified xsi:type="dcterms:W3CDTF">2019-10-24T16:06:00Z</dcterms:modified>
</cp:coreProperties>
</file>