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26FAE">
        <w:rPr>
          <w:u w:val="single"/>
        </w:rPr>
        <w:t>Foundations of 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26FAE">
        <w:rPr>
          <w:u w:val="single"/>
        </w:rPr>
        <w:t>9</w:t>
      </w:r>
      <w:r w:rsidR="00126FAE" w:rsidRPr="00126FAE">
        <w:rPr>
          <w:u w:val="single"/>
          <w:vertAlign w:val="superscript"/>
        </w:rPr>
        <w:t>th</w:t>
      </w:r>
      <w:r w:rsidR="00126FAE">
        <w:rPr>
          <w:u w:val="single"/>
        </w:rPr>
        <w:t xml:space="preserve"> Grade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7012CF" w:rsidRDefault="002F1426" w:rsidP="007012CF">
            <w:pPr>
              <w:jc w:val="center"/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012CF">
              <w:t>Introduction of Fitness for Lifetime Activities</w:t>
            </w:r>
          </w:p>
          <w:p w:rsidR="002F1426" w:rsidRPr="002F1426" w:rsidRDefault="002F1426" w:rsidP="00606D2C">
            <w:pPr>
              <w:rPr>
                <w:b/>
              </w:rPr>
            </w:pP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012CF">
              <w:t>1</w:t>
            </w:r>
            <w:r w:rsidR="00606D2C">
              <w:t>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606D2C">
              <w:t xml:space="preserve">How can a firm knowledge base of </w:t>
            </w:r>
            <w:r w:rsidR="007012CF">
              <w:t>fitness for lifetime activities</w:t>
            </w:r>
            <w:bookmarkStart w:id="0" w:name="_GoBack"/>
            <w:bookmarkEnd w:id="0"/>
            <w:r w:rsidR="00606D2C">
              <w:t xml:space="preserve"> help a student learn to improve their overall fitness and wellness?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Default="00A7734D" w:rsidP="00A5565A">
            <w:pPr>
              <w:jc w:val="center"/>
            </w:pPr>
            <w:r>
              <w:t>Introduction of Fitness for Lifetime Activities</w:t>
            </w:r>
          </w:p>
          <w:p w:rsidR="00A7734D" w:rsidRPr="00DE5063" w:rsidRDefault="00A7734D" w:rsidP="00A5565A">
            <w:pPr>
              <w:jc w:val="center"/>
            </w:pPr>
            <w:r>
              <w:t>(10 Days)</w:t>
            </w:r>
          </w:p>
        </w:tc>
        <w:tc>
          <w:tcPr>
            <w:tcW w:w="1890" w:type="dxa"/>
            <w:vAlign w:val="center"/>
          </w:tcPr>
          <w:p w:rsidR="0080537B" w:rsidRDefault="00516A25" w:rsidP="00A5565A">
            <w:pPr>
              <w:jc w:val="center"/>
            </w:pPr>
            <w:r>
              <w:t>10.4, A</w:t>
            </w:r>
          </w:p>
          <w:p w:rsidR="00516A25" w:rsidRPr="00A73EB8" w:rsidRDefault="00516A25" w:rsidP="00A5565A">
            <w:pPr>
              <w:jc w:val="center"/>
            </w:pPr>
            <w:r>
              <w:t>10.4, D</w:t>
            </w:r>
          </w:p>
        </w:tc>
        <w:tc>
          <w:tcPr>
            <w:tcW w:w="3420" w:type="dxa"/>
            <w:vAlign w:val="center"/>
          </w:tcPr>
          <w:p w:rsidR="00430277" w:rsidRDefault="00516A2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Weight Training-Reps, Sets, Spotter, Warm-up, Cool-down, Bench Press, Leg Curl, Leg Extension, Abdominal Exercises, Squats, Free Weights, Medicine Balls</w:t>
            </w:r>
          </w:p>
          <w:p w:rsidR="00516A25" w:rsidRDefault="00516A2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Cardio Room Fitness-Resting/Target/Max Heart Rate, Machine Use &amp; Safety, Reps, Sets, Speed, Distance, Treadmill, Elliptical, Stationary Bike, Stability Ball, Resistance Bands, Warm-up, Cool Down</w:t>
            </w:r>
          </w:p>
          <w:p w:rsidR="00516A25" w:rsidRDefault="00516A2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Outdoor Fitness-Mile Run</w:t>
            </w:r>
          </w:p>
          <w:p w:rsidR="00516A25" w:rsidRDefault="00516A2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Curl-ups</w:t>
            </w:r>
          </w:p>
          <w:p w:rsidR="00516A25" w:rsidRDefault="00516A2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Push-ups</w:t>
            </w:r>
          </w:p>
          <w:p w:rsidR="00516A25" w:rsidRPr="00A73EB8" w:rsidRDefault="00516A2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5 components of physical Fitness (Cardiorespiratory Endurance, Muscular Strength, Muscular Endurance, Flexibility , Body Composition)</w:t>
            </w:r>
          </w:p>
        </w:tc>
        <w:tc>
          <w:tcPr>
            <w:tcW w:w="3420" w:type="dxa"/>
            <w:vAlign w:val="center"/>
          </w:tcPr>
          <w:p w:rsidR="0080537B" w:rsidRPr="00516A25" w:rsidRDefault="00516A25" w:rsidP="00516A25">
            <w:pPr>
              <w:pStyle w:val="ListParagraph"/>
              <w:numPr>
                <w:ilvl w:val="0"/>
                <w:numId w:val="2"/>
              </w:numPr>
            </w:pPr>
            <w:r w:rsidRPr="00516A25">
              <w:t>Weight Room Machines</w:t>
            </w:r>
          </w:p>
          <w:p w:rsidR="00516A25" w:rsidRPr="00516A25" w:rsidRDefault="00516A25" w:rsidP="00516A25">
            <w:pPr>
              <w:pStyle w:val="ListParagraph"/>
              <w:numPr>
                <w:ilvl w:val="0"/>
                <w:numId w:val="2"/>
              </w:numPr>
            </w:pPr>
            <w:r w:rsidRPr="00516A25">
              <w:t>Resistance Bands</w:t>
            </w:r>
          </w:p>
          <w:p w:rsidR="00516A25" w:rsidRPr="00516A25" w:rsidRDefault="00516A25" w:rsidP="00516A25">
            <w:pPr>
              <w:pStyle w:val="ListParagraph"/>
              <w:numPr>
                <w:ilvl w:val="0"/>
                <w:numId w:val="2"/>
              </w:numPr>
            </w:pPr>
            <w:r w:rsidRPr="00516A25">
              <w:t>Stability Balls</w:t>
            </w:r>
          </w:p>
          <w:p w:rsidR="00516A25" w:rsidRPr="00516A25" w:rsidRDefault="00516A25" w:rsidP="00516A25">
            <w:pPr>
              <w:pStyle w:val="ListParagraph"/>
              <w:numPr>
                <w:ilvl w:val="0"/>
                <w:numId w:val="2"/>
              </w:numPr>
            </w:pPr>
            <w:r w:rsidRPr="00516A25">
              <w:t>Free Weights</w:t>
            </w:r>
          </w:p>
          <w:p w:rsidR="00516A25" w:rsidRPr="00516A25" w:rsidRDefault="00516A25" w:rsidP="00516A25">
            <w:pPr>
              <w:pStyle w:val="ListParagraph"/>
              <w:numPr>
                <w:ilvl w:val="0"/>
                <w:numId w:val="2"/>
              </w:numPr>
            </w:pPr>
            <w:r w:rsidRPr="00516A25">
              <w:t>Steppers</w:t>
            </w:r>
          </w:p>
          <w:p w:rsidR="00516A25" w:rsidRPr="00516A25" w:rsidRDefault="00516A25" w:rsidP="00516A25">
            <w:pPr>
              <w:pStyle w:val="ListParagraph"/>
              <w:numPr>
                <w:ilvl w:val="0"/>
                <w:numId w:val="2"/>
              </w:numPr>
            </w:pPr>
            <w:r w:rsidRPr="00516A25">
              <w:t>Yoga Mats</w:t>
            </w:r>
          </w:p>
          <w:p w:rsidR="00516A25" w:rsidRPr="00516A25" w:rsidRDefault="00516A25" w:rsidP="00516A25">
            <w:pPr>
              <w:pStyle w:val="ListParagraph"/>
              <w:numPr>
                <w:ilvl w:val="0"/>
                <w:numId w:val="2"/>
              </w:numPr>
            </w:pPr>
            <w:r w:rsidRPr="00516A25">
              <w:t>Cardio Room-stationary bikes, elliptical, treadmill</w:t>
            </w:r>
          </w:p>
          <w:p w:rsidR="00516A25" w:rsidRPr="00516A25" w:rsidRDefault="00516A25" w:rsidP="00516A25">
            <w:pPr>
              <w:pStyle w:val="ListParagraph"/>
              <w:numPr>
                <w:ilvl w:val="0"/>
                <w:numId w:val="2"/>
              </w:numPr>
            </w:pPr>
            <w:r w:rsidRPr="00516A25">
              <w:t>Track</w:t>
            </w:r>
          </w:p>
          <w:p w:rsidR="00516A25" w:rsidRPr="00516A25" w:rsidRDefault="00516A25" w:rsidP="00516A25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proofErr w:type="spellStart"/>
            <w:r w:rsidRPr="00516A25">
              <w:t>Fitnessgram</w:t>
            </w:r>
            <w:proofErr w:type="spellEnd"/>
            <w:r w:rsidRPr="00516A25">
              <w:t xml:space="preserve"> push-up/curl-up CD for fitness test</w:t>
            </w:r>
          </w:p>
        </w:tc>
        <w:tc>
          <w:tcPr>
            <w:tcW w:w="2880" w:type="dxa"/>
            <w:vAlign w:val="center"/>
          </w:tcPr>
          <w:p w:rsidR="0080537B" w:rsidRDefault="00516A25" w:rsidP="00516A25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rPr>
                <w:sz w:val="18"/>
              </w:rPr>
              <w:t>Student Participation</w:t>
            </w:r>
          </w:p>
          <w:p w:rsidR="00516A25" w:rsidRDefault="00516A25" w:rsidP="00516A25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rPr>
                <w:sz w:val="18"/>
              </w:rPr>
              <w:t>Teacher Observation</w:t>
            </w:r>
          </w:p>
          <w:p w:rsidR="00516A25" w:rsidRDefault="00516A25" w:rsidP="00516A25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rPr>
                <w:sz w:val="18"/>
              </w:rPr>
              <w:t>Fitness Testing</w:t>
            </w:r>
          </w:p>
          <w:p w:rsidR="00516A25" w:rsidRPr="00516A25" w:rsidRDefault="00516A25" w:rsidP="00516A25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rPr>
                <w:sz w:val="18"/>
              </w:rPr>
              <w:t>Workout Logs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C2F1E"/>
    <w:rsid w:val="00120692"/>
    <w:rsid w:val="00126FAE"/>
    <w:rsid w:val="00154E0D"/>
    <w:rsid w:val="001951E8"/>
    <w:rsid w:val="001E06E5"/>
    <w:rsid w:val="001E1FF2"/>
    <w:rsid w:val="00243906"/>
    <w:rsid w:val="002717B6"/>
    <w:rsid w:val="002C55C3"/>
    <w:rsid w:val="002F1426"/>
    <w:rsid w:val="002F1966"/>
    <w:rsid w:val="003154BD"/>
    <w:rsid w:val="00346F8C"/>
    <w:rsid w:val="003A1F67"/>
    <w:rsid w:val="00430277"/>
    <w:rsid w:val="004D4FCE"/>
    <w:rsid w:val="00516A25"/>
    <w:rsid w:val="005A0C72"/>
    <w:rsid w:val="005E38FC"/>
    <w:rsid w:val="00606D2C"/>
    <w:rsid w:val="00611B54"/>
    <w:rsid w:val="007012CF"/>
    <w:rsid w:val="007A147C"/>
    <w:rsid w:val="007F0C34"/>
    <w:rsid w:val="0080537B"/>
    <w:rsid w:val="008668B6"/>
    <w:rsid w:val="00884D64"/>
    <w:rsid w:val="008902B0"/>
    <w:rsid w:val="0090595B"/>
    <w:rsid w:val="00990086"/>
    <w:rsid w:val="009A0FC1"/>
    <w:rsid w:val="00A73EB8"/>
    <w:rsid w:val="00A7734D"/>
    <w:rsid w:val="00AC2828"/>
    <w:rsid w:val="00B149C5"/>
    <w:rsid w:val="00B477DC"/>
    <w:rsid w:val="00B963EA"/>
    <w:rsid w:val="00BE53BF"/>
    <w:rsid w:val="00C94F98"/>
    <w:rsid w:val="00D70CFB"/>
    <w:rsid w:val="00D97955"/>
    <w:rsid w:val="00DB305D"/>
    <w:rsid w:val="00DE5063"/>
    <w:rsid w:val="00DE6619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82946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1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1FDC65-3064-43F4-BAC2-03D815CA7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3</cp:revision>
  <dcterms:created xsi:type="dcterms:W3CDTF">2017-11-03T19:27:00Z</dcterms:created>
  <dcterms:modified xsi:type="dcterms:W3CDTF">2017-11-03T19:28:00Z</dcterms:modified>
</cp:coreProperties>
</file>