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0274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70274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7027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70274">
              <w:t>Unit 7 Web Security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3649">
              <w:t>2</w:t>
            </w:r>
            <w:r w:rsidR="00470274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70274">
              <w:t xml:space="preserve">How will I show understanding for </w:t>
            </w:r>
            <w:r w:rsidR="00863649">
              <w:t xml:space="preserve">web based applications and network security as it relates to the </w:t>
            </w:r>
            <w:r w:rsidR="00F25F0A">
              <w:t xml:space="preserve">security of </w:t>
            </w:r>
            <w:bookmarkStart w:id="0" w:name="_GoBack"/>
            <w:bookmarkEnd w:id="0"/>
            <w:r w:rsidR="00863649">
              <w:t>hardware, internet, and cloud services of modern technology</w:t>
            </w:r>
            <w:r w:rsidR="00470274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0274" w:rsidP="00A5565A">
            <w:pPr>
              <w:jc w:val="center"/>
            </w:pPr>
            <w:r>
              <w:t>Network</w:t>
            </w:r>
          </w:p>
        </w:tc>
        <w:tc>
          <w:tcPr>
            <w:tcW w:w="1890" w:type="dxa"/>
            <w:vAlign w:val="center"/>
          </w:tcPr>
          <w:p w:rsidR="00A73EB8" w:rsidRDefault="00863649" w:rsidP="00A5565A">
            <w:pPr>
              <w:jc w:val="center"/>
            </w:pPr>
            <w:r>
              <w:t>3A.NI.04</w:t>
            </w:r>
          </w:p>
          <w:p w:rsidR="00863649" w:rsidRDefault="00863649" w:rsidP="00A5565A">
            <w:pPr>
              <w:jc w:val="center"/>
            </w:pPr>
            <w:r>
              <w:t>3A.NI.06</w:t>
            </w:r>
          </w:p>
          <w:p w:rsidR="00863649" w:rsidRDefault="00863649" w:rsidP="00A5565A">
            <w:pPr>
              <w:jc w:val="center"/>
            </w:pPr>
            <w:r>
              <w:t>3A.NI.07</w:t>
            </w:r>
          </w:p>
          <w:p w:rsidR="00863649" w:rsidRDefault="00863649" w:rsidP="00A5565A">
            <w:pPr>
              <w:jc w:val="center"/>
            </w:pPr>
            <w:r>
              <w:t>3B.IC.25</w:t>
            </w:r>
          </w:p>
          <w:p w:rsidR="00863649" w:rsidRPr="00A73EB8" w:rsidRDefault="00863649" w:rsidP="00A5565A">
            <w:pPr>
              <w:jc w:val="center"/>
            </w:pPr>
            <w:r>
              <w:t>3B.IN.26</w:t>
            </w:r>
          </w:p>
        </w:tc>
        <w:tc>
          <w:tcPr>
            <w:tcW w:w="3420" w:type="dxa"/>
            <w:vAlign w:val="center"/>
          </w:tcPr>
          <w:p w:rsidR="00430277" w:rsidRDefault="004702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Server</w:t>
            </w:r>
          </w:p>
          <w:p w:rsidR="00470274" w:rsidRDefault="004702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Webpage</w:t>
            </w:r>
          </w:p>
          <w:p w:rsidR="00470274" w:rsidRDefault="004702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Database</w:t>
            </w:r>
          </w:p>
          <w:p w:rsidR="00863649" w:rsidRPr="00A73EB8" w:rsidRDefault="0086364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Cloud</w:t>
            </w:r>
          </w:p>
        </w:tc>
        <w:tc>
          <w:tcPr>
            <w:tcW w:w="3420" w:type="dxa"/>
            <w:vAlign w:val="center"/>
          </w:tcPr>
          <w:p w:rsidR="00863649" w:rsidRDefault="00863649" w:rsidP="00863649">
            <w:pPr>
              <w:jc w:val="center"/>
            </w:pPr>
            <w:r>
              <w:t>PowerPoint</w:t>
            </w:r>
          </w:p>
          <w:p w:rsidR="00863649" w:rsidRDefault="00863649" w:rsidP="00863649">
            <w:pPr>
              <w:jc w:val="center"/>
            </w:pPr>
            <w:r>
              <w:t>Hands on Activities</w:t>
            </w:r>
          </w:p>
          <w:p w:rsidR="00A73EB8" w:rsidRPr="002F1426" w:rsidRDefault="00863649" w:rsidP="00863649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863649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2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#2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70274"/>
    <w:rsid w:val="004D4FCE"/>
    <w:rsid w:val="005E38FC"/>
    <w:rsid w:val="00611B54"/>
    <w:rsid w:val="00705398"/>
    <w:rsid w:val="007A147C"/>
    <w:rsid w:val="007F0C34"/>
    <w:rsid w:val="0080537B"/>
    <w:rsid w:val="00863649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2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0D3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E3C19-D1DD-46ED-819F-82B70B68E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4</cp:revision>
  <dcterms:created xsi:type="dcterms:W3CDTF">2019-08-15T20:19:00Z</dcterms:created>
  <dcterms:modified xsi:type="dcterms:W3CDTF">2019-08-21T22:26:00Z</dcterms:modified>
</cp:coreProperties>
</file>