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126FAE">
        <w:rPr>
          <w:u w:val="single"/>
        </w:rPr>
        <w:t>Foundations of Physical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126FAE">
        <w:rPr>
          <w:u w:val="single"/>
        </w:rPr>
        <w:t>9</w:t>
      </w:r>
      <w:r w:rsidR="00126FAE" w:rsidRPr="00126FAE">
        <w:rPr>
          <w:u w:val="single"/>
          <w:vertAlign w:val="superscript"/>
        </w:rPr>
        <w:t>th</w:t>
      </w:r>
      <w:r w:rsidR="00126FAE">
        <w:rPr>
          <w:u w:val="single"/>
        </w:rPr>
        <w:t xml:space="preserve"> Grade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606D2C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531FDC">
              <w:t>Introduction of Individual Sports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31FDC">
              <w:t>3</w:t>
            </w:r>
            <w:r w:rsidR="00606D2C">
              <w:t>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606D2C">
              <w:t>How can a firm knowledge base of individual sports help a student learn to improve their overall fitness and wellness?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Default="00A7734D" w:rsidP="00A5565A">
            <w:pPr>
              <w:jc w:val="center"/>
            </w:pPr>
            <w:r>
              <w:t>Introduction of Individual Sports</w:t>
            </w:r>
          </w:p>
          <w:p w:rsidR="00A7734D" w:rsidRPr="00DE5063" w:rsidRDefault="00A7734D" w:rsidP="00A5565A">
            <w:pPr>
              <w:jc w:val="center"/>
            </w:pPr>
            <w:r>
              <w:t>(30 Days)</w:t>
            </w:r>
          </w:p>
        </w:tc>
        <w:tc>
          <w:tcPr>
            <w:tcW w:w="1890" w:type="dxa"/>
            <w:vAlign w:val="center"/>
          </w:tcPr>
          <w:p w:rsidR="0080537B" w:rsidRDefault="00D70CFB" w:rsidP="00A5565A">
            <w:pPr>
              <w:jc w:val="center"/>
            </w:pPr>
            <w:r>
              <w:t>10.5, C</w:t>
            </w:r>
          </w:p>
          <w:p w:rsidR="00D70CFB" w:rsidRPr="00A73EB8" w:rsidRDefault="00D70CFB" w:rsidP="00A5565A">
            <w:pPr>
              <w:jc w:val="center"/>
            </w:pPr>
            <w:r>
              <w:t>10.5, F</w:t>
            </w:r>
          </w:p>
        </w:tc>
        <w:tc>
          <w:tcPr>
            <w:tcW w:w="3420" w:type="dxa"/>
            <w:vAlign w:val="center"/>
          </w:tcPr>
          <w:p w:rsidR="00430277" w:rsidRDefault="00D70CF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Tennis-Grip, forehand, backhand, serve, volley, lob, service line, doubles line, singles line, baseline</w:t>
            </w:r>
          </w:p>
          <w:p w:rsidR="0090595B" w:rsidRDefault="0090595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Golf-Grip, stance, swing, chip, putt, par, birdie, bogey, tee, fairway, rough, green, flag, stick</w:t>
            </w:r>
          </w:p>
          <w:p w:rsidR="0090595B" w:rsidRDefault="0090595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Archery-bow, arrow, quiver, fletching, re-curb, compound, cross bow, sites, drawl weight, nock, finger tab, release, trajectory</w:t>
            </w:r>
          </w:p>
          <w:p w:rsidR="0090595B" w:rsidRDefault="0090595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Pickleball</w:t>
            </w:r>
            <w:proofErr w:type="spellEnd"/>
            <w:r>
              <w:t>-grip, forehand, backhand, service, faults, paddle</w:t>
            </w:r>
          </w:p>
          <w:p w:rsidR="0090595B" w:rsidRDefault="0090595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Badminton-grip, forehand, backhand, serve, faults, lets, smash, shuttle, rally</w:t>
            </w:r>
          </w:p>
          <w:p w:rsidR="0090595B" w:rsidRDefault="0090595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Table Tennis-service, scoring, rotation, fault, forehand, backhand</w:t>
            </w:r>
          </w:p>
          <w:p w:rsidR="0090595B" w:rsidRPr="00A73EB8" w:rsidRDefault="0090595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Bowling-Frame, strike, spare, alley, approach, gutter, foul line, spot bowling, jersey, Brooklyn </w:t>
            </w:r>
          </w:p>
        </w:tc>
        <w:tc>
          <w:tcPr>
            <w:tcW w:w="3420" w:type="dxa"/>
            <w:vAlign w:val="center"/>
          </w:tcPr>
          <w:p w:rsidR="0090595B" w:rsidRPr="0090595B" w:rsidRDefault="0090595B" w:rsidP="0090595B">
            <w:pPr>
              <w:pStyle w:val="ListParagraph"/>
              <w:numPr>
                <w:ilvl w:val="0"/>
                <w:numId w:val="2"/>
              </w:numPr>
            </w:pPr>
            <w:r w:rsidRPr="0090595B">
              <w:t>Tennis Rackets</w:t>
            </w:r>
          </w:p>
          <w:p w:rsidR="0090595B" w:rsidRPr="0090595B" w:rsidRDefault="0090595B" w:rsidP="0090595B">
            <w:pPr>
              <w:pStyle w:val="ListParagraph"/>
              <w:numPr>
                <w:ilvl w:val="0"/>
                <w:numId w:val="2"/>
              </w:numPr>
            </w:pPr>
            <w:r w:rsidRPr="0090595B">
              <w:t>Tennis Balls</w:t>
            </w:r>
          </w:p>
          <w:p w:rsidR="0090595B" w:rsidRPr="0090595B" w:rsidRDefault="0090595B" w:rsidP="0090595B">
            <w:pPr>
              <w:pStyle w:val="ListParagraph"/>
              <w:numPr>
                <w:ilvl w:val="0"/>
                <w:numId w:val="2"/>
              </w:numPr>
            </w:pPr>
            <w:r w:rsidRPr="0090595B">
              <w:t>Golf Clubs</w:t>
            </w:r>
          </w:p>
          <w:p w:rsidR="0090595B" w:rsidRPr="0090595B" w:rsidRDefault="0090595B" w:rsidP="0090595B">
            <w:pPr>
              <w:pStyle w:val="ListParagraph"/>
              <w:numPr>
                <w:ilvl w:val="0"/>
                <w:numId w:val="2"/>
              </w:numPr>
            </w:pPr>
            <w:r w:rsidRPr="0090595B">
              <w:t>Golf Balls</w:t>
            </w:r>
          </w:p>
          <w:p w:rsidR="0090595B" w:rsidRPr="0090595B" w:rsidRDefault="0090595B" w:rsidP="0090595B">
            <w:pPr>
              <w:pStyle w:val="ListParagraph"/>
              <w:numPr>
                <w:ilvl w:val="0"/>
                <w:numId w:val="2"/>
              </w:numPr>
            </w:pPr>
            <w:r w:rsidRPr="0090595B">
              <w:t>Chipping Nets</w:t>
            </w:r>
          </w:p>
          <w:p w:rsidR="0090595B" w:rsidRPr="0090595B" w:rsidRDefault="0090595B" w:rsidP="0090595B">
            <w:pPr>
              <w:pStyle w:val="ListParagraph"/>
              <w:numPr>
                <w:ilvl w:val="0"/>
                <w:numId w:val="2"/>
              </w:numPr>
            </w:pPr>
            <w:r w:rsidRPr="0090595B">
              <w:t>Driving Mats</w:t>
            </w:r>
          </w:p>
          <w:p w:rsidR="0090595B" w:rsidRPr="0090595B" w:rsidRDefault="0090595B" w:rsidP="0090595B">
            <w:pPr>
              <w:pStyle w:val="ListParagraph"/>
              <w:numPr>
                <w:ilvl w:val="0"/>
                <w:numId w:val="2"/>
              </w:numPr>
            </w:pPr>
            <w:r w:rsidRPr="0090595B">
              <w:t>Tees</w:t>
            </w:r>
          </w:p>
          <w:p w:rsidR="0090595B" w:rsidRPr="0090595B" w:rsidRDefault="0090595B" w:rsidP="0090595B">
            <w:pPr>
              <w:pStyle w:val="ListParagraph"/>
              <w:numPr>
                <w:ilvl w:val="0"/>
                <w:numId w:val="2"/>
              </w:numPr>
            </w:pPr>
            <w:r w:rsidRPr="0090595B">
              <w:t>Bows</w:t>
            </w:r>
          </w:p>
          <w:p w:rsidR="0090595B" w:rsidRPr="0090595B" w:rsidRDefault="0090595B" w:rsidP="0090595B">
            <w:pPr>
              <w:pStyle w:val="ListParagraph"/>
              <w:numPr>
                <w:ilvl w:val="0"/>
                <w:numId w:val="2"/>
              </w:numPr>
            </w:pPr>
            <w:r w:rsidRPr="0090595B">
              <w:t>Arrows</w:t>
            </w:r>
          </w:p>
          <w:p w:rsidR="0080537B" w:rsidRPr="0090595B" w:rsidRDefault="0090595B" w:rsidP="0090595B">
            <w:pPr>
              <w:pStyle w:val="ListParagraph"/>
              <w:numPr>
                <w:ilvl w:val="0"/>
                <w:numId w:val="2"/>
              </w:numPr>
            </w:pPr>
            <w:r w:rsidRPr="0090595B">
              <w:t>Targets</w:t>
            </w:r>
          </w:p>
          <w:p w:rsidR="0090595B" w:rsidRPr="0090595B" w:rsidRDefault="0090595B" w:rsidP="0090595B">
            <w:pPr>
              <w:pStyle w:val="ListParagraph"/>
              <w:numPr>
                <w:ilvl w:val="0"/>
                <w:numId w:val="2"/>
              </w:numPr>
            </w:pPr>
            <w:r w:rsidRPr="0090595B">
              <w:t>Bow Net</w:t>
            </w:r>
          </w:p>
          <w:p w:rsidR="0090595B" w:rsidRPr="0090595B" w:rsidRDefault="0090595B" w:rsidP="0090595B">
            <w:pPr>
              <w:pStyle w:val="ListParagraph"/>
              <w:numPr>
                <w:ilvl w:val="0"/>
                <w:numId w:val="2"/>
              </w:numPr>
            </w:pPr>
            <w:r w:rsidRPr="0090595B">
              <w:t>Shooting Line</w:t>
            </w:r>
          </w:p>
          <w:p w:rsidR="0090595B" w:rsidRPr="0090595B" w:rsidRDefault="0090595B" w:rsidP="0090595B">
            <w:pPr>
              <w:pStyle w:val="ListParagraph"/>
              <w:numPr>
                <w:ilvl w:val="0"/>
                <w:numId w:val="2"/>
              </w:numPr>
            </w:pPr>
            <w:r w:rsidRPr="0090595B">
              <w:t>Bow Rack</w:t>
            </w:r>
          </w:p>
          <w:p w:rsidR="0090595B" w:rsidRPr="0090595B" w:rsidRDefault="0090595B" w:rsidP="0090595B">
            <w:pPr>
              <w:pStyle w:val="ListParagraph"/>
              <w:numPr>
                <w:ilvl w:val="0"/>
                <w:numId w:val="2"/>
              </w:numPr>
            </w:pPr>
            <w:r w:rsidRPr="0090595B">
              <w:t>Pickle Ball Paddles</w:t>
            </w:r>
          </w:p>
          <w:p w:rsidR="0090595B" w:rsidRPr="0090595B" w:rsidRDefault="0090595B" w:rsidP="0090595B">
            <w:pPr>
              <w:pStyle w:val="ListParagraph"/>
              <w:numPr>
                <w:ilvl w:val="0"/>
                <w:numId w:val="2"/>
              </w:numPr>
            </w:pPr>
            <w:r w:rsidRPr="0090595B">
              <w:t>Pickle Balls</w:t>
            </w:r>
          </w:p>
          <w:p w:rsidR="0090595B" w:rsidRPr="0090595B" w:rsidRDefault="0090595B" w:rsidP="0090595B">
            <w:pPr>
              <w:pStyle w:val="ListParagraph"/>
              <w:numPr>
                <w:ilvl w:val="0"/>
                <w:numId w:val="2"/>
              </w:numPr>
            </w:pPr>
            <w:r w:rsidRPr="0090595B">
              <w:t>Nets</w:t>
            </w:r>
          </w:p>
          <w:p w:rsidR="0090595B" w:rsidRPr="0090595B" w:rsidRDefault="0090595B" w:rsidP="0090595B">
            <w:pPr>
              <w:pStyle w:val="ListParagraph"/>
              <w:numPr>
                <w:ilvl w:val="0"/>
                <w:numId w:val="2"/>
              </w:numPr>
            </w:pPr>
            <w:r w:rsidRPr="0090595B">
              <w:t>Table Tennis Tables</w:t>
            </w:r>
          </w:p>
          <w:p w:rsidR="0090595B" w:rsidRPr="0090595B" w:rsidRDefault="0090595B" w:rsidP="0090595B">
            <w:pPr>
              <w:pStyle w:val="ListParagraph"/>
              <w:numPr>
                <w:ilvl w:val="0"/>
                <w:numId w:val="2"/>
              </w:numPr>
            </w:pPr>
            <w:r w:rsidRPr="0090595B">
              <w:t>Table Tennis Paddles</w:t>
            </w:r>
          </w:p>
          <w:p w:rsidR="0090595B" w:rsidRPr="0090595B" w:rsidRDefault="0090595B" w:rsidP="0090595B">
            <w:pPr>
              <w:pStyle w:val="ListParagraph"/>
              <w:numPr>
                <w:ilvl w:val="0"/>
                <w:numId w:val="2"/>
              </w:numPr>
            </w:pPr>
            <w:r w:rsidRPr="0090595B">
              <w:t>Table Tennis Balls</w:t>
            </w:r>
          </w:p>
          <w:p w:rsidR="0090595B" w:rsidRPr="0090595B" w:rsidRDefault="0090595B" w:rsidP="0090595B">
            <w:pPr>
              <w:pStyle w:val="ListParagraph"/>
              <w:numPr>
                <w:ilvl w:val="0"/>
                <w:numId w:val="2"/>
              </w:numPr>
            </w:pPr>
            <w:r w:rsidRPr="0090595B">
              <w:t>Bowling Pins</w:t>
            </w:r>
          </w:p>
          <w:p w:rsidR="0090595B" w:rsidRPr="0090595B" w:rsidRDefault="0090595B" w:rsidP="0090595B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 w:rsidRPr="0090595B">
              <w:t>Bowling Balls</w:t>
            </w:r>
          </w:p>
        </w:tc>
        <w:tc>
          <w:tcPr>
            <w:tcW w:w="2880" w:type="dxa"/>
            <w:vAlign w:val="center"/>
          </w:tcPr>
          <w:p w:rsidR="0080537B" w:rsidRDefault="005A0C72" w:rsidP="005A0C72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rPr>
                <w:sz w:val="18"/>
              </w:rPr>
              <w:t>Student Participation</w:t>
            </w:r>
          </w:p>
          <w:p w:rsidR="005A0C72" w:rsidRDefault="005A0C72" w:rsidP="005A0C72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rPr>
                <w:sz w:val="18"/>
              </w:rPr>
              <w:t>Teacher Observation</w:t>
            </w:r>
          </w:p>
          <w:p w:rsidR="005A0C72" w:rsidRPr="005A0C72" w:rsidRDefault="005A0C72" w:rsidP="005A0C72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rPr>
                <w:sz w:val="18"/>
              </w:rPr>
              <w:t>Skills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  <w:bookmarkStart w:id="0" w:name="_GoBack"/>
      <w:bookmarkEnd w:id="0"/>
    </w:p>
    <w:sectPr w:rsidR="002717B6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26FAE"/>
    <w:rsid w:val="00154E0D"/>
    <w:rsid w:val="001951E8"/>
    <w:rsid w:val="001E06E5"/>
    <w:rsid w:val="001E1FF2"/>
    <w:rsid w:val="00243906"/>
    <w:rsid w:val="002717B6"/>
    <w:rsid w:val="002C55C3"/>
    <w:rsid w:val="002F1426"/>
    <w:rsid w:val="002F1966"/>
    <w:rsid w:val="003154BD"/>
    <w:rsid w:val="00346F8C"/>
    <w:rsid w:val="003A1F67"/>
    <w:rsid w:val="00430277"/>
    <w:rsid w:val="004D4FCE"/>
    <w:rsid w:val="00516A25"/>
    <w:rsid w:val="00531FDC"/>
    <w:rsid w:val="005A0C72"/>
    <w:rsid w:val="005E38FC"/>
    <w:rsid w:val="00606D2C"/>
    <w:rsid w:val="00611B54"/>
    <w:rsid w:val="00617CAB"/>
    <w:rsid w:val="007A147C"/>
    <w:rsid w:val="007F0C34"/>
    <w:rsid w:val="0080537B"/>
    <w:rsid w:val="008668B6"/>
    <w:rsid w:val="00884D64"/>
    <w:rsid w:val="008902B0"/>
    <w:rsid w:val="0090595B"/>
    <w:rsid w:val="00990086"/>
    <w:rsid w:val="009A0FC1"/>
    <w:rsid w:val="00A73EB8"/>
    <w:rsid w:val="00A7734D"/>
    <w:rsid w:val="00AC2828"/>
    <w:rsid w:val="00B149C5"/>
    <w:rsid w:val="00B477DC"/>
    <w:rsid w:val="00B963EA"/>
    <w:rsid w:val="00BE53BF"/>
    <w:rsid w:val="00C94F98"/>
    <w:rsid w:val="00D70CFB"/>
    <w:rsid w:val="00D97955"/>
    <w:rsid w:val="00DB305D"/>
    <w:rsid w:val="00DE5063"/>
    <w:rsid w:val="00DE6619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C2F2B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D224A6-57DE-4FD2-94E0-F5CDA8031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Etter, Megan E</cp:lastModifiedBy>
  <cp:revision>3</cp:revision>
  <dcterms:created xsi:type="dcterms:W3CDTF">2017-11-03T19:24:00Z</dcterms:created>
  <dcterms:modified xsi:type="dcterms:W3CDTF">2017-11-03T19:26:00Z</dcterms:modified>
</cp:coreProperties>
</file>