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26FAE">
        <w:rPr>
          <w:u w:val="single"/>
        </w:rPr>
        <w:t>Foundations of 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26FAE">
        <w:rPr>
          <w:u w:val="single"/>
        </w:rPr>
        <w:t>9</w:t>
      </w:r>
      <w:r w:rsidR="00126FAE" w:rsidRPr="00126FAE">
        <w:rPr>
          <w:u w:val="single"/>
          <w:vertAlign w:val="superscript"/>
        </w:rPr>
        <w:t>th</w:t>
      </w:r>
      <w:r w:rsidR="00126FAE">
        <w:rPr>
          <w:u w:val="single"/>
        </w:rPr>
        <w:t xml:space="preserve"> Grade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C104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C104E">
              <w:t>Introduction of Team Sports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F1E21">
              <w:t>35</w:t>
            </w:r>
            <w:r w:rsidR="00606D2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06D2C">
              <w:t>How can a firm knowledge base of individual and team sports help a student learn to improve their overall fitness and wellness?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606D2C" w:rsidP="00A5565A">
            <w:pPr>
              <w:jc w:val="center"/>
            </w:pPr>
            <w:r>
              <w:t>Introduction of Team Sports</w:t>
            </w:r>
          </w:p>
          <w:p w:rsidR="00606D2C" w:rsidRPr="00DE5063" w:rsidRDefault="00606D2C" w:rsidP="00A5565A">
            <w:pPr>
              <w:jc w:val="center"/>
            </w:pPr>
            <w:r>
              <w:t>(35 Days)</w:t>
            </w:r>
          </w:p>
        </w:tc>
        <w:tc>
          <w:tcPr>
            <w:tcW w:w="1890" w:type="dxa"/>
            <w:vAlign w:val="center"/>
          </w:tcPr>
          <w:p w:rsidR="00A73EB8" w:rsidRDefault="002C55C3" w:rsidP="00A5565A">
            <w:pPr>
              <w:jc w:val="center"/>
            </w:pPr>
            <w:r>
              <w:t>10.5, C</w:t>
            </w:r>
          </w:p>
          <w:p w:rsidR="002C55C3" w:rsidRPr="00A73EB8" w:rsidRDefault="002C55C3" w:rsidP="00A5565A">
            <w:pPr>
              <w:jc w:val="center"/>
            </w:pPr>
            <w:r>
              <w:t>10.5, F</w:t>
            </w:r>
          </w:p>
        </w:tc>
        <w:tc>
          <w:tcPr>
            <w:tcW w:w="3420" w:type="dxa"/>
            <w:vAlign w:val="center"/>
          </w:tcPr>
          <w:p w:rsidR="00430277" w:rsidRDefault="00A773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Football-forward pass, pass rush, pass defense, touchdown, first down, man-to-man, downs, interception, fumble</w:t>
            </w:r>
          </w:p>
          <w:p w:rsidR="00A7734D" w:rsidRDefault="00A773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Softball-Strike, ball, fly, foul, out, ground ball, put out, tag up, double play</w:t>
            </w:r>
          </w:p>
          <w:p w:rsidR="00A7734D" w:rsidRDefault="00A773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Soccer-Pass, Trap, Shot, throw-in, goal kick, goalie, </w:t>
            </w:r>
            <w:proofErr w:type="spellStart"/>
            <w:r>
              <w:t>offsides</w:t>
            </w:r>
            <w:proofErr w:type="spellEnd"/>
            <w:r>
              <w:t>, offense, defense</w:t>
            </w:r>
          </w:p>
          <w:p w:rsidR="00A7734D" w:rsidRDefault="00A773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Volleyball-Bump, set, spike, serve, rally scoring, rotation, block</w:t>
            </w:r>
          </w:p>
          <w:p w:rsidR="00A7734D" w:rsidRDefault="00A773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Basketball-jump, shot, lay-ups, scoring, traveling, foul, dribble, field goal, foul line, three-point line, base line, half court line, sideline</w:t>
            </w:r>
          </w:p>
          <w:p w:rsidR="00A7734D" w:rsidRDefault="00A773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Floor Hockey-face-off, wrist shot, snap shot, offense, defense, high stick, penalties</w:t>
            </w:r>
          </w:p>
          <w:p w:rsidR="00A7734D" w:rsidRDefault="00A773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Lacrosse-scoop, cradle, face-off/draw, offense, defense, lines</w:t>
            </w:r>
          </w:p>
          <w:p w:rsidR="00A7734D" w:rsidRDefault="00A773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Ultimate Frisbee-Pass, catch, touchdown zone</w:t>
            </w:r>
          </w:p>
          <w:p w:rsidR="00D70CFB" w:rsidRPr="00A73EB8" w:rsidRDefault="00D70CFB" w:rsidP="00D70CF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Practice Fields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proofErr w:type="spellStart"/>
            <w:r w:rsidRPr="00346F8C">
              <w:t>Pinnies</w:t>
            </w:r>
            <w:proofErr w:type="spellEnd"/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Cones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Footballs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Softballs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Softball Gloves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Bats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Soccer Balls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Volleyballs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Volleyball Nets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Basketballs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Floor Hockey Sticks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Goals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Whiffle Balls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Goalie Masks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Lacrosse Sticks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</w:pPr>
            <w:r w:rsidRPr="00346F8C">
              <w:t>Lacrosse Goals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346F8C">
              <w:t>Frisbees</w:t>
            </w:r>
          </w:p>
        </w:tc>
        <w:tc>
          <w:tcPr>
            <w:tcW w:w="2880" w:type="dxa"/>
            <w:vAlign w:val="center"/>
          </w:tcPr>
          <w:p w:rsidR="00A73EB8" w:rsidRDefault="00346F8C" w:rsidP="00346F8C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Student Participation</w:t>
            </w:r>
          </w:p>
          <w:p w:rsidR="00346F8C" w:rsidRDefault="00346F8C" w:rsidP="00346F8C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Teacher Observation</w:t>
            </w:r>
          </w:p>
          <w:p w:rsidR="00346F8C" w:rsidRPr="00346F8C" w:rsidRDefault="00346F8C" w:rsidP="00346F8C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Skills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  <w:bookmarkStart w:id="0" w:name="_GoBack"/>
      <w:bookmarkEnd w:id="0"/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26FAE"/>
    <w:rsid w:val="00154E0D"/>
    <w:rsid w:val="001951E8"/>
    <w:rsid w:val="001E06E5"/>
    <w:rsid w:val="001E1FF2"/>
    <w:rsid w:val="00243906"/>
    <w:rsid w:val="002717B6"/>
    <w:rsid w:val="002C55C3"/>
    <w:rsid w:val="002F1426"/>
    <w:rsid w:val="002F1966"/>
    <w:rsid w:val="003154BD"/>
    <w:rsid w:val="00346F8C"/>
    <w:rsid w:val="003A1F67"/>
    <w:rsid w:val="00430277"/>
    <w:rsid w:val="004D4FCE"/>
    <w:rsid w:val="00516A25"/>
    <w:rsid w:val="005A0C72"/>
    <w:rsid w:val="005E38FC"/>
    <w:rsid w:val="00606D2C"/>
    <w:rsid w:val="00611B54"/>
    <w:rsid w:val="006C104E"/>
    <w:rsid w:val="007A147C"/>
    <w:rsid w:val="007F0C34"/>
    <w:rsid w:val="0080537B"/>
    <w:rsid w:val="008668B6"/>
    <w:rsid w:val="00884D64"/>
    <w:rsid w:val="008902B0"/>
    <w:rsid w:val="0090595B"/>
    <w:rsid w:val="00990086"/>
    <w:rsid w:val="009A0FC1"/>
    <w:rsid w:val="00A73EB8"/>
    <w:rsid w:val="00A7734D"/>
    <w:rsid w:val="00AC2828"/>
    <w:rsid w:val="00B149C5"/>
    <w:rsid w:val="00B477DC"/>
    <w:rsid w:val="00B963EA"/>
    <w:rsid w:val="00BE53BF"/>
    <w:rsid w:val="00C94F98"/>
    <w:rsid w:val="00D70CFB"/>
    <w:rsid w:val="00D97955"/>
    <w:rsid w:val="00DB305D"/>
    <w:rsid w:val="00DE5063"/>
    <w:rsid w:val="00DE6619"/>
    <w:rsid w:val="00EF1B39"/>
    <w:rsid w:val="00FF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EA7F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C0797-2EA0-4675-8AD9-DB42F7EAA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3</cp:revision>
  <dcterms:created xsi:type="dcterms:W3CDTF">2017-11-03T19:30:00Z</dcterms:created>
  <dcterms:modified xsi:type="dcterms:W3CDTF">2017-11-03T19:30:00Z</dcterms:modified>
</cp:coreProperties>
</file>