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2A1E" w:rsidRPr="00FF2A1E">
        <w:t xml:space="preserve">Honors </w:t>
      </w:r>
      <w:r w:rsidR="008E4678" w:rsidRPr="00FF2A1E">
        <w:t>Geometry</w:t>
      </w:r>
      <w:r>
        <w:tab/>
      </w:r>
      <w:bookmarkStart w:id="0" w:name="_GoBack"/>
      <w:bookmarkEnd w:id="0"/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E4678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E46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E4678">
              <w:t>Unit 8- Area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0B97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C0B97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U.E.Q. - </w:t>
            </w:r>
            <w:r w:rsidR="003C0B97" w:rsidRPr="00C06C8A">
              <w:t>Why</w:t>
            </w:r>
            <w:r w:rsidR="008E4678">
              <w:t xml:space="preserve"> are areas important?</w:t>
            </w:r>
          </w:p>
          <w:p w:rsidR="003C0B97" w:rsidRDefault="003C0B97" w:rsidP="00D97955">
            <w:r>
              <w:t xml:space="preserve">                                          L.E.Q. 8.1 – How do you find the areas of rectangles, parallelograms &amp; triangles?</w:t>
            </w:r>
          </w:p>
          <w:p w:rsidR="003C0B97" w:rsidRDefault="003C0B97" w:rsidP="00D97955">
            <w:r>
              <w:t xml:space="preserve">                                          L.E.Q. 8.2 – How do we find the area of a trapezoid, rhombus and a kite?</w:t>
            </w:r>
          </w:p>
          <w:p w:rsidR="003C0B97" w:rsidRDefault="003C0B97" w:rsidP="00D97955">
            <w:r>
              <w:t xml:space="preserve">                                          L.E.Q. 8.3 – How do you find the area of any regular polygon?</w:t>
            </w:r>
          </w:p>
          <w:p w:rsidR="003C0B97" w:rsidRDefault="003C0B97" w:rsidP="00D97955">
            <w:r>
              <w:t xml:space="preserve">                                          L.E.Q. 8.4 – How are the perimeter and area of similar figures related?</w:t>
            </w:r>
          </w:p>
          <w:p w:rsidR="003C0B97" w:rsidRDefault="003C0B97" w:rsidP="00D97955">
            <w:r>
              <w:t xml:space="preserve">                                          L.E.Q. 8.5 – How would SOHCAHTOA be used to find the area of polygons?</w:t>
            </w:r>
          </w:p>
          <w:p w:rsidR="003C0B97" w:rsidRDefault="003C0B97" w:rsidP="00D97955">
            <w:r>
              <w:t xml:space="preserve">                                          L.E.Q. 8.6 – What is the difference between major and minor arcs of a circle?</w:t>
            </w:r>
          </w:p>
          <w:p w:rsidR="00D97955" w:rsidRDefault="003C0B97" w:rsidP="00D97955">
            <w:r>
              <w:t xml:space="preserve">                                          L.E.Q. 8.7 – Area of sectors and segments of a circle are found how?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E4678" w:rsidP="00A5565A">
            <w:pPr>
              <w:jc w:val="center"/>
            </w:pPr>
            <w:r>
              <w:t>Parallelograms and t</w:t>
            </w:r>
            <w:r w:rsidRPr="008E4678">
              <w:t>riangles</w:t>
            </w:r>
          </w:p>
        </w:tc>
        <w:tc>
          <w:tcPr>
            <w:tcW w:w="1890" w:type="dxa"/>
            <w:vAlign w:val="center"/>
          </w:tcPr>
          <w:p w:rsidR="00A73EB8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triangle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Height of triangle </w:t>
            </w:r>
          </w:p>
        </w:tc>
        <w:tc>
          <w:tcPr>
            <w:tcW w:w="3420" w:type="dxa"/>
            <w:vAlign w:val="center"/>
          </w:tcPr>
          <w:p w:rsidR="00A73EB8" w:rsidRPr="002F1426" w:rsidRDefault="003C0B97" w:rsidP="00A5565A">
            <w:pPr>
              <w:jc w:val="center"/>
              <w:rPr>
                <w:b/>
              </w:rPr>
            </w:pPr>
            <w:r>
              <w:t xml:space="preserve">Notes, classwork, , homework </w:t>
            </w:r>
          </w:p>
        </w:tc>
        <w:tc>
          <w:tcPr>
            <w:tcW w:w="2880" w:type="dxa"/>
            <w:vAlign w:val="center"/>
          </w:tcPr>
          <w:p w:rsidR="003C0B97" w:rsidRDefault="003C0B97" w:rsidP="00FF2A1E">
            <w:pPr>
              <w:spacing w:after="120"/>
              <w:jc w:val="center"/>
            </w:pPr>
            <w:r>
              <w:t>Homework</w:t>
            </w:r>
          </w:p>
          <w:p w:rsidR="00A73EB8" w:rsidRPr="003C0B97" w:rsidRDefault="00A73EB8" w:rsidP="00FF2A1E">
            <w:pPr>
              <w:spacing w:after="120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Trapezoids, rhombuses, </w:t>
            </w:r>
          </w:p>
          <w:p w:rsidR="0080537B" w:rsidRPr="00DE5063" w:rsidRDefault="008E4678" w:rsidP="00A5565A">
            <w:pPr>
              <w:jc w:val="center"/>
            </w:pPr>
            <w:r w:rsidRPr="008E4678">
              <w:t>and kites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trapezoid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 of a trapezoid</w:t>
            </w:r>
          </w:p>
        </w:tc>
        <w:tc>
          <w:tcPr>
            <w:tcW w:w="3420" w:type="dxa"/>
            <w:vAlign w:val="center"/>
          </w:tcPr>
          <w:p w:rsidR="0080537B" w:rsidRPr="002F1426" w:rsidRDefault="003C0B97" w:rsidP="00A5565A">
            <w:pPr>
              <w:jc w:val="center"/>
              <w:rPr>
                <w:b/>
              </w:rPr>
            </w:pPr>
            <w:r>
              <w:t>Notes, classwork, , homework</w:t>
            </w:r>
          </w:p>
        </w:tc>
        <w:tc>
          <w:tcPr>
            <w:tcW w:w="2880" w:type="dxa"/>
            <w:vAlign w:val="center"/>
          </w:tcPr>
          <w:p w:rsidR="003C0B97" w:rsidRDefault="003C0B97" w:rsidP="00FF2A1E">
            <w:pPr>
              <w:spacing w:after="120"/>
              <w:jc w:val="center"/>
            </w:pPr>
            <w:r>
              <w:t>Homework</w:t>
            </w:r>
          </w:p>
          <w:p w:rsidR="0080537B" w:rsidRPr="003C0B97" w:rsidRDefault="003C0B97" w:rsidP="003C0B97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E4678" w:rsidP="00A5565A">
            <w:pPr>
              <w:jc w:val="center"/>
            </w:pPr>
            <w:r w:rsidRPr="008E4678">
              <w:t>Regular polygons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  <w:p w:rsidR="008E467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apothem</w:t>
            </w:r>
          </w:p>
          <w:p w:rsidR="008E4678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 of a polygon</w:t>
            </w:r>
          </w:p>
        </w:tc>
        <w:tc>
          <w:tcPr>
            <w:tcW w:w="3420" w:type="dxa"/>
            <w:vAlign w:val="center"/>
          </w:tcPr>
          <w:p w:rsidR="0080537B" w:rsidRPr="002F1426" w:rsidRDefault="003C0B97" w:rsidP="00A5565A">
            <w:pPr>
              <w:jc w:val="center"/>
              <w:rPr>
                <w:b/>
              </w:rPr>
            </w:pPr>
            <w:r>
              <w:t>Notes, classwork, , homework</w:t>
            </w:r>
          </w:p>
        </w:tc>
        <w:tc>
          <w:tcPr>
            <w:tcW w:w="2880" w:type="dxa"/>
            <w:vAlign w:val="center"/>
          </w:tcPr>
          <w:p w:rsidR="0080537B" w:rsidRPr="003C0B97" w:rsidRDefault="003C0B97" w:rsidP="00FF2A1E">
            <w:pPr>
              <w:spacing w:after="120"/>
              <w:jc w:val="center"/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E4678" w:rsidP="00A5565A">
            <w:pPr>
              <w:jc w:val="center"/>
            </w:pPr>
            <w:r w:rsidRPr="008E4678">
              <w:t>Perimeter and area in similar figures</w:t>
            </w:r>
          </w:p>
        </w:tc>
        <w:tc>
          <w:tcPr>
            <w:tcW w:w="1890" w:type="dxa"/>
            <w:vAlign w:val="center"/>
          </w:tcPr>
          <w:p w:rsidR="002717B6" w:rsidRPr="00A73EB8" w:rsidRDefault="003C0B97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</w:tc>
        <w:tc>
          <w:tcPr>
            <w:tcW w:w="3420" w:type="dxa"/>
            <w:vAlign w:val="center"/>
          </w:tcPr>
          <w:p w:rsidR="002717B6" w:rsidRPr="002F1426" w:rsidRDefault="00BB60F8" w:rsidP="00A5565A">
            <w:pPr>
              <w:jc w:val="center"/>
              <w:rPr>
                <w:b/>
              </w:rPr>
            </w:pPr>
            <w:r>
              <w:t>Notes, classwork, , homework</w:t>
            </w:r>
          </w:p>
        </w:tc>
        <w:tc>
          <w:tcPr>
            <w:tcW w:w="2880" w:type="dxa"/>
            <w:vAlign w:val="center"/>
          </w:tcPr>
          <w:p w:rsidR="00BB60F8" w:rsidRDefault="00BB60F8" w:rsidP="00BB60F8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</w:p>
          <w:p w:rsidR="002717B6" w:rsidRPr="00BB60F8" w:rsidRDefault="002717B6" w:rsidP="00BB60F8">
            <w:pPr>
              <w:spacing w:after="120"/>
              <w:jc w:val="center"/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Using trigonometry ratios </w:t>
            </w:r>
          </w:p>
          <w:p w:rsidR="002717B6" w:rsidRPr="00DE5063" w:rsidRDefault="008E4678" w:rsidP="00A5565A">
            <w:pPr>
              <w:jc w:val="center"/>
            </w:pPr>
            <w:r w:rsidRPr="008E4678">
              <w:t>to find area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SohCoaToa</w:t>
            </w:r>
            <w:proofErr w:type="spellEnd"/>
          </w:p>
          <w:p w:rsidR="00BB60F8" w:rsidRPr="00A73EB8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½ side(side)sin formula</w:t>
            </w:r>
          </w:p>
        </w:tc>
        <w:tc>
          <w:tcPr>
            <w:tcW w:w="3420" w:type="dxa"/>
            <w:vAlign w:val="center"/>
          </w:tcPr>
          <w:p w:rsidR="002717B6" w:rsidRPr="002F1426" w:rsidRDefault="00BB60F8" w:rsidP="00A5565A">
            <w:pPr>
              <w:jc w:val="center"/>
              <w:rPr>
                <w:b/>
              </w:rPr>
            </w:pPr>
            <w:r>
              <w:t>Notes, classwork, , homework</w:t>
            </w:r>
          </w:p>
        </w:tc>
        <w:tc>
          <w:tcPr>
            <w:tcW w:w="2880" w:type="dxa"/>
            <w:vAlign w:val="center"/>
          </w:tcPr>
          <w:p w:rsidR="00BB60F8" w:rsidRDefault="00BB60F8" w:rsidP="00FF2A1E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FF2A1E" w:rsidRDefault="00FF2A1E" w:rsidP="00BB60F8">
            <w:pPr>
              <w:jc w:val="center"/>
            </w:pPr>
          </w:p>
          <w:p w:rsidR="00FF2A1E" w:rsidRDefault="00FF2A1E" w:rsidP="00BB60F8">
            <w:pPr>
              <w:jc w:val="center"/>
            </w:pPr>
          </w:p>
          <w:p w:rsidR="008E4678" w:rsidRPr="00DE5063" w:rsidRDefault="00BB60F8" w:rsidP="00BB60F8">
            <w:pPr>
              <w:jc w:val="center"/>
            </w:pPr>
            <w:r>
              <w:lastRenderedPageBreak/>
              <w:t xml:space="preserve">Circles </w:t>
            </w:r>
            <w:r w:rsidR="008E4678" w:rsidRPr="008E4678">
              <w:t>and arcs</w:t>
            </w:r>
          </w:p>
        </w:tc>
        <w:tc>
          <w:tcPr>
            <w:tcW w:w="1890" w:type="dxa"/>
            <w:vAlign w:val="center"/>
          </w:tcPr>
          <w:p w:rsidR="00FF2A1E" w:rsidRDefault="00FF2A1E" w:rsidP="00FE551B">
            <w:pPr>
              <w:jc w:val="center"/>
            </w:pPr>
          </w:p>
          <w:p w:rsidR="00FF2A1E" w:rsidRDefault="00FF2A1E" w:rsidP="00FE551B">
            <w:pPr>
              <w:jc w:val="center"/>
            </w:pPr>
          </w:p>
          <w:p w:rsidR="008E4678" w:rsidRPr="00A73EB8" w:rsidRDefault="00BB60F8" w:rsidP="00FE551B">
            <w:pPr>
              <w:jc w:val="center"/>
            </w:pPr>
            <w:r>
              <w:lastRenderedPageBreak/>
              <w:t>M11.B.2.2</w:t>
            </w:r>
          </w:p>
        </w:tc>
        <w:tc>
          <w:tcPr>
            <w:tcW w:w="3420" w:type="dxa"/>
            <w:vAlign w:val="center"/>
          </w:tcPr>
          <w:p w:rsidR="00FF2A1E" w:rsidRDefault="00FF2A1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congruent circles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angles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semi-circle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arcs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concentric circles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 length</w:t>
            </w:r>
          </w:p>
          <w:p w:rsidR="008E4678" w:rsidRPr="00A73EB8" w:rsidRDefault="008E4678" w:rsidP="00BB6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arcs</w:t>
            </w:r>
          </w:p>
        </w:tc>
        <w:tc>
          <w:tcPr>
            <w:tcW w:w="3420" w:type="dxa"/>
            <w:vAlign w:val="center"/>
          </w:tcPr>
          <w:p w:rsidR="00FF2A1E" w:rsidRDefault="00FF2A1E" w:rsidP="00FE551B">
            <w:pPr>
              <w:jc w:val="center"/>
            </w:pPr>
          </w:p>
          <w:p w:rsidR="00FF2A1E" w:rsidRDefault="00FF2A1E" w:rsidP="00FE551B">
            <w:pPr>
              <w:jc w:val="center"/>
            </w:pPr>
          </w:p>
          <w:p w:rsidR="008E4678" w:rsidRPr="002F1426" w:rsidRDefault="00BB60F8" w:rsidP="00FE551B">
            <w:pPr>
              <w:jc w:val="center"/>
              <w:rPr>
                <w:b/>
              </w:rPr>
            </w:pPr>
            <w:r>
              <w:lastRenderedPageBreak/>
              <w:t>Notes, classwork, , homework</w:t>
            </w:r>
          </w:p>
        </w:tc>
        <w:tc>
          <w:tcPr>
            <w:tcW w:w="2880" w:type="dxa"/>
            <w:vAlign w:val="center"/>
          </w:tcPr>
          <w:p w:rsidR="00FF2A1E" w:rsidRDefault="00FF2A1E" w:rsidP="00BB60F8">
            <w:pPr>
              <w:spacing w:after="120"/>
              <w:jc w:val="center"/>
            </w:pPr>
          </w:p>
          <w:p w:rsidR="00BB60F8" w:rsidRDefault="00BB60F8" w:rsidP="00BB60F8">
            <w:pPr>
              <w:spacing w:after="120"/>
              <w:jc w:val="center"/>
            </w:pPr>
            <w:r>
              <w:lastRenderedPageBreak/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</w:p>
          <w:p w:rsidR="00BB60F8" w:rsidRDefault="00BB60F8" w:rsidP="00BB60F8">
            <w:pPr>
              <w:spacing w:after="120"/>
              <w:jc w:val="center"/>
            </w:pPr>
            <w:r>
              <w:t>Quiz</w:t>
            </w:r>
          </w:p>
          <w:p w:rsidR="008E4678" w:rsidRPr="00DB305D" w:rsidRDefault="008E4678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E4678" w:rsidRDefault="008E4678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8E4678" w:rsidRPr="00DE5063" w:rsidRDefault="00BB60F8" w:rsidP="00FE551B">
            <w:pPr>
              <w:jc w:val="center"/>
            </w:pPr>
            <w:r>
              <w:t>Area of Circles &amp; Sectors</w:t>
            </w:r>
          </w:p>
        </w:tc>
        <w:tc>
          <w:tcPr>
            <w:tcW w:w="1890" w:type="dxa"/>
            <w:vAlign w:val="center"/>
          </w:tcPr>
          <w:p w:rsidR="008E4678" w:rsidRPr="00A73EB8" w:rsidRDefault="00BB60F8" w:rsidP="00FE551B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sector of a circle</w:t>
            </w:r>
          </w:p>
          <w:p w:rsidR="00BB60F8" w:rsidRPr="00A73EB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 of a circle</w:t>
            </w:r>
          </w:p>
        </w:tc>
        <w:tc>
          <w:tcPr>
            <w:tcW w:w="3420" w:type="dxa"/>
            <w:vAlign w:val="center"/>
          </w:tcPr>
          <w:p w:rsidR="008E4678" w:rsidRPr="002F1426" w:rsidRDefault="00BB60F8" w:rsidP="00FE551B">
            <w:pPr>
              <w:jc w:val="center"/>
              <w:rPr>
                <w:b/>
              </w:rPr>
            </w:pPr>
            <w:r>
              <w:t>Notes, classwork, , homework</w:t>
            </w:r>
          </w:p>
        </w:tc>
        <w:tc>
          <w:tcPr>
            <w:tcW w:w="2880" w:type="dxa"/>
            <w:vAlign w:val="center"/>
          </w:tcPr>
          <w:p w:rsidR="008E4678" w:rsidRDefault="00BB60F8" w:rsidP="00FF2A1E">
            <w:pPr>
              <w:spacing w:after="120"/>
              <w:jc w:val="center"/>
            </w:pPr>
            <w:r>
              <w:t>Homework</w:t>
            </w:r>
          </w:p>
          <w:p w:rsidR="00BB60F8" w:rsidRPr="00BB60F8" w:rsidRDefault="00BB60F8" w:rsidP="00BB60F8">
            <w:pPr>
              <w:spacing w:after="120"/>
              <w:jc w:val="center"/>
            </w:pPr>
            <w:r>
              <w:t>Unit test</w:t>
            </w:r>
          </w:p>
        </w:tc>
      </w:tr>
    </w:tbl>
    <w:p w:rsidR="008E4678" w:rsidRPr="008E4678" w:rsidRDefault="008E4678" w:rsidP="00990086">
      <w:pPr>
        <w:spacing w:after="0"/>
        <w:rPr>
          <w:sz w:val="4"/>
          <w:szCs w:val="4"/>
        </w:rPr>
      </w:pPr>
    </w:p>
    <w:sectPr w:rsidR="008E4678" w:rsidRPr="008E467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C0B97"/>
    <w:rsid w:val="00430277"/>
    <w:rsid w:val="004D4FCE"/>
    <w:rsid w:val="005E38FC"/>
    <w:rsid w:val="00611B54"/>
    <w:rsid w:val="007A147C"/>
    <w:rsid w:val="007F0C34"/>
    <w:rsid w:val="0080537B"/>
    <w:rsid w:val="008902B0"/>
    <w:rsid w:val="008E4678"/>
    <w:rsid w:val="00990086"/>
    <w:rsid w:val="009A0FC1"/>
    <w:rsid w:val="00A73EB8"/>
    <w:rsid w:val="00AC2828"/>
    <w:rsid w:val="00B149C5"/>
    <w:rsid w:val="00B477DC"/>
    <w:rsid w:val="00B963EA"/>
    <w:rsid w:val="00BB60F8"/>
    <w:rsid w:val="00BE53BF"/>
    <w:rsid w:val="00C94F98"/>
    <w:rsid w:val="00D97955"/>
    <w:rsid w:val="00DB305D"/>
    <w:rsid w:val="00DE5063"/>
    <w:rsid w:val="00EF1B39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B22AE-4E62-413D-A5DD-8CEBD38EC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2017-02-14T20:01:00Z</dcterms:created>
  <dcterms:modified xsi:type="dcterms:W3CDTF">2017-08-08T17:01:00Z</dcterms:modified>
</cp:coreProperties>
</file>