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33623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33623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362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33623">
              <w:t>Unit 3 Classic Cryptography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3623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33623">
              <w:t>How will I show understanding of classic cryptographic ciphers</w:t>
            </w:r>
            <w:r w:rsidR="00760880">
              <w:t xml:space="preserve"> as it relates to historical implications</w:t>
            </w:r>
            <w:r w:rsidR="00533623">
              <w:t xml:space="preserve"> for the purpose of hiding and revealing secret information?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33623" w:rsidP="00A5565A">
            <w:pPr>
              <w:jc w:val="center"/>
            </w:pPr>
            <w:r>
              <w:t>Encoding/Decoding</w:t>
            </w:r>
          </w:p>
        </w:tc>
        <w:tc>
          <w:tcPr>
            <w:tcW w:w="1890" w:type="dxa"/>
            <w:vAlign w:val="center"/>
          </w:tcPr>
          <w:p w:rsidR="00A73EB8" w:rsidRPr="00A73EB8" w:rsidRDefault="00E94497" w:rsidP="00A5565A">
            <w:pPr>
              <w:jc w:val="center"/>
            </w:pPr>
            <w:r>
              <w:t>3B.NI.O4</w:t>
            </w:r>
          </w:p>
        </w:tc>
        <w:tc>
          <w:tcPr>
            <w:tcW w:w="3420" w:type="dxa"/>
            <w:vAlign w:val="center"/>
          </w:tcPr>
          <w:p w:rsidR="00430277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Symbolic</w:t>
            </w:r>
          </w:p>
          <w:p w:rsidR="00533623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Morse</w:t>
            </w:r>
          </w:p>
          <w:p w:rsidR="00533623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Ascii</w:t>
            </w:r>
          </w:p>
          <w:p w:rsidR="00533623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  <w:r w:rsidR="00E94497">
              <w:t xml:space="preserve"> Analysis</w:t>
            </w:r>
          </w:p>
          <w:p w:rsidR="003736C8" w:rsidRDefault="003736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Encryption (encode/decode)</w:t>
            </w:r>
            <w:bookmarkStart w:id="0" w:name="_GoBack"/>
            <w:bookmarkEnd w:id="0"/>
          </w:p>
          <w:p w:rsidR="003736C8" w:rsidRPr="00A73EB8" w:rsidRDefault="003736C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Cryptography</w:t>
            </w:r>
          </w:p>
        </w:tc>
        <w:tc>
          <w:tcPr>
            <w:tcW w:w="3420" w:type="dxa"/>
            <w:vAlign w:val="center"/>
          </w:tcPr>
          <w:p w:rsidR="00533623" w:rsidRDefault="00533623" w:rsidP="00533623">
            <w:pPr>
              <w:jc w:val="center"/>
            </w:pPr>
            <w:r>
              <w:t>PowerPoint</w:t>
            </w:r>
          </w:p>
          <w:p w:rsidR="00533623" w:rsidRDefault="00533623" w:rsidP="00533623">
            <w:pPr>
              <w:jc w:val="center"/>
            </w:pPr>
            <w:r>
              <w:t>Hands on Activities</w:t>
            </w:r>
          </w:p>
          <w:p w:rsidR="00A73EB8" w:rsidRDefault="00533623" w:rsidP="00533623">
            <w:pPr>
              <w:jc w:val="center"/>
            </w:pPr>
            <w:r>
              <w:t>Online Resources</w:t>
            </w:r>
          </w:p>
          <w:p w:rsidR="00673B28" w:rsidRPr="002F1426" w:rsidRDefault="00673B28" w:rsidP="00533623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A73EB8" w:rsidRPr="00DB305D" w:rsidRDefault="00331713" w:rsidP="00A5565A">
            <w:pPr>
              <w:spacing w:after="120"/>
              <w:jc w:val="center"/>
              <w:rPr>
                <w:sz w:val="18"/>
              </w:rPr>
            </w:pPr>
            <w:r>
              <w:t xml:space="preserve">Journal, </w:t>
            </w:r>
            <w:r w:rsidR="00673B28">
              <w:t>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33623" w:rsidP="00A5565A">
            <w:pPr>
              <w:jc w:val="center"/>
            </w:pPr>
            <w:r>
              <w:t>Ciphers</w:t>
            </w:r>
          </w:p>
        </w:tc>
        <w:tc>
          <w:tcPr>
            <w:tcW w:w="1890" w:type="dxa"/>
            <w:vAlign w:val="center"/>
          </w:tcPr>
          <w:p w:rsidR="0080537B" w:rsidRPr="00A73EB8" w:rsidRDefault="00E94497" w:rsidP="00A5565A">
            <w:pPr>
              <w:jc w:val="center"/>
            </w:pPr>
            <w:r>
              <w:t>3B.DA.05</w:t>
            </w:r>
          </w:p>
        </w:tc>
        <w:tc>
          <w:tcPr>
            <w:tcW w:w="3420" w:type="dxa"/>
            <w:vAlign w:val="center"/>
          </w:tcPr>
          <w:p w:rsidR="00E94497" w:rsidRDefault="00E944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Symmetric Algorithm</w:t>
            </w:r>
          </w:p>
          <w:p w:rsidR="00430277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Caesar</w:t>
            </w:r>
          </w:p>
          <w:p w:rsidR="00533623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</w:t>
            </w:r>
          </w:p>
          <w:p w:rsidR="00533623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Vigenere</w:t>
            </w:r>
          </w:p>
          <w:p w:rsidR="00533623" w:rsidRPr="00A73EB8" w:rsidRDefault="0053362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</w:t>
            </w:r>
          </w:p>
        </w:tc>
        <w:tc>
          <w:tcPr>
            <w:tcW w:w="3420" w:type="dxa"/>
            <w:vAlign w:val="center"/>
          </w:tcPr>
          <w:p w:rsidR="00533623" w:rsidRDefault="00533623" w:rsidP="00533623">
            <w:pPr>
              <w:jc w:val="center"/>
            </w:pPr>
            <w:r>
              <w:t>PowerPoint</w:t>
            </w:r>
          </w:p>
          <w:p w:rsidR="00533623" w:rsidRDefault="00533623" w:rsidP="00533623">
            <w:pPr>
              <w:jc w:val="center"/>
            </w:pPr>
            <w:r>
              <w:t>Hands on Activities</w:t>
            </w:r>
          </w:p>
          <w:p w:rsidR="0080537B" w:rsidRDefault="00533623" w:rsidP="00533623">
            <w:pPr>
              <w:jc w:val="center"/>
            </w:pPr>
            <w:r>
              <w:t>Online Resources</w:t>
            </w:r>
          </w:p>
          <w:p w:rsidR="00673B28" w:rsidRPr="002F1426" w:rsidRDefault="00673B28" w:rsidP="00533623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673B28" w:rsidRPr="00DB305D" w:rsidRDefault="00A275DB" w:rsidP="00A5565A">
            <w:pPr>
              <w:spacing w:after="120"/>
              <w:jc w:val="center"/>
              <w:rPr>
                <w:sz w:val="18"/>
              </w:rPr>
            </w:pPr>
            <w:r>
              <w:t>Quiz, Unit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31713"/>
    <w:rsid w:val="003736C8"/>
    <w:rsid w:val="003A1F67"/>
    <w:rsid w:val="00430277"/>
    <w:rsid w:val="004D4FCE"/>
    <w:rsid w:val="00533623"/>
    <w:rsid w:val="005E38FC"/>
    <w:rsid w:val="00611B54"/>
    <w:rsid w:val="00673B28"/>
    <w:rsid w:val="00705398"/>
    <w:rsid w:val="00760880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275DB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9449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CB3E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F5F0E-FE64-4850-BB33-45667E1B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8</cp:revision>
  <dcterms:created xsi:type="dcterms:W3CDTF">2019-08-14T19:39:00Z</dcterms:created>
  <dcterms:modified xsi:type="dcterms:W3CDTF">2019-08-21T22:28:00Z</dcterms:modified>
</cp:coreProperties>
</file>