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7B8B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A7B8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A7B8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A7B8B">
              <w:t>Unit 1 Ethics and Society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6BA6">
              <w:t>15</w:t>
            </w:r>
            <w:r w:rsidR="004A7B8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A7B8B">
              <w:t>How will I demonstrate understanding of ethical behavior</w:t>
            </w:r>
            <w:r w:rsidR="005E6BA6">
              <w:t xml:space="preserve"> and the societal impact</w:t>
            </w:r>
            <w:r w:rsidR="004A7B8B">
              <w:t xml:space="preserve"> in an online context as it relates to </w:t>
            </w:r>
            <w:r w:rsidR="005E6BA6">
              <w:t>compromising/</w:t>
            </w:r>
            <w:r w:rsidR="004A7B8B">
              <w:t>hacking of information, identity or other vulnerable assets?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A7B8B" w:rsidP="00A5565A">
            <w:pPr>
              <w:jc w:val="center"/>
            </w:pPr>
            <w:r>
              <w:t>Permissible Access</w:t>
            </w:r>
          </w:p>
        </w:tc>
        <w:tc>
          <w:tcPr>
            <w:tcW w:w="1890" w:type="dxa"/>
            <w:vAlign w:val="center"/>
          </w:tcPr>
          <w:p w:rsidR="00A73EB8" w:rsidRDefault="005E6BA6" w:rsidP="00A5565A">
            <w:pPr>
              <w:jc w:val="center"/>
            </w:pPr>
            <w:r>
              <w:t>3A.IC.29</w:t>
            </w:r>
          </w:p>
          <w:p w:rsidR="005E6BA6" w:rsidRPr="00A73EB8" w:rsidRDefault="005E6BA6" w:rsidP="00A5565A">
            <w:pPr>
              <w:jc w:val="center"/>
            </w:pPr>
            <w:r>
              <w:t>3A.IC.30</w:t>
            </w:r>
          </w:p>
        </w:tc>
        <w:tc>
          <w:tcPr>
            <w:tcW w:w="3420" w:type="dxa"/>
            <w:vAlign w:val="center"/>
          </w:tcPr>
          <w:p w:rsidR="004A7B8B" w:rsidRDefault="004A7B8B" w:rsidP="004A7B8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Authorized access</w:t>
            </w:r>
          </w:p>
          <w:p w:rsidR="004A7B8B" w:rsidRDefault="000C5934" w:rsidP="000C59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Vulnerabilities</w:t>
            </w:r>
          </w:p>
          <w:p w:rsidR="000C5934" w:rsidRPr="00A73EB8" w:rsidRDefault="000C5934" w:rsidP="000C59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</w:tc>
        <w:tc>
          <w:tcPr>
            <w:tcW w:w="3420" w:type="dxa"/>
            <w:vAlign w:val="center"/>
          </w:tcPr>
          <w:p w:rsidR="00362837" w:rsidRDefault="00362837" w:rsidP="00362837">
            <w:pPr>
              <w:jc w:val="center"/>
            </w:pPr>
            <w:r>
              <w:t>PowerPoint</w:t>
            </w:r>
          </w:p>
          <w:p w:rsidR="00362837" w:rsidRDefault="00362837" w:rsidP="00362837">
            <w:pPr>
              <w:jc w:val="center"/>
            </w:pPr>
            <w:r>
              <w:t>Scenario Discussion</w:t>
            </w:r>
          </w:p>
          <w:p w:rsidR="00A73EB8" w:rsidRPr="002F1426" w:rsidRDefault="00AF4B1A" w:rsidP="0036283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362837" w:rsidP="00A5565A">
            <w:pPr>
              <w:spacing w:after="120"/>
              <w:jc w:val="center"/>
              <w:rPr>
                <w:sz w:val="18"/>
              </w:rPr>
            </w:pPr>
            <w:r>
              <w:t>Journal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C5934" w:rsidP="00A5565A">
            <w:pPr>
              <w:jc w:val="center"/>
            </w:pPr>
            <w:r>
              <w:t>Attack</w:t>
            </w:r>
          </w:p>
        </w:tc>
        <w:tc>
          <w:tcPr>
            <w:tcW w:w="1890" w:type="dxa"/>
            <w:vAlign w:val="center"/>
          </w:tcPr>
          <w:p w:rsidR="0080537B" w:rsidRPr="00A73EB8" w:rsidRDefault="005E6BA6" w:rsidP="00A5565A">
            <w:pPr>
              <w:jc w:val="center"/>
            </w:pPr>
            <w:r>
              <w:t>3B.IC.25</w:t>
            </w:r>
          </w:p>
        </w:tc>
        <w:tc>
          <w:tcPr>
            <w:tcW w:w="3420" w:type="dxa"/>
            <w:vAlign w:val="center"/>
          </w:tcPr>
          <w:p w:rsidR="00430277" w:rsidRDefault="000C593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Motives</w:t>
            </w:r>
          </w:p>
          <w:p w:rsidR="000C5934" w:rsidRDefault="000C5934" w:rsidP="000C59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Actors</w:t>
            </w:r>
          </w:p>
          <w:p w:rsidR="00AF7B95" w:rsidRDefault="00AF7B95" w:rsidP="000C59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Grey Hat</w:t>
            </w:r>
          </w:p>
          <w:p w:rsidR="00AF7B95" w:rsidRDefault="00AF7B95" w:rsidP="000C59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Hat</w:t>
            </w:r>
          </w:p>
          <w:p w:rsidR="00AF7B95" w:rsidRPr="00A73EB8" w:rsidRDefault="00AF7B95" w:rsidP="000C593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Black Hat</w:t>
            </w:r>
          </w:p>
        </w:tc>
        <w:tc>
          <w:tcPr>
            <w:tcW w:w="3420" w:type="dxa"/>
            <w:vAlign w:val="center"/>
          </w:tcPr>
          <w:p w:rsidR="00362837" w:rsidRDefault="00362837" w:rsidP="00362837">
            <w:pPr>
              <w:jc w:val="center"/>
            </w:pPr>
            <w:r>
              <w:t>PowerPoint</w:t>
            </w:r>
          </w:p>
          <w:p w:rsidR="00362837" w:rsidRDefault="00662E8B" w:rsidP="00362837">
            <w:pPr>
              <w:jc w:val="center"/>
            </w:pPr>
            <w:r>
              <w:t xml:space="preserve">Real-World Attack </w:t>
            </w:r>
            <w:r w:rsidR="00362837">
              <w:t>Discussion</w:t>
            </w:r>
          </w:p>
          <w:p w:rsidR="0080537B" w:rsidRPr="002F1426" w:rsidRDefault="00AF4B1A" w:rsidP="0036283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362837" w:rsidP="00A5565A">
            <w:pPr>
              <w:spacing w:after="120"/>
              <w:jc w:val="center"/>
              <w:rPr>
                <w:sz w:val="18"/>
              </w:rPr>
            </w:pPr>
            <w:r>
              <w:t>Journal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C5934" w:rsidP="00A5565A">
            <w:pPr>
              <w:jc w:val="center"/>
            </w:pPr>
            <w:r>
              <w:t>Impact</w:t>
            </w:r>
          </w:p>
        </w:tc>
        <w:tc>
          <w:tcPr>
            <w:tcW w:w="1890" w:type="dxa"/>
            <w:vAlign w:val="center"/>
          </w:tcPr>
          <w:p w:rsidR="0080537B" w:rsidRPr="00A73EB8" w:rsidRDefault="005E6BA6" w:rsidP="00A5565A">
            <w:pPr>
              <w:jc w:val="center"/>
            </w:pPr>
            <w:r>
              <w:t>3B.IC.28</w:t>
            </w:r>
          </w:p>
        </w:tc>
        <w:tc>
          <w:tcPr>
            <w:tcW w:w="3420" w:type="dxa"/>
            <w:vAlign w:val="center"/>
          </w:tcPr>
          <w:p w:rsidR="00430277" w:rsidRDefault="000C593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Hacking events</w:t>
            </w:r>
          </w:p>
          <w:p w:rsidR="00362837" w:rsidRPr="00A73EB8" w:rsidRDefault="0036283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Societal repercussions</w:t>
            </w:r>
          </w:p>
        </w:tc>
        <w:tc>
          <w:tcPr>
            <w:tcW w:w="3420" w:type="dxa"/>
            <w:vAlign w:val="center"/>
          </w:tcPr>
          <w:p w:rsidR="00362837" w:rsidRDefault="00362837" w:rsidP="00362837">
            <w:pPr>
              <w:jc w:val="center"/>
            </w:pPr>
            <w:r>
              <w:t>PowerPoint</w:t>
            </w:r>
          </w:p>
          <w:p w:rsidR="00362837" w:rsidRDefault="00662E8B" w:rsidP="00362837">
            <w:pPr>
              <w:jc w:val="center"/>
            </w:pPr>
            <w:r>
              <w:t xml:space="preserve">Social Impact </w:t>
            </w:r>
            <w:r w:rsidR="00362837">
              <w:t>Discussion</w:t>
            </w:r>
          </w:p>
          <w:p w:rsidR="0080537B" w:rsidRPr="002F1426" w:rsidRDefault="00AF4B1A" w:rsidP="0036283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362837" w:rsidP="00A5565A">
            <w:pPr>
              <w:spacing w:after="120"/>
              <w:jc w:val="center"/>
              <w:rPr>
                <w:sz w:val="18"/>
              </w:rPr>
            </w:pPr>
            <w:r>
              <w:t>Journal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62837" w:rsidP="00A5565A">
            <w:pPr>
              <w:jc w:val="center"/>
            </w:pPr>
            <w:r>
              <w:t>Cyber Ethics</w:t>
            </w:r>
          </w:p>
        </w:tc>
        <w:tc>
          <w:tcPr>
            <w:tcW w:w="1890" w:type="dxa"/>
            <w:vAlign w:val="center"/>
          </w:tcPr>
          <w:p w:rsidR="002717B6" w:rsidRDefault="005E6BA6" w:rsidP="00A5565A">
            <w:pPr>
              <w:jc w:val="center"/>
            </w:pPr>
            <w:r>
              <w:t>3A.IC.24</w:t>
            </w:r>
          </w:p>
          <w:p w:rsidR="005E6BA6" w:rsidRPr="00A73EB8" w:rsidRDefault="005E6BA6" w:rsidP="00A5565A">
            <w:pPr>
              <w:jc w:val="center"/>
            </w:pPr>
            <w:r>
              <w:t>3B.IC.27</w:t>
            </w:r>
          </w:p>
        </w:tc>
        <w:tc>
          <w:tcPr>
            <w:tcW w:w="3420" w:type="dxa"/>
            <w:vAlign w:val="center"/>
          </w:tcPr>
          <w:p w:rsidR="00990086" w:rsidRDefault="0036283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 Commandments of Ethics</w:t>
            </w:r>
          </w:p>
          <w:p w:rsidR="0065534B" w:rsidRPr="00A73EB8" w:rsidRDefault="00655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Ethical hackers?</w:t>
            </w:r>
          </w:p>
        </w:tc>
        <w:tc>
          <w:tcPr>
            <w:tcW w:w="3420" w:type="dxa"/>
            <w:vAlign w:val="center"/>
          </w:tcPr>
          <w:p w:rsidR="00362837" w:rsidRDefault="00362837" w:rsidP="00362837">
            <w:pPr>
              <w:jc w:val="center"/>
            </w:pPr>
            <w:r>
              <w:t>PowerPoint</w:t>
            </w:r>
          </w:p>
          <w:p w:rsidR="00362837" w:rsidRDefault="00662E8B" w:rsidP="00362837">
            <w:pPr>
              <w:jc w:val="center"/>
            </w:pPr>
            <w:r>
              <w:t xml:space="preserve">Professional </w:t>
            </w:r>
            <w:r w:rsidR="00362837">
              <w:t>Discussion</w:t>
            </w:r>
          </w:p>
          <w:p w:rsidR="002717B6" w:rsidRPr="002F1426" w:rsidRDefault="00AF4B1A" w:rsidP="0036283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1F3A5C" w:rsidRDefault="001F3A5C" w:rsidP="00A5565A">
            <w:pPr>
              <w:spacing w:after="120"/>
              <w:jc w:val="center"/>
            </w:pPr>
            <w:r>
              <w:t xml:space="preserve">Quiz, Current Events, </w:t>
            </w:r>
          </w:p>
          <w:p w:rsidR="002717B6" w:rsidRPr="00DB305D" w:rsidRDefault="005E6BA6" w:rsidP="00A5565A">
            <w:pPr>
              <w:spacing w:after="120"/>
              <w:jc w:val="center"/>
              <w:rPr>
                <w:sz w:val="18"/>
              </w:rPr>
            </w:pPr>
            <w:r>
              <w:t xml:space="preserve">Unit </w:t>
            </w:r>
            <w:r w:rsidR="00362A94">
              <w:t>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5934"/>
    <w:rsid w:val="00120692"/>
    <w:rsid w:val="001951E8"/>
    <w:rsid w:val="001E06E5"/>
    <w:rsid w:val="001E1FF2"/>
    <w:rsid w:val="001F3A5C"/>
    <w:rsid w:val="00243906"/>
    <w:rsid w:val="002717B6"/>
    <w:rsid w:val="002F1426"/>
    <w:rsid w:val="002F1966"/>
    <w:rsid w:val="003154BD"/>
    <w:rsid w:val="00362837"/>
    <w:rsid w:val="00362A94"/>
    <w:rsid w:val="003A1F67"/>
    <w:rsid w:val="00430277"/>
    <w:rsid w:val="004A7B8B"/>
    <w:rsid w:val="004D4FCE"/>
    <w:rsid w:val="005E38FC"/>
    <w:rsid w:val="005E6BA6"/>
    <w:rsid w:val="00611B54"/>
    <w:rsid w:val="0065534B"/>
    <w:rsid w:val="00662E8B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AF4B1A"/>
    <w:rsid w:val="00AF7B95"/>
    <w:rsid w:val="00B149C5"/>
    <w:rsid w:val="00B477DC"/>
    <w:rsid w:val="00B963EA"/>
    <w:rsid w:val="00BD275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5ED1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E6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6B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6B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B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773E5-C8AF-4FEF-A22E-19D3867B3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9</cp:revision>
  <dcterms:created xsi:type="dcterms:W3CDTF">2019-08-14T19:07:00Z</dcterms:created>
  <dcterms:modified xsi:type="dcterms:W3CDTF">2019-08-21T22:35:00Z</dcterms:modified>
</cp:coreProperties>
</file>