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4678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52CE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E46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52CED">
              <w:t>Unit 10</w:t>
            </w:r>
            <w:bookmarkStart w:id="0" w:name="_GoBack"/>
            <w:bookmarkEnd w:id="0"/>
            <w:r w:rsidR="008E4678">
              <w:t>- Area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C0B97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3C0B97">
              <w:rPr>
                <w:rFonts w:ascii="Arial" w:eastAsia="Times New Roman" w:hAnsi="Arial" w:cs="Times New Roman"/>
                <w:b/>
                <w:sz w:val="24"/>
                <w:szCs w:val="20"/>
              </w:rPr>
              <w:t xml:space="preserve">U.E.Q. - </w:t>
            </w:r>
            <w:r w:rsidR="003C0B97" w:rsidRPr="00C06C8A">
              <w:t>Why</w:t>
            </w:r>
            <w:r w:rsidR="008E4678">
              <w:t xml:space="preserve"> are areas important?</w:t>
            </w:r>
          </w:p>
          <w:p w:rsidR="003C0B97" w:rsidRDefault="003C0B97" w:rsidP="00D97955">
            <w:r>
              <w:t xml:space="preserve">                                          L.E.Q. 8.1 – How do you find the areas of rectangles, parallelograms &amp; triangles?</w:t>
            </w:r>
          </w:p>
          <w:p w:rsidR="003C0B97" w:rsidRDefault="003C0B97" w:rsidP="00D97955">
            <w:r>
              <w:t xml:space="preserve">                                          L.E.Q. 8.2 – How do we find the area of a trapezoid, rhombus and a kite?</w:t>
            </w:r>
          </w:p>
          <w:p w:rsidR="003C0B97" w:rsidRDefault="003C0B97" w:rsidP="00D97955">
            <w:r>
              <w:t xml:space="preserve">                                          L.E.Q. 8.3 – How do you find the area of any regular polygon?</w:t>
            </w:r>
          </w:p>
          <w:p w:rsidR="003C0B97" w:rsidRDefault="003C0B97" w:rsidP="00D97955">
            <w:r>
              <w:t xml:space="preserve">                                          L.E.Q. 8.4 – How are the perimeter and area of similar figures related?</w:t>
            </w:r>
          </w:p>
          <w:p w:rsidR="003C0B97" w:rsidRDefault="003C0B97" w:rsidP="00D97955">
            <w:r>
              <w:t xml:space="preserve">                                          L.E.Q. 8.5 – How would SOHCAHTOA be used to find the area of polygons?</w:t>
            </w:r>
          </w:p>
          <w:p w:rsidR="003C0B97" w:rsidRDefault="003C0B97" w:rsidP="00D97955">
            <w:r>
              <w:t xml:space="preserve">                                          L.E.Q. 8.6 – What is the difference between major and minor arcs of a circle?</w:t>
            </w:r>
          </w:p>
          <w:p w:rsidR="00D97955" w:rsidRDefault="003C0B97" w:rsidP="00D97955">
            <w:r>
              <w:t xml:space="preserve">                                          L.E.Q. 8.7 – Area of sectors and segments of a circle are found how?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E4678" w:rsidP="00A5565A">
            <w:pPr>
              <w:jc w:val="center"/>
            </w:pPr>
            <w:r>
              <w:t>Parallelograms and t</w:t>
            </w:r>
            <w:r w:rsidRPr="008E4678">
              <w:t>riangles</w:t>
            </w:r>
          </w:p>
        </w:tc>
        <w:tc>
          <w:tcPr>
            <w:tcW w:w="1890" w:type="dxa"/>
            <w:vAlign w:val="center"/>
          </w:tcPr>
          <w:p w:rsidR="00A73EB8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8E467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of a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Altitude of a 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 of a  parallelogram</w:t>
            </w:r>
          </w:p>
          <w:p w:rsidR="003C0B9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 of a triangle</w:t>
            </w:r>
          </w:p>
          <w:p w:rsidR="003C0B97" w:rsidRPr="00A73EB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Height of triangle </w:t>
            </w:r>
          </w:p>
        </w:tc>
        <w:tc>
          <w:tcPr>
            <w:tcW w:w="3420" w:type="dxa"/>
            <w:vAlign w:val="center"/>
          </w:tcPr>
          <w:p w:rsidR="00A73EB8" w:rsidRPr="002F1426" w:rsidRDefault="003C0B97" w:rsidP="00A5565A">
            <w:pPr>
              <w:jc w:val="center"/>
              <w:rPr>
                <w:b/>
              </w:rPr>
            </w:pPr>
            <w:r>
              <w:t xml:space="preserve">Notes, classwork, partner work, homework </w:t>
            </w:r>
          </w:p>
        </w:tc>
        <w:tc>
          <w:tcPr>
            <w:tcW w:w="2880" w:type="dxa"/>
            <w:vAlign w:val="center"/>
          </w:tcPr>
          <w:p w:rsidR="003C0B97" w:rsidRDefault="003C0B97" w:rsidP="003C0B97">
            <w:pPr>
              <w:spacing w:after="120"/>
              <w:jc w:val="center"/>
            </w:pPr>
            <w:r>
              <w:t>Homework</w:t>
            </w:r>
          </w:p>
          <w:p w:rsidR="003C0B97" w:rsidRDefault="003C0B97" w:rsidP="003C0B97">
            <w:pPr>
              <w:spacing w:after="120"/>
              <w:jc w:val="center"/>
            </w:pPr>
            <w:r>
              <w:t>Partner work</w:t>
            </w:r>
          </w:p>
          <w:p w:rsidR="00A73EB8" w:rsidRPr="003C0B97" w:rsidRDefault="003C0B97" w:rsidP="003C0B97">
            <w:pPr>
              <w:spacing w:after="120"/>
              <w:jc w:val="center"/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E4678" w:rsidRDefault="008E4678" w:rsidP="00A5565A">
            <w:pPr>
              <w:jc w:val="center"/>
            </w:pPr>
            <w:r w:rsidRPr="008E4678">
              <w:t xml:space="preserve">Trapezoids, rhombuses, </w:t>
            </w:r>
          </w:p>
          <w:p w:rsidR="0080537B" w:rsidRPr="00DE5063" w:rsidRDefault="008E4678" w:rsidP="00A5565A">
            <w:pPr>
              <w:jc w:val="center"/>
            </w:pPr>
            <w:r w:rsidRPr="008E4678">
              <w:t>and kites</w:t>
            </w:r>
          </w:p>
        </w:tc>
        <w:tc>
          <w:tcPr>
            <w:tcW w:w="1890" w:type="dxa"/>
            <w:vAlign w:val="center"/>
          </w:tcPr>
          <w:p w:rsidR="0080537B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430277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Height of a trapezoid</w:t>
            </w:r>
          </w:p>
          <w:p w:rsidR="003C0B97" w:rsidRPr="00A73EB8" w:rsidRDefault="003C0B9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Bases of a trapezoid</w:t>
            </w:r>
          </w:p>
        </w:tc>
        <w:tc>
          <w:tcPr>
            <w:tcW w:w="3420" w:type="dxa"/>
            <w:vAlign w:val="center"/>
          </w:tcPr>
          <w:p w:rsidR="0080537B" w:rsidRPr="002F1426" w:rsidRDefault="003C0B97" w:rsidP="00A5565A">
            <w:pPr>
              <w:jc w:val="center"/>
              <w:rPr>
                <w:b/>
              </w:rPr>
            </w:pPr>
            <w:r>
              <w:t>Notes, classwork, partner work, homework</w:t>
            </w:r>
          </w:p>
        </w:tc>
        <w:tc>
          <w:tcPr>
            <w:tcW w:w="2880" w:type="dxa"/>
            <w:vAlign w:val="center"/>
          </w:tcPr>
          <w:p w:rsidR="003C0B97" w:rsidRDefault="003C0B97" w:rsidP="003C0B97">
            <w:pPr>
              <w:spacing w:after="120"/>
              <w:jc w:val="center"/>
            </w:pPr>
            <w:r>
              <w:t>Homework</w:t>
            </w:r>
          </w:p>
          <w:p w:rsidR="003C0B97" w:rsidRDefault="003C0B97" w:rsidP="003C0B97">
            <w:pPr>
              <w:spacing w:after="120"/>
              <w:jc w:val="center"/>
            </w:pPr>
            <w:r>
              <w:t>Partner work</w:t>
            </w:r>
          </w:p>
          <w:p w:rsidR="0080537B" w:rsidRPr="003C0B97" w:rsidRDefault="003C0B97" w:rsidP="003C0B97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E4678" w:rsidP="00A5565A">
            <w:pPr>
              <w:jc w:val="center"/>
            </w:pPr>
            <w:r w:rsidRPr="008E4678">
              <w:t>Regular polygons</w:t>
            </w:r>
          </w:p>
        </w:tc>
        <w:tc>
          <w:tcPr>
            <w:tcW w:w="1890" w:type="dxa"/>
            <w:vAlign w:val="center"/>
          </w:tcPr>
          <w:p w:rsidR="0080537B" w:rsidRPr="00A73EB8" w:rsidRDefault="003C0B97" w:rsidP="00A5565A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430277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 polygon</w:t>
            </w:r>
          </w:p>
          <w:p w:rsidR="008E467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apothem</w:t>
            </w:r>
          </w:p>
          <w:p w:rsidR="008E4678" w:rsidRPr="00A73EB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 of a polygon</w:t>
            </w:r>
          </w:p>
        </w:tc>
        <w:tc>
          <w:tcPr>
            <w:tcW w:w="3420" w:type="dxa"/>
            <w:vAlign w:val="center"/>
          </w:tcPr>
          <w:p w:rsidR="0080537B" w:rsidRPr="002F1426" w:rsidRDefault="003C0B97" w:rsidP="00A5565A">
            <w:pPr>
              <w:jc w:val="center"/>
              <w:rPr>
                <w:b/>
              </w:rPr>
            </w:pPr>
            <w:r>
              <w:t>Notes, classwork, partner work, homework</w:t>
            </w:r>
          </w:p>
        </w:tc>
        <w:tc>
          <w:tcPr>
            <w:tcW w:w="2880" w:type="dxa"/>
            <w:vAlign w:val="center"/>
          </w:tcPr>
          <w:p w:rsidR="003C0B97" w:rsidRDefault="003C0B97" w:rsidP="003C0B97">
            <w:pPr>
              <w:spacing w:after="120"/>
              <w:jc w:val="center"/>
            </w:pPr>
            <w:r>
              <w:t>Homework</w:t>
            </w:r>
          </w:p>
          <w:p w:rsidR="003C0B97" w:rsidRDefault="003C0B97" w:rsidP="003C0B97">
            <w:pPr>
              <w:spacing w:after="120"/>
              <w:jc w:val="center"/>
            </w:pPr>
            <w:r>
              <w:t>Partner work</w:t>
            </w:r>
          </w:p>
          <w:p w:rsidR="0080537B" w:rsidRPr="003C0B97" w:rsidRDefault="003C0B97" w:rsidP="003C0B97">
            <w:pPr>
              <w:spacing w:after="120"/>
              <w:jc w:val="center"/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E4678" w:rsidP="00A5565A">
            <w:pPr>
              <w:jc w:val="center"/>
            </w:pPr>
            <w:r w:rsidRPr="008E4678">
              <w:t>Perimeter and area in similar figures</w:t>
            </w:r>
          </w:p>
        </w:tc>
        <w:tc>
          <w:tcPr>
            <w:tcW w:w="1890" w:type="dxa"/>
            <w:vAlign w:val="center"/>
          </w:tcPr>
          <w:p w:rsidR="002717B6" w:rsidRPr="00A73EB8" w:rsidRDefault="003C0B97" w:rsidP="00A5565A">
            <w:pPr>
              <w:jc w:val="center"/>
            </w:pPr>
            <w:r>
              <w:t>M11.C.1.3.1</w:t>
            </w:r>
          </w:p>
        </w:tc>
        <w:tc>
          <w:tcPr>
            <w:tcW w:w="3420" w:type="dxa"/>
            <w:vAlign w:val="center"/>
          </w:tcPr>
          <w:p w:rsidR="00990086" w:rsidRPr="00A73EB8" w:rsidRDefault="008E467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similarity ratio</w:t>
            </w:r>
          </w:p>
        </w:tc>
        <w:tc>
          <w:tcPr>
            <w:tcW w:w="3420" w:type="dxa"/>
            <w:vAlign w:val="center"/>
          </w:tcPr>
          <w:p w:rsidR="002717B6" w:rsidRPr="002F1426" w:rsidRDefault="00BB60F8" w:rsidP="00A5565A">
            <w:pPr>
              <w:jc w:val="center"/>
              <w:rPr>
                <w:b/>
              </w:rPr>
            </w:pPr>
            <w:r>
              <w:t>Notes, classwork, partner work, homework</w:t>
            </w:r>
          </w:p>
        </w:tc>
        <w:tc>
          <w:tcPr>
            <w:tcW w:w="2880" w:type="dxa"/>
            <w:vAlign w:val="center"/>
          </w:tcPr>
          <w:p w:rsidR="00BB60F8" w:rsidRDefault="00BB60F8" w:rsidP="00BB60F8">
            <w:pPr>
              <w:spacing w:after="120"/>
              <w:jc w:val="center"/>
            </w:pPr>
            <w:r>
              <w:t>Homework</w:t>
            </w:r>
          </w:p>
          <w:p w:rsidR="00BB60F8" w:rsidRDefault="00BB60F8" w:rsidP="00BB60F8">
            <w:pPr>
              <w:spacing w:after="120"/>
              <w:jc w:val="center"/>
            </w:pPr>
            <w:r>
              <w:t>Partner work</w:t>
            </w:r>
          </w:p>
          <w:p w:rsidR="002717B6" w:rsidRPr="00BB60F8" w:rsidRDefault="00BB60F8" w:rsidP="00BB60F8">
            <w:pPr>
              <w:spacing w:after="120"/>
              <w:jc w:val="center"/>
            </w:pPr>
            <w:r>
              <w:t>QuizSohCao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8E4678" w:rsidRDefault="008E4678" w:rsidP="00A5565A">
            <w:pPr>
              <w:jc w:val="center"/>
            </w:pPr>
            <w:r w:rsidRPr="008E4678">
              <w:t xml:space="preserve">Using trigonometry ratios </w:t>
            </w:r>
          </w:p>
          <w:p w:rsidR="002717B6" w:rsidRPr="00DE5063" w:rsidRDefault="008E4678" w:rsidP="00A5565A">
            <w:pPr>
              <w:jc w:val="center"/>
            </w:pPr>
            <w:r w:rsidRPr="008E4678">
              <w:t>to find area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BB60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SohCoaToa</w:t>
            </w:r>
          </w:p>
          <w:p w:rsidR="00BB60F8" w:rsidRPr="00A73EB8" w:rsidRDefault="00BB60F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½ side(side)sin formula</w:t>
            </w:r>
          </w:p>
        </w:tc>
        <w:tc>
          <w:tcPr>
            <w:tcW w:w="3420" w:type="dxa"/>
            <w:vAlign w:val="center"/>
          </w:tcPr>
          <w:p w:rsidR="002717B6" w:rsidRPr="002F1426" w:rsidRDefault="00BB60F8" w:rsidP="00A5565A">
            <w:pPr>
              <w:jc w:val="center"/>
              <w:rPr>
                <w:b/>
              </w:rPr>
            </w:pPr>
            <w:r>
              <w:t>Notes, classwork, partner work, homework</w:t>
            </w:r>
          </w:p>
        </w:tc>
        <w:tc>
          <w:tcPr>
            <w:tcW w:w="2880" w:type="dxa"/>
            <w:vAlign w:val="center"/>
          </w:tcPr>
          <w:p w:rsidR="00BB60F8" w:rsidRDefault="00BB60F8" w:rsidP="00BB60F8">
            <w:pPr>
              <w:spacing w:after="120"/>
              <w:jc w:val="center"/>
            </w:pPr>
            <w:r>
              <w:t>Homework</w:t>
            </w:r>
          </w:p>
          <w:p w:rsidR="00BB60F8" w:rsidRDefault="00BB60F8" w:rsidP="00BB60F8">
            <w:pPr>
              <w:spacing w:after="120"/>
              <w:jc w:val="center"/>
            </w:pPr>
            <w:r>
              <w:t>Partner work</w:t>
            </w:r>
          </w:p>
          <w:p w:rsidR="00BB60F8" w:rsidRDefault="00BB60F8" w:rsidP="00BB60F8">
            <w:pPr>
              <w:spacing w:after="120"/>
              <w:jc w:val="center"/>
            </w:pPr>
            <w:r>
              <w:lastRenderedPageBreak/>
              <w:t>Quiz</w:t>
            </w:r>
          </w:p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E4678" w:rsidTr="00FE551B">
        <w:tc>
          <w:tcPr>
            <w:tcW w:w="2785" w:type="dxa"/>
            <w:vAlign w:val="center"/>
          </w:tcPr>
          <w:p w:rsidR="008E4678" w:rsidRPr="00DE5063" w:rsidRDefault="00BB60F8" w:rsidP="00BB60F8">
            <w:pPr>
              <w:jc w:val="center"/>
            </w:pPr>
            <w:r>
              <w:t xml:space="preserve">Circles </w:t>
            </w:r>
            <w:r w:rsidR="008E4678" w:rsidRPr="008E4678">
              <w:t>and arcs</w:t>
            </w:r>
          </w:p>
        </w:tc>
        <w:tc>
          <w:tcPr>
            <w:tcW w:w="1890" w:type="dxa"/>
            <w:vAlign w:val="center"/>
          </w:tcPr>
          <w:p w:rsidR="008E4678" w:rsidRPr="00A73EB8" w:rsidRDefault="00BB60F8" w:rsidP="00FE551B">
            <w:pPr>
              <w:jc w:val="center"/>
            </w:pPr>
            <w:r>
              <w:t>M11.B.2.2</w:t>
            </w:r>
          </w:p>
        </w:tc>
        <w:tc>
          <w:tcPr>
            <w:tcW w:w="3420" w:type="dxa"/>
            <w:vAlign w:val="center"/>
          </w:tcPr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circles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circle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center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radius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diameter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angles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semi-circle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minor arc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 arc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adjacent arcs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circumference</w:t>
            </w:r>
          </w:p>
          <w:p w:rsidR="00BB60F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concentric circles</w:t>
            </w:r>
          </w:p>
          <w:p w:rsidR="008E4678" w:rsidRDefault="008E467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 length</w:t>
            </w:r>
          </w:p>
          <w:p w:rsidR="008E4678" w:rsidRPr="00A73EB8" w:rsidRDefault="008E4678" w:rsidP="00BB60F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congruent arcs</w:t>
            </w:r>
          </w:p>
        </w:tc>
        <w:tc>
          <w:tcPr>
            <w:tcW w:w="3420" w:type="dxa"/>
            <w:vAlign w:val="center"/>
          </w:tcPr>
          <w:p w:rsidR="008E4678" w:rsidRPr="002F1426" w:rsidRDefault="00BB60F8" w:rsidP="00FE551B">
            <w:pPr>
              <w:jc w:val="center"/>
              <w:rPr>
                <w:b/>
              </w:rPr>
            </w:pPr>
            <w:r>
              <w:t>Notes, classwork, partner work, homework</w:t>
            </w:r>
          </w:p>
        </w:tc>
        <w:tc>
          <w:tcPr>
            <w:tcW w:w="2880" w:type="dxa"/>
            <w:vAlign w:val="center"/>
          </w:tcPr>
          <w:p w:rsidR="00BB60F8" w:rsidRDefault="00BB60F8" w:rsidP="00BB60F8">
            <w:pPr>
              <w:spacing w:after="120"/>
              <w:jc w:val="center"/>
            </w:pPr>
            <w:r>
              <w:t>Homework</w:t>
            </w:r>
          </w:p>
          <w:p w:rsidR="00BB60F8" w:rsidRDefault="00BB60F8" w:rsidP="00BB60F8">
            <w:pPr>
              <w:spacing w:after="120"/>
              <w:jc w:val="center"/>
            </w:pPr>
            <w:r>
              <w:t>Partner work</w:t>
            </w:r>
          </w:p>
          <w:p w:rsidR="00BB60F8" w:rsidRDefault="00BB60F8" w:rsidP="00BB60F8">
            <w:pPr>
              <w:spacing w:after="120"/>
              <w:jc w:val="center"/>
            </w:pPr>
            <w:r>
              <w:t>Quiz</w:t>
            </w:r>
          </w:p>
          <w:p w:rsidR="008E4678" w:rsidRPr="00DB305D" w:rsidRDefault="008E4678" w:rsidP="00FE551B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E4678" w:rsidRDefault="008E4678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E4678" w:rsidTr="00FE551B">
        <w:tc>
          <w:tcPr>
            <w:tcW w:w="2785" w:type="dxa"/>
            <w:vAlign w:val="center"/>
          </w:tcPr>
          <w:p w:rsidR="008E4678" w:rsidRPr="00DE5063" w:rsidRDefault="00BB60F8" w:rsidP="00FE551B">
            <w:pPr>
              <w:jc w:val="center"/>
            </w:pPr>
            <w:r>
              <w:t>Area of Circles &amp; Sectors</w:t>
            </w:r>
          </w:p>
        </w:tc>
        <w:tc>
          <w:tcPr>
            <w:tcW w:w="1890" w:type="dxa"/>
            <w:vAlign w:val="center"/>
          </w:tcPr>
          <w:p w:rsidR="008E4678" w:rsidRPr="00A73EB8" w:rsidRDefault="00BB60F8" w:rsidP="00FE551B">
            <w:pPr>
              <w:jc w:val="center"/>
            </w:pPr>
            <w:r>
              <w:t>M11.B.2.2.</w:t>
            </w:r>
          </w:p>
        </w:tc>
        <w:tc>
          <w:tcPr>
            <w:tcW w:w="3420" w:type="dxa"/>
            <w:vAlign w:val="center"/>
          </w:tcPr>
          <w:p w:rsidR="008E467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sector of a circle</w:t>
            </w:r>
          </w:p>
          <w:p w:rsidR="00BB60F8" w:rsidRPr="00A73EB8" w:rsidRDefault="00BB60F8" w:rsidP="00FE551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segment of a circle</w:t>
            </w:r>
          </w:p>
        </w:tc>
        <w:tc>
          <w:tcPr>
            <w:tcW w:w="3420" w:type="dxa"/>
            <w:vAlign w:val="center"/>
          </w:tcPr>
          <w:p w:rsidR="008E4678" w:rsidRPr="002F1426" w:rsidRDefault="00BB60F8" w:rsidP="00FE551B">
            <w:pPr>
              <w:jc w:val="center"/>
              <w:rPr>
                <w:b/>
              </w:rPr>
            </w:pPr>
            <w:r>
              <w:t>Notes, classwork, partner work, homework</w:t>
            </w:r>
          </w:p>
        </w:tc>
        <w:tc>
          <w:tcPr>
            <w:tcW w:w="2880" w:type="dxa"/>
            <w:vAlign w:val="center"/>
          </w:tcPr>
          <w:p w:rsidR="00BB60F8" w:rsidRDefault="00BB60F8" w:rsidP="00BB60F8">
            <w:pPr>
              <w:spacing w:after="120"/>
              <w:jc w:val="center"/>
            </w:pPr>
            <w:r>
              <w:t>Homework</w:t>
            </w:r>
          </w:p>
          <w:p w:rsidR="00BB60F8" w:rsidRDefault="00BB60F8" w:rsidP="00BB60F8">
            <w:pPr>
              <w:spacing w:after="120"/>
              <w:jc w:val="center"/>
            </w:pPr>
            <w:r>
              <w:t>Partner work</w:t>
            </w:r>
          </w:p>
          <w:p w:rsidR="008E4678" w:rsidRDefault="00BB60F8" w:rsidP="00BB60F8">
            <w:pPr>
              <w:spacing w:after="120"/>
              <w:jc w:val="center"/>
            </w:pPr>
            <w:r>
              <w:t>Quiz</w:t>
            </w:r>
          </w:p>
          <w:p w:rsidR="00BB60F8" w:rsidRPr="00BB60F8" w:rsidRDefault="00BB60F8" w:rsidP="00BB60F8">
            <w:pPr>
              <w:spacing w:after="120"/>
              <w:jc w:val="center"/>
            </w:pPr>
            <w:r>
              <w:t>Unit test</w:t>
            </w:r>
          </w:p>
        </w:tc>
      </w:tr>
    </w:tbl>
    <w:p w:rsidR="008E4678" w:rsidRPr="008E4678" w:rsidRDefault="008E4678" w:rsidP="00990086">
      <w:pPr>
        <w:spacing w:after="0"/>
        <w:rPr>
          <w:sz w:val="4"/>
          <w:szCs w:val="4"/>
        </w:rPr>
      </w:pPr>
    </w:p>
    <w:sectPr w:rsidR="008E4678" w:rsidRPr="008E467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52CED"/>
    <w:rsid w:val="003A1F67"/>
    <w:rsid w:val="003C0B97"/>
    <w:rsid w:val="00430277"/>
    <w:rsid w:val="004D4FCE"/>
    <w:rsid w:val="005E38FC"/>
    <w:rsid w:val="00611B54"/>
    <w:rsid w:val="007A147C"/>
    <w:rsid w:val="007F0C34"/>
    <w:rsid w:val="0080537B"/>
    <w:rsid w:val="008902B0"/>
    <w:rsid w:val="008E4678"/>
    <w:rsid w:val="00990086"/>
    <w:rsid w:val="009A0FC1"/>
    <w:rsid w:val="00A73EB8"/>
    <w:rsid w:val="00AC2828"/>
    <w:rsid w:val="00B149C5"/>
    <w:rsid w:val="00B477DC"/>
    <w:rsid w:val="00B963EA"/>
    <w:rsid w:val="00BB60F8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76F7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9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82624-14BB-4CE4-AD3E-1497D46FB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19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Stultz, Nicole</cp:lastModifiedBy>
  <cp:revision>4</cp:revision>
  <dcterms:created xsi:type="dcterms:W3CDTF">2017-02-14T20:01:00Z</dcterms:created>
  <dcterms:modified xsi:type="dcterms:W3CDTF">2017-09-22T16:23:00Z</dcterms:modified>
</cp:coreProperties>
</file>