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167DB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63367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167D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63367">
              <w:t>Unit 8</w:t>
            </w:r>
            <w:bookmarkStart w:id="0" w:name="_GoBack"/>
            <w:bookmarkEnd w:id="0"/>
            <w:r w:rsidR="000167DB">
              <w:t>- Trigonometry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C4576">
              <w:t>13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C4576">
              <w:rPr>
                <w:b/>
              </w:rPr>
              <w:t>U.E.Q.-</w:t>
            </w:r>
            <w:r w:rsidR="000167DB">
              <w:t xml:space="preserve"> </w:t>
            </w:r>
            <w:r w:rsidR="000167DB" w:rsidRPr="000167DB">
              <w:t>How do we use trigonometry to make calculations?</w:t>
            </w:r>
          </w:p>
          <w:p w:rsidR="002C4576" w:rsidRDefault="002C4576" w:rsidP="00D97955">
            <w:r>
              <w:t xml:space="preserve">                                           L.E.Q 7.1 – How can we use Pythagorean thm to find missing sides in a right triangle?</w:t>
            </w:r>
          </w:p>
          <w:p w:rsidR="002C4576" w:rsidRDefault="002C4576" w:rsidP="00D97955">
            <w:r>
              <w:t xml:space="preserve">                                           L.E.Q 7.2 – What are the 2 special right triangles and how are they used to find missing sides?</w:t>
            </w:r>
          </w:p>
          <w:p w:rsidR="00D97955" w:rsidRDefault="002C4576" w:rsidP="00D97955">
            <w:r>
              <w:t xml:space="preserve">                                           L.E.Q 7.3 – 7.4 – What are and can you use the 3 basic trig functions to find missing measures?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167DB" w:rsidP="00A5565A">
            <w:pPr>
              <w:jc w:val="center"/>
            </w:pPr>
            <w:r w:rsidRPr="000167DB">
              <w:t>Pythagorean Theorem and converse</w:t>
            </w:r>
          </w:p>
        </w:tc>
        <w:tc>
          <w:tcPr>
            <w:tcW w:w="1890" w:type="dxa"/>
            <w:vAlign w:val="center"/>
          </w:tcPr>
          <w:p w:rsidR="00A73EB8" w:rsidRPr="00A73EB8" w:rsidRDefault="002C4576" w:rsidP="00A5565A">
            <w:pPr>
              <w:jc w:val="center"/>
            </w:pPr>
            <w:r>
              <w:t>M11.C.1.4.1.</w:t>
            </w:r>
          </w:p>
        </w:tc>
        <w:tc>
          <w:tcPr>
            <w:tcW w:w="3420" w:type="dxa"/>
            <w:vAlign w:val="center"/>
          </w:tcPr>
          <w:p w:rsidR="00430277" w:rsidRDefault="000167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triple</w:t>
            </w:r>
          </w:p>
          <w:p w:rsidR="000167DB" w:rsidRDefault="000167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converse of Pythagorean Theorem</w:t>
            </w:r>
          </w:p>
          <w:p w:rsidR="000167DB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side</w:t>
            </w:r>
          </w:p>
          <w:p w:rsidR="00D73C31" w:rsidRPr="00A73EB8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side</w:t>
            </w:r>
          </w:p>
        </w:tc>
        <w:tc>
          <w:tcPr>
            <w:tcW w:w="3420" w:type="dxa"/>
            <w:vAlign w:val="center"/>
          </w:tcPr>
          <w:p w:rsidR="00A73EB8" w:rsidRPr="002F1426" w:rsidRDefault="002C4576" w:rsidP="00A5565A">
            <w:pPr>
              <w:jc w:val="center"/>
              <w:rPr>
                <w:b/>
              </w:rPr>
            </w:pPr>
            <w:r>
              <w:t xml:space="preserve">Classwork, partner work, homework </w:t>
            </w:r>
          </w:p>
        </w:tc>
        <w:tc>
          <w:tcPr>
            <w:tcW w:w="2880" w:type="dxa"/>
            <w:vAlign w:val="center"/>
          </w:tcPr>
          <w:p w:rsidR="002C4576" w:rsidRDefault="002C4576" w:rsidP="002C4576">
            <w:pPr>
              <w:spacing w:after="120"/>
              <w:jc w:val="center"/>
            </w:pPr>
            <w:r>
              <w:t>Homework</w:t>
            </w:r>
          </w:p>
          <w:p w:rsidR="002C4576" w:rsidRDefault="002C4576" w:rsidP="002C4576">
            <w:pPr>
              <w:spacing w:after="120"/>
              <w:jc w:val="center"/>
            </w:pPr>
            <w:r>
              <w:t>Partner work</w:t>
            </w:r>
          </w:p>
          <w:p w:rsidR="00A73EB8" w:rsidRPr="002C4576" w:rsidRDefault="002C4576" w:rsidP="002C4576">
            <w:pPr>
              <w:spacing w:after="120"/>
              <w:jc w:val="center"/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67DB" w:rsidP="00A5565A">
            <w:pPr>
              <w:jc w:val="center"/>
            </w:pPr>
            <w:r w:rsidRPr="000167DB">
              <w:t>Special right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2C4576" w:rsidP="00A5565A">
            <w:pPr>
              <w:jc w:val="center"/>
            </w:pPr>
            <w:r>
              <w:t>M11.C.1.4.1.</w:t>
            </w:r>
          </w:p>
        </w:tc>
        <w:tc>
          <w:tcPr>
            <w:tcW w:w="3420" w:type="dxa"/>
            <w:vAlign w:val="center"/>
          </w:tcPr>
          <w:p w:rsidR="00430277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45-45-90 triangles</w:t>
            </w:r>
          </w:p>
          <w:p w:rsidR="00D73C31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30-60-90 triangles</w:t>
            </w:r>
          </w:p>
          <w:p w:rsidR="00D73C31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shorter leg</w:t>
            </w:r>
          </w:p>
          <w:p w:rsidR="00D73C31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longer leg</w:t>
            </w:r>
          </w:p>
          <w:p w:rsidR="00D73C31" w:rsidRPr="00A73EB8" w:rsidRDefault="00D73C3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hypotenuse</w:t>
            </w:r>
          </w:p>
        </w:tc>
        <w:tc>
          <w:tcPr>
            <w:tcW w:w="3420" w:type="dxa"/>
            <w:vAlign w:val="center"/>
          </w:tcPr>
          <w:p w:rsidR="0080537B" w:rsidRPr="002F1426" w:rsidRDefault="002C4576" w:rsidP="00A5565A">
            <w:pPr>
              <w:jc w:val="center"/>
              <w:rPr>
                <w:b/>
              </w:rPr>
            </w:pPr>
            <w:r>
              <w:t>Classwork, partner work, homework</w:t>
            </w:r>
          </w:p>
        </w:tc>
        <w:tc>
          <w:tcPr>
            <w:tcW w:w="2880" w:type="dxa"/>
            <w:vAlign w:val="center"/>
          </w:tcPr>
          <w:p w:rsidR="002C4576" w:rsidRDefault="002C4576" w:rsidP="002C4576">
            <w:pPr>
              <w:spacing w:after="120"/>
              <w:jc w:val="center"/>
            </w:pPr>
            <w:r>
              <w:t>Homework</w:t>
            </w:r>
          </w:p>
          <w:p w:rsidR="002C4576" w:rsidRDefault="002C4576" w:rsidP="002C4576">
            <w:pPr>
              <w:spacing w:after="120"/>
              <w:jc w:val="center"/>
            </w:pPr>
            <w:r>
              <w:t>Partner work</w:t>
            </w:r>
          </w:p>
          <w:p w:rsidR="0080537B" w:rsidRPr="002C4576" w:rsidRDefault="002C4576" w:rsidP="002C4576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67DB" w:rsidP="00A5565A">
            <w:pPr>
              <w:jc w:val="center"/>
            </w:pPr>
            <w:r w:rsidRPr="000167DB">
              <w:t>Basic trigonometry ratios</w:t>
            </w:r>
          </w:p>
        </w:tc>
        <w:tc>
          <w:tcPr>
            <w:tcW w:w="1890" w:type="dxa"/>
            <w:vAlign w:val="center"/>
          </w:tcPr>
          <w:p w:rsidR="0080537B" w:rsidRPr="00A73EB8" w:rsidRDefault="002C4576" w:rsidP="00A5565A">
            <w:pPr>
              <w:jc w:val="center"/>
            </w:pPr>
            <w:r>
              <w:t>M11C.2.1.1</w:t>
            </w:r>
          </w:p>
        </w:tc>
        <w:tc>
          <w:tcPr>
            <w:tcW w:w="3420" w:type="dxa"/>
            <w:vAlign w:val="center"/>
          </w:tcPr>
          <w:p w:rsidR="00430277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sine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cosine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leg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leg</w:t>
            </w:r>
          </w:p>
          <w:p w:rsidR="00D73C31" w:rsidRPr="00A73EB8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SOH-CAH-TOA</w:t>
            </w:r>
          </w:p>
        </w:tc>
        <w:tc>
          <w:tcPr>
            <w:tcW w:w="3420" w:type="dxa"/>
            <w:vAlign w:val="center"/>
          </w:tcPr>
          <w:p w:rsidR="0080537B" w:rsidRPr="002F1426" w:rsidRDefault="002C4576" w:rsidP="00A5565A">
            <w:pPr>
              <w:jc w:val="center"/>
              <w:rPr>
                <w:b/>
              </w:rPr>
            </w:pPr>
            <w:r>
              <w:t>Classwork, partner work, homework</w:t>
            </w:r>
          </w:p>
        </w:tc>
        <w:tc>
          <w:tcPr>
            <w:tcW w:w="2880" w:type="dxa"/>
            <w:vAlign w:val="center"/>
          </w:tcPr>
          <w:p w:rsidR="002C4576" w:rsidRDefault="002C4576" w:rsidP="002C4576">
            <w:pPr>
              <w:spacing w:after="120"/>
              <w:jc w:val="center"/>
            </w:pPr>
            <w:r>
              <w:t>Homework</w:t>
            </w:r>
          </w:p>
          <w:p w:rsidR="002C4576" w:rsidRDefault="002C4576" w:rsidP="002C4576">
            <w:pPr>
              <w:spacing w:after="120"/>
              <w:jc w:val="center"/>
            </w:pPr>
            <w:r>
              <w:t>Partner work</w:t>
            </w:r>
          </w:p>
          <w:p w:rsidR="0080537B" w:rsidRPr="002C4576" w:rsidRDefault="002C4576" w:rsidP="002C4576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167DB" w:rsidP="00A5565A">
            <w:pPr>
              <w:jc w:val="center"/>
            </w:pPr>
            <w:r>
              <w:t>Angles of elevation &amp; d</w:t>
            </w:r>
            <w:r w:rsidRPr="000167DB">
              <w:t>epression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angles of elevation</w:t>
            </w:r>
          </w:p>
          <w:p w:rsidR="00D73C31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 of depression</w:t>
            </w:r>
          </w:p>
          <w:p w:rsidR="00D73C31" w:rsidRPr="00A73EB8" w:rsidRDefault="00D73C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line</w:t>
            </w:r>
          </w:p>
        </w:tc>
        <w:tc>
          <w:tcPr>
            <w:tcW w:w="3420" w:type="dxa"/>
            <w:vAlign w:val="center"/>
          </w:tcPr>
          <w:p w:rsidR="002717B6" w:rsidRPr="002F1426" w:rsidRDefault="002C4576" w:rsidP="00A5565A">
            <w:pPr>
              <w:jc w:val="center"/>
              <w:rPr>
                <w:b/>
              </w:rPr>
            </w:pPr>
            <w:r>
              <w:t>Classwork, partner work, homework</w:t>
            </w:r>
          </w:p>
        </w:tc>
        <w:tc>
          <w:tcPr>
            <w:tcW w:w="2880" w:type="dxa"/>
            <w:vAlign w:val="center"/>
          </w:tcPr>
          <w:p w:rsidR="002C4576" w:rsidRDefault="002C4576" w:rsidP="002C4576">
            <w:pPr>
              <w:spacing w:after="120"/>
              <w:jc w:val="center"/>
            </w:pPr>
            <w:r>
              <w:t>Homework</w:t>
            </w:r>
          </w:p>
          <w:p w:rsidR="002C4576" w:rsidRDefault="002C4576" w:rsidP="002C4576">
            <w:pPr>
              <w:spacing w:after="120"/>
              <w:jc w:val="center"/>
            </w:pPr>
            <w:r>
              <w:t>Partner work</w:t>
            </w:r>
          </w:p>
          <w:p w:rsidR="002717B6" w:rsidRDefault="002C4576" w:rsidP="002C4576">
            <w:pPr>
              <w:spacing w:after="120"/>
              <w:jc w:val="center"/>
            </w:pPr>
            <w:r>
              <w:t>Quiz</w:t>
            </w:r>
          </w:p>
          <w:p w:rsidR="002C4576" w:rsidRPr="002C4576" w:rsidRDefault="002C4576" w:rsidP="002C4576">
            <w:pPr>
              <w:spacing w:after="120"/>
              <w:jc w:val="center"/>
            </w:pPr>
            <w:r>
              <w:t>Unit test</w:t>
            </w:r>
          </w:p>
        </w:tc>
      </w:tr>
      <w:tr w:rsidR="002C4576" w:rsidTr="00A5565A">
        <w:tc>
          <w:tcPr>
            <w:tcW w:w="2785" w:type="dxa"/>
            <w:vAlign w:val="center"/>
          </w:tcPr>
          <w:p w:rsidR="002C4576" w:rsidRDefault="002C4576" w:rsidP="002C4576"/>
        </w:tc>
        <w:tc>
          <w:tcPr>
            <w:tcW w:w="1890" w:type="dxa"/>
            <w:vAlign w:val="center"/>
          </w:tcPr>
          <w:p w:rsidR="002C4576" w:rsidRPr="00A73EB8" w:rsidRDefault="002C457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C4576" w:rsidRDefault="002C4576" w:rsidP="002C457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C4576" w:rsidRDefault="002C4576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C4576" w:rsidRDefault="002C4576" w:rsidP="002C4576">
            <w:pPr>
              <w:spacing w:after="120"/>
              <w:jc w:val="center"/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7DB"/>
    <w:rsid w:val="000850C2"/>
    <w:rsid w:val="001951E8"/>
    <w:rsid w:val="001E1FF2"/>
    <w:rsid w:val="00243906"/>
    <w:rsid w:val="002717B6"/>
    <w:rsid w:val="002C457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63367"/>
    <w:rsid w:val="00C94F98"/>
    <w:rsid w:val="00D73C31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5340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C0D81-647E-4589-BC8B-E59767903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4</cp:revision>
  <dcterms:created xsi:type="dcterms:W3CDTF">2017-02-14T19:56:00Z</dcterms:created>
  <dcterms:modified xsi:type="dcterms:W3CDTF">2017-09-22T16:22:00Z</dcterms:modified>
</cp:coreProperties>
</file>