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51123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1123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112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51123">
              <w:t>Unit 4- Triangle Relationships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D5F6C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D5F6C">
              <w:rPr>
                <w:b/>
              </w:rPr>
              <w:t xml:space="preserve">U.E.Q. - </w:t>
            </w:r>
            <w:r w:rsidR="00751123">
              <w:t>What relationships exist within triangles?</w:t>
            </w:r>
          </w:p>
          <w:p w:rsidR="00DD5F6C" w:rsidRDefault="00DD5F6C" w:rsidP="00D97955">
            <w:r>
              <w:t xml:space="preserve">                                           L.E.Q. 4.1 – What are the properties of </w:t>
            </w:r>
            <w:proofErr w:type="spellStart"/>
            <w:r>
              <w:t>midsegments</w:t>
            </w:r>
            <w:proofErr w:type="spellEnd"/>
            <w:r>
              <w:t xml:space="preserve"> of triangles?</w:t>
            </w:r>
          </w:p>
          <w:p w:rsidR="00DD5F6C" w:rsidRDefault="00DD5F6C" w:rsidP="00D97955">
            <w:r>
              <w:t xml:space="preserve">                                           </w:t>
            </w:r>
            <w:r>
              <w:t>L.E.Q.</w:t>
            </w:r>
            <w:r>
              <w:t xml:space="preserve"> 4.2 – What are the relationships involving perpendicular bisectors and angles bisectors?</w:t>
            </w:r>
          </w:p>
          <w:p w:rsidR="00DD5F6C" w:rsidRDefault="00DD5F6C" w:rsidP="00D97955">
            <w:r>
              <w:t xml:space="preserve">                                           </w:t>
            </w:r>
            <w:r>
              <w:t>L.E.Q.</w:t>
            </w:r>
            <w:r>
              <w:t xml:space="preserve"> 4.3 – What is the difference between a median, and altitude of a triangle?</w:t>
            </w:r>
          </w:p>
          <w:p w:rsidR="00DD5F6C" w:rsidRDefault="00DD5F6C" w:rsidP="00D97955">
            <w:r>
              <w:t xml:space="preserve">                                           </w:t>
            </w:r>
            <w:r>
              <w:t>L.E.Q.</w:t>
            </w:r>
            <w:r>
              <w:t xml:space="preserve"> 4.4 – How are Inequalities in triangles applied?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1123" w:rsidP="00A5565A">
            <w:pPr>
              <w:jc w:val="center"/>
            </w:pPr>
            <w:r w:rsidRPr="00751123">
              <w:t>Mid-segments of triangles</w:t>
            </w:r>
          </w:p>
        </w:tc>
        <w:tc>
          <w:tcPr>
            <w:tcW w:w="1890" w:type="dxa"/>
            <w:vAlign w:val="center"/>
          </w:tcPr>
          <w:p w:rsidR="00A73EB8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430277" w:rsidRPr="00A73EB8" w:rsidRDefault="007511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mid-segment</w:t>
            </w:r>
          </w:p>
        </w:tc>
        <w:tc>
          <w:tcPr>
            <w:tcW w:w="3420" w:type="dxa"/>
            <w:vAlign w:val="center"/>
          </w:tcPr>
          <w:p w:rsidR="00A73EB8" w:rsidRPr="002F1426" w:rsidRDefault="00DD5F6C" w:rsidP="00A5565A">
            <w:pPr>
              <w:jc w:val="center"/>
              <w:rPr>
                <w:b/>
              </w:rPr>
            </w:pPr>
            <w:r>
              <w:t>Notes, classwork, partner work,  minimal constructions</w:t>
            </w:r>
          </w:p>
        </w:tc>
        <w:tc>
          <w:tcPr>
            <w:tcW w:w="2880" w:type="dxa"/>
            <w:vAlign w:val="center"/>
          </w:tcPr>
          <w:p w:rsidR="00A73EB8" w:rsidRDefault="00DD5F6C" w:rsidP="00A5565A">
            <w:pPr>
              <w:spacing w:after="120"/>
              <w:jc w:val="center"/>
            </w:pPr>
            <w:r>
              <w:t xml:space="preserve">Homework </w:t>
            </w:r>
          </w:p>
          <w:p w:rsidR="00DD5F6C" w:rsidRDefault="00DD5F6C" w:rsidP="00A5565A">
            <w:pPr>
              <w:spacing w:after="120"/>
              <w:jc w:val="center"/>
            </w:pPr>
            <w:r>
              <w:t>Partner work</w:t>
            </w:r>
          </w:p>
          <w:p w:rsidR="00DD5F6C" w:rsidRPr="00DB305D" w:rsidRDefault="00DD5F6C" w:rsidP="00A5565A">
            <w:pPr>
              <w:spacing w:after="120"/>
              <w:jc w:val="center"/>
              <w:rPr>
                <w:sz w:val="18"/>
              </w:rPr>
            </w:pPr>
            <w:r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1123" w:rsidP="00A5565A">
            <w:pPr>
              <w:jc w:val="center"/>
            </w:pPr>
            <w:r w:rsidRPr="00751123">
              <w:t>Bisectors of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430277" w:rsidRDefault="007511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bisector</w:t>
            </w:r>
          </w:p>
          <w:p w:rsidR="00DD5F6C" w:rsidRPr="00A73EB8" w:rsidRDefault="00DD5F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 from a point to a line</w:t>
            </w:r>
          </w:p>
        </w:tc>
        <w:tc>
          <w:tcPr>
            <w:tcW w:w="3420" w:type="dxa"/>
            <w:vAlign w:val="center"/>
          </w:tcPr>
          <w:p w:rsidR="0080537B" w:rsidRPr="002F1426" w:rsidRDefault="00DD5F6C" w:rsidP="00A5565A">
            <w:pPr>
              <w:jc w:val="center"/>
              <w:rPr>
                <w:b/>
              </w:rPr>
            </w:pPr>
            <w:r>
              <w:t>Homework, classwork, partner work</w:t>
            </w:r>
          </w:p>
        </w:tc>
        <w:tc>
          <w:tcPr>
            <w:tcW w:w="2880" w:type="dxa"/>
            <w:vAlign w:val="center"/>
          </w:tcPr>
          <w:p w:rsidR="00DD5F6C" w:rsidRDefault="00DD5F6C" w:rsidP="00DD5F6C">
            <w:pPr>
              <w:spacing w:after="120"/>
              <w:jc w:val="center"/>
            </w:pPr>
            <w:r>
              <w:t>Homework</w:t>
            </w:r>
          </w:p>
          <w:p w:rsidR="00DD5F6C" w:rsidRDefault="00DD5F6C" w:rsidP="00DD5F6C">
            <w:pPr>
              <w:spacing w:after="120"/>
              <w:jc w:val="center"/>
            </w:pPr>
            <w:r>
              <w:t>Partner work</w:t>
            </w:r>
          </w:p>
          <w:p w:rsidR="0080537B" w:rsidRPr="00DD5F6C" w:rsidRDefault="00DD5F6C" w:rsidP="00DD5F6C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1123" w:rsidP="00A5565A">
            <w:pPr>
              <w:jc w:val="center"/>
            </w:pPr>
            <w:r w:rsidRPr="00751123">
              <w:t>Concurrent lines, medians, and altitudes</w:t>
            </w:r>
          </w:p>
        </w:tc>
        <w:tc>
          <w:tcPr>
            <w:tcW w:w="1890" w:type="dxa"/>
            <w:vAlign w:val="center"/>
          </w:tcPr>
          <w:p w:rsidR="0080537B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430277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concurrent lines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medians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altitudes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concurrency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circumcenter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incenter</w:t>
            </w:r>
            <w:proofErr w:type="spellEnd"/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orthocenter</w:t>
            </w:r>
          </w:p>
          <w:p w:rsidR="00751123" w:rsidRPr="00A73EB8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centroid</w:t>
            </w:r>
          </w:p>
        </w:tc>
        <w:tc>
          <w:tcPr>
            <w:tcW w:w="3420" w:type="dxa"/>
            <w:vAlign w:val="center"/>
          </w:tcPr>
          <w:p w:rsidR="0080537B" w:rsidRPr="002F1426" w:rsidRDefault="00DD5F6C" w:rsidP="00A5565A">
            <w:pPr>
              <w:jc w:val="center"/>
              <w:rPr>
                <w:b/>
              </w:rPr>
            </w:pPr>
            <w:r>
              <w:t>Homework, classwork, partner work</w:t>
            </w:r>
          </w:p>
        </w:tc>
        <w:tc>
          <w:tcPr>
            <w:tcW w:w="2880" w:type="dxa"/>
            <w:vAlign w:val="center"/>
          </w:tcPr>
          <w:p w:rsidR="00DD5F6C" w:rsidRDefault="00DD5F6C" w:rsidP="00DD5F6C">
            <w:pPr>
              <w:spacing w:after="120"/>
              <w:jc w:val="center"/>
            </w:pPr>
            <w:r>
              <w:t>Homework</w:t>
            </w:r>
          </w:p>
          <w:p w:rsidR="00DD5F6C" w:rsidRDefault="00DD5F6C" w:rsidP="00DD5F6C">
            <w:pPr>
              <w:spacing w:after="120"/>
              <w:jc w:val="center"/>
            </w:pPr>
            <w:r>
              <w:t>Partner work</w:t>
            </w:r>
          </w:p>
          <w:p w:rsidR="00DD5F6C" w:rsidRDefault="00DD5F6C" w:rsidP="00DD5F6C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51123" w:rsidP="00A5565A">
            <w:pPr>
              <w:jc w:val="center"/>
            </w:pPr>
            <w:r w:rsidRPr="00751123">
              <w:t>Inequalities in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990086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 inequality</w:t>
            </w:r>
          </w:p>
          <w:p w:rsidR="00DD5F6C" w:rsidRDefault="00DD5F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side</w:t>
            </w:r>
          </w:p>
          <w:p w:rsidR="00DD5F6C" w:rsidRPr="00A73EB8" w:rsidRDefault="00DD5F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angles</w:t>
            </w:r>
          </w:p>
        </w:tc>
        <w:tc>
          <w:tcPr>
            <w:tcW w:w="3420" w:type="dxa"/>
            <w:vAlign w:val="center"/>
          </w:tcPr>
          <w:p w:rsidR="002717B6" w:rsidRPr="002F1426" w:rsidRDefault="00DD5F6C" w:rsidP="00A5565A">
            <w:pPr>
              <w:jc w:val="center"/>
              <w:rPr>
                <w:b/>
              </w:rPr>
            </w:pPr>
            <w:r>
              <w:t>Homework, classwork, partner work</w:t>
            </w:r>
          </w:p>
        </w:tc>
        <w:tc>
          <w:tcPr>
            <w:tcW w:w="2880" w:type="dxa"/>
            <w:vAlign w:val="center"/>
          </w:tcPr>
          <w:p w:rsidR="00DD5F6C" w:rsidRDefault="00DD5F6C" w:rsidP="00DD5F6C">
            <w:pPr>
              <w:spacing w:after="120"/>
              <w:jc w:val="center"/>
            </w:pPr>
            <w:r>
              <w:t>Homework</w:t>
            </w:r>
          </w:p>
          <w:p w:rsidR="00DD5F6C" w:rsidRDefault="00DD5F6C" w:rsidP="00DD5F6C">
            <w:pPr>
              <w:spacing w:after="120"/>
              <w:jc w:val="center"/>
            </w:pPr>
            <w:r>
              <w:t>Partner work</w:t>
            </w:r>
          </w:p>
          <w:p w:rsidR="00DD5F6C" w:rsidRDefault="00DD5F6C" w:rsidP="00DD5F6C">
            <w:pPr>
              <w:spacing w:after="120"/>
              <w:jc w:val="center"/>
            </w:pPr>
            <w:r>
              <w:t>Quiz</w:t>
            </w:r>
          </w:p>
          <w:p w:rsidR="002717B6" w:rsidRPr="00DD5F6C" w:rsidRDefault="00DD5F6C" w:rsidP="00DD5F6C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51123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D5F6C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3E74C-4842-43C6-937E-25A25F25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Al-Qawasmi, Cynthia</cp:lastModifiedBy>
  <cp:revision>3</cp:revision>
  <dcterms:created xsi:type="dcterms:W3CDTF">2017-02-14T19:28:00Z</dcterms:created>
  <dcterms:modified xsi:type="dcterms:W3CDTF">2017-08-08T14:25:00Z</dcterms:modified>
</cp:coreProperties>
</file>