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11808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11808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1180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11808">
              <w:t>Technologies of the Future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685FD8">
              <w:rPr>
                <w:b/>
              </w:rPr>
              <w:t xml:space="preserve">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685FD8" w:rsidRDefault="002F1426" w:rsidP="00211808">
            <w:proofErr w:type="spellStart"/>
            <w:r w:rsidRPr="00685FD8">
              <w:rPr>
                <w:b/>
                <w:lang w:val="es-419"/>
              </w:rPr>
              <w:t>Essential</w:t>
            </w:r>
            <w:proofErr w:type="spellEnd"/>
            <w:r w:rsidRPr="00685FD8">
              <w:rPr>
                <w:b/>
                <w:lang w:val="es-419"/>
              </w:rPr>
              <w:t xml:space="preserve"> </w:t>
            </w:r>
            <w:proofErr w:type="spellStart"/>
            <w:r w:rsidRPr="00685FD8">
              <w:rPr>
                <w:b/>
                <w:lang w:val="es-419"/>
              </w:rPr>
              <w:t>Question</w:t>
            </w:r>
            <w:proofErr w:type="spellEnd"/>
            <w:r w:rsidRPr="00685FD8">
              <w:rPr>
                <w:b/>
                <w:lang w:val="es-419"/>
              </w:rPr>
              <w:t>(s):</w:t>
            </w:r>
            <w:r w:rsidR="00DB305D" w:rsidRPr="00685FD8">
              <w:rPr>
                <w:b/>
                <w:lang w:val="es-419"/>
              </w:rPr>
              <w:t xml:space="preserve"> </w:t>
            </w:r>
            <w:r w:rsidR="00211808" w:rsidRPr="00211808">
              <w:rPr>
                <w:lang w:val="es-ES_tradnl"/>
              </w:rPr>
              <w:t>¿Qué nos traerá el futuro?</w:t>
            </w:r>
            <w:r w:rsidR="00211808">
              <w:rPr>
                <w:lang w:val="es-ES_tradnl"/>
              </w:rPr>
              <w:t xml:space="preserve"> </w:t>
            </w:r>
            <w:r w:rsidR="00211808" w:rsidRPr="00211808">
              <w:t>What will the future bring</w:t>
            </w:r>
            <w:r w:rsidR="00211808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11808" w:rsidP="00A5565A">
            <w:pPr>
              <w:jc w:val="center"/>
            </w:pPr>
            <w:r>
              <w:t>Vocabulary related to technological advances and their impact on the future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685FD8" w:rsidRDefault="00211808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685FD8">
              <w:rPr>
                <w:lang w:val="es-419"/>
              </w:rPr>
              <w:t>vocabulary</w:t>
            </w:r>
            <w:proofErr w:type="spellEnd"/>
            <w:r w:rsidRPr="00685FD8">
              <w:rPr>
                <w:lang w:val="es-419"/>
              </w:rPr>
              <w:t xml:space="preserve"> </w:t>
            </w:r>
            <w:proofErr w:type="spellStart"/>
            <w:r w:rsidRPr="00685FD8">
              <w:rPr>
                <w:lang w:val="es-419"/>
              </w:rPr>
              <w:t>related</w:t>
            </w:r>
            <w:proofErr w:type="spellEnd"/>
            <w:r w:rsidRPr="00685FD8">
              <w:rPr>
                <w:lang w:val="es-419"/>
              </w:rPr>
              <w:t xml:space="preserve"> to </w:t>
            </w:r>
            <w:proofErr w:type="spellStart"/>
            <w:r w:rsidRPr="00685FD8">
              <w:rPr>
                <w:lang w:val="es-419"/>
              </w:rPr>
              <w:t>technological</w:t>
            </w:r>
            <w:proofErr w:type="spellEnd"/>
            <w:r w:rsidRPr="00685FD8">
              <w:rPr>
                <w:lang w:val="es-419"/>
              </w:rPr>
              <w:t xml:space="preserve"> </w:t>
            </w:r>
            <w:proofErr w:type="spellStart"/>
            <w:r w:rsidRPr="00685FD8">
              <w:rPr>
                <w:lang w:val="es-419"/>
              </w:rPr>
              <w:t>advances</w:t>
            </w:r>
            <w:proofErr w:type="spellEnd"/>
            <w:r w:rsidRPr="00685FD8">
              <w:rPr>
                <w:lang w:val="es-419"/>
              </w:rPr>
              <w:t xml:space="preserve">, </w:t>
            </w:r>
            <w:proofErr w:type="spellStart"/>
            <w:r w:rsidRPr="00685FD8">
              <w:rPr>
                <w:lang w:val="es-419"/>
              </w:rPr>
              <w:t>for</w:t>
            </w:r>
            <w:proofErr w:type="spellEnd"/>
            <w:r w:rsidRPr="00685FD8">
              <w:rPr>
                <w:lang w:val="es-419"/>
              </w:rPr>
              <w:t xml:space="preserve"> </w:t>
            </w:r>
            <w:proofErr w:type="spellStart"/>
            <w:r w:rsidRPr="00685FD8">
              <w:rPr>
                <w:lang w:val="es-419"/>
              </w:rPr>
              <w:t>example</w:t>
            </w:r>
            <w:proofErr w:type="spellEnd"/>
            <w:r w:rsidRPr="00685FD8">
              <w:rPr>
                <w:lang w:val="es-419"/>
              </w:rPr>
              <w:t xml:space="preserve">: avances </w:t>
            </w:r>
            <w:proofErr w:type="spellStart"/>
            <w:r w:rsidRPr="00685FD8">
              <w:rPr>
                <w:lang w:val="es-419"/>
              </w:rPr>
              <w:t>cientificos</w:t>
            </w:r>
            <w:proofErr w:type="spellEnd"/>
            <w:r w:rsidRPr="00685FD8">
              <w:rPr>
                <w:lang w:val="es-419"/>
              </w:rPr>
              <w:t xml:space="preserve">, avances </w:t>
            </w:r>
            <w:proofErr w:type="spellStart"/>
            <w:r w:rsidRPr="00685FD8">
              <w:rPr>
                <w:lang w:val="es-419"/>
              </w:rPr>
              <w:t>tecnol</w:t>
            </w:r>
            <w:r w:rsidRPr="00211808">
              <w:rPr>
                <w:lang w:val="es-ES"/>
              </w:rPr>
              <w:t>ógicos</w:t>
            </w:r>
            <w:proofErr w:type="spellEnd"/>
            <w:r>
              <w:rPr>
                <w:lang w:val="es-ES"/>
              </w:rPr>
              <w:t>, realidad virtual, nuevos inventos, transporte, la gen</w:t>
            </w:r>
            <w:r w:rsidRPr="00211808">
              <w:rPr>
                <w:lang w:val="es-ES"/>
              </w:rPr>
              <w:t>ética</w:t>
            </w:r>
            <w:r>
              <w:rPr>
                <w:lang w:val="es-ES"/>
              </w:rPr>
              <w:t>, fuentes de energ</w:t>
            </w:r>
            <w:r w:rsidRPr="00211808">
              <w:rPr>
                <w:lang w:val="es-ES"/>
              </w:rPr>
              <w:t>ía</w:t>
            </w:r>
          </w:p>
        </w:tc>
        <w:tc>
          <w:tcPr>
            <w:tcW w:w="3420" w:type="dxa"/>
            <w:vAlign w:val="center"/>
          </w:tcPr>
          <w:p w:rsidR="00A73EB8" w:rsidRPr="002F1426" w:rsidRDefault="00685FD8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685FD8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1808" w:rsidP="00A5565A">
            <w:pPr>
              <w:jc w:val="center"/>
            </w:pPr>
            <w:r>
              <w:t>Future Perfect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685FD8" w:rsidRDefault="00211808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685FD8">
              <w:rPr>
                <w:lang w:val="es-419"/>
              </w:rPr>
              <w:t>future</w:t>
            </w:r>
            <w:proofErr w:type="spellEnd"/>
            <w:r w:rsidRPr="00685FD8">
              <w:rPr>
                <w:lang w:val="es-419"/>
              </w:rPr>
              <w:t xml:space="preserve"> </w:t>
            </w:r>
            <w:proofErr w:type="spellStart"/>
            <w:r w:rsidRPr="00685FD8">
              <w:rPr>
                <w:lang w:val="es-419"/>
              </w:rPr>
              <w:t>perfect</w:t>
            </w:r>
            <w:proofErr w:type="spellEnd"/>
            <w:r w:rsidRPr="00685FD8">
              <w:rPr>
                <w:lang w:val="es-419"/>
              </w:rPr>
              <w:t xml:space="preserve"> tense: </w:t>
            </w:r>
            <w:proofErr w:type="spellStart"/>
            <w:r w:rsidRPr="00685FD8">
              <w:rPr>
                <w:lang w:val="es-419"/>
              </w:rPr>
              <w:t>habr</w:t>
            </w:r>
            <w:proofErr w:type="spellEnd"/>
            <w:r w:rsidRPr="00211808">
              <w:rPr>
                <w:lang w:val="es-ES"/>
              </w:rPr>
              <w:t>é</w:t>
            </w:r>
            <w:r>
              <w:rPr>
                <w:lang w:val="es-ES"/>
              </w:rPr>
              <w:t>, habr</w:t>
            </w:r>
            <w:r w:rsidRPr="00211808">
              <w:rPr>
                <w:lang w:val="es-ES"/>
              </w:rPr>
              <w:t>ás</w:t>
            </w:r>
            <w:r>
              <w:rPr>
                <w:lang w:val="es-ES"/>
              </w:rPr>
              <w:t xml:space="preserve">, habrá, habremos + </w:t>
            </w:r>
            <w:proofErr w:type="spellStart"/>
            <w:r>
              <w:rPr>
                <w:lang w:val="es-ES"/>
              </w:rPr>
              <w:t>past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participle</w:t>
            </w:r>
            <w:proofErr w:type="spellEnd"/>
            <w:r>
              <w:rPr>
                <w:lang w:val="es-ES"/>
              </w:rPr>
              <w:t>, habr</w:t>
            </w:r>
            <w:r w:rsidRPr="00211808">
              <w:rPr>
                <w:lang w:val="es-ES"/>
              </w:rPr>
              <w:t>éis</w:t>
            </w:r>
            <w:r>
              <w:rPr>
                <w:lang w:val="es-ES"/>
              </w:rPr>
              <w:t>, habr</w:t>
            </w:r>
            <w:r w:rsidRPr="00211808">
              <w:rPr>
                <w:lang w:val="es-ES"/>
              </w:rPr>
              <w:t>án</w:t>
            </w:r>
          </w:p>
        </w:tc>
        <w:tc>
          <w:tcPr>
            <w:tcW w:w="3420" w:type="dxa"/>
            <w:vAlign w:val="center"/>
          </w:tcPr>
          <w:p w:rsidR="0080537B" w:rsidRPr="002F1426" w:rsidRDefault="00685FD8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685FD8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1808" w:rsidP="00A5565A">
            <w:pPr>
              <w:jc w:val="center"/>
            </w:pPr>
            <w:r>
              <w:t>Direct and indirect object pronouns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685FD8" w:rsidRDefault="0021180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685FD8">
              <w:rPr>
                <w:lang w:val="es-419"/>
              </w:rPr>
              <w:t>examples</w:t>
            </w:r>
            <w:proofErr w:type="spellEnd"/>
            <w:r w:rsidRPr="00685FD8">
              <w:rPr>
                <w:lang w:val="es-419"/>
              </w:rPr>
              <w:t>: me lo, me los, me la, me las</w:t>
            </w:r>
          </w:p>
          <w:p w:rsidR="00211808" w:rsidRPr="00685FD8" w:rsidRDefault="0021180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 w:rsidRPr="00685FD8">
              <w:rPr>
                <w:lang w:val="es-419"/>
              </w:rPr>
              <w:t xml:space="preserve">te lo, te los, </w:t>
            </w:r>
            <w:proofErr w:type="spellStart"/>
            <w:r w:rsidRPr="00685FD8">
              <w:rPr>
                <w:lang w:val="es-419"/>
              </w:rPr>
              <w:t>te la</w:t>
            </w:r>
            <w:proofErr w:type="spellEnd"/>
            <w:r w:rsidRPr="00685FD8">
              <w:rPr>
                <w:lang w:val="es-419"/>
              </w:rPr>
              <w:t>, te las</w:t>
            </w:r>
          </w:p>
          <w:p w:rsidR="00211808" w:rsidRPr="00685FD8" w:rsidRDefault="0021180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 w:rsidRPr="00685FD8">
              <w:rPr>
                <w:lang w:val="es-419"/>
              </w:rPr>
              <w:t>Se lo, se la, se los, se las</w:t>
            </w:r>
          </w:p>
          <w:p w:rsidR="00211808" w:rsidRPr="00685FD8" w:rsidRDefault="0021180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 w:rsidRPr="00685FD8">
              <w:rPr>
                <w:lang w:val="es-419"/>
              </w:rPr>
              <w:t>nos lo, nos los, nos la, nos las</w:t>
            </w:r>
          </w:p>
          <w:p w:rsidR="00211808" w:rsidRPr="00685FD8" w:rsidRDefault="00211808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 w:rsidRPr="00685FD8">
              <w:rPr>
                <w:lang w:val="es-419"/>
              </w:rPr>
              <w:t>os lo, os los, os la, os las</w:t>
            </w:r>
          </w:p>
        </w:tc>
        <w:tc>
          <w:tcPr>
            <w:tcW w:w="3420" w:type="dxa"/>
            <w:vAlign w:val="center"/>
          </w:tcPr>
          <w:p w:rsidR="0080537B" w:rsidRPr="002F1426" w:rsidRDefault="00685FD8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685FD8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1808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85FD8"/>
    <w:rsid w:val="007A147C"/>
    <w:rsid w:val="007F0C34"/>
    <w:rsid w:val="007F4D73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756FC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15C9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3E1DB-EA2C-4A4B-8D3B-1ED97B1EA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2017-03-28T18:37:00Z</dcterms:created>
  <dcterms:modified xsi:type="dcterms:W3CDTF">2017-06-14T17:21:00Z</dcterms:modified>
</cp:coreProperties>
</file>