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61C9C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E21AA">
        <w:rPr>
          <w:u w:val="single"/>
        </w:rPr>
        <w:t>10-12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61C9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130C5">
              <w:t>Unit 3</w:t>
            </w:r>
            <w:r w:rsidR="00B61C9C">
              <w:t xml:space="preserve">- Parallel &amp; Perpendicular Lines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05D1C">
              <w:t>25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B61C9C">
            <w:r w:rsidRPr="002F1426">
              <w:rPr>
                <w:b/>
              </w:rPr>
              <w:t>Essential Question(s):</w:t>
            </w:r>
            <w:r w:rsidR="00605D1C">
              <w:rPr>
                <w:b/>
              </w:rPr>
              <w:t xml:space="preserve"> </w:t>
            </w:r>
            <w:r w:rsidR="00605D1C" w:rsidRPr="00605D1C">
              <w:rPr>
                <w:b/>
              </w:rPr>
              <w:t>U.E.Q:</w:t>
            </w:r>
            <w:r w:rsidR="00DB305D">
              <w:rPr>
                <w:b/>
              </w:rPr>
              <w:t xml:space="preserve"> </w:t>
            </w:r>
            <w:r w:rsidR="00B61C9C">
              <w:t>How do we construct proofs? What are the properties of parallel lines?</w:t>
            </w:r>
          </w:p>
          <w:p w:rsidR="00605D1C" w:rsidRDefault="00605D1C" w:rsidP="00B61C9C">
            <w:r>
              <w:t xml:space="preserve">                                         L.E.Q 2.1 – What are the properties of // lines?</w:t>
            </w:r>
          </w:p>
          <w:p w:rsidR="00605D1C" w:rsidRDefault="00605D1C" w:rsidP="00B61C9C">
            <w:r>
              <w:t xml:space="preserve">                                         L.E.Q 2.2 – How can lines be proved //?</w:t>
            </w:r>
          </w:p>
          <w:p w:rsidR="00605D1C" w:rsidRDefault="00605D1C" w:rsidP="00B61C9C">
            <w:r>
              <w:t xml:space="preserve">                                         L.E.Q 2.4 - // Lines and the triangle Angle-Sum theorem are used how?</w:t>
            </w:r>
          </w:p>
          <w:p w:rsidR="00605D1C" w:rsidRDefault="00605D1C" w:rsidP="00B61C9C">
            <w:r>
              <w:t xml:space="preserve">                                         L.E.Q 2.5 – What are polygons &amp; how do you find the measure of their interior &amp; exterior angles?</w:t>
            </w:r>
          </w:p>
          <w:p w:rsidR="00D97955" w:rsidRDefault="00605D1C" w:rsidP="00D97955">
            <w:r>
              <w:t xml:space="preserve">                                         L.E.Q 2.6 – How do you graph equations of a line?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61C9C" w:rsidP="00A5565A">
            <w:pPr>
              <w:jc w:val="center"/>
            </w:pPr>
            <w:r>
              <w:t>Basic Proofs</w:t>
            </w:r>
          </w:p>
        </w:tc>
        <w:tc>
          <w:tcPr>
            <w:tcW w:w="1890" w:type="dxa"/>
            <w:vAlign w:val="center"/>
          </w:tcPr>
          <w:p w:rsidR="00A73EB8" w:rsidRPr="00A73EB8" w:rsidRDefault="00B61C9C" w:rsidP="00A5565A">
            <w:pPr>
              <w:jc w:val="center"/>
            </w:pPr>
            <w:r>
              <w:t>G.1.3.2.1</w:t>
            </w:r>
          </w:p>
        </w:tc>
        <w:tc>
          <w:tcPr>
            <w:tcW w:w="3420" w:type="dxa"/>
            <w:vAlign w:val="center"/>
          </w:tcPr>
          <w:p w:rsidR="00430277" w:rsidRPr="00A73EB8" w:rsidRDefault="00B61C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Equality</w:t>
            </w:r>
          </w:p>
        </w:tc>
        <w:tc>
          <w:tcPr>
            <w:tcW w:w="3420" w:type="dxa"/>
            <w:vAlign w:val="center"/>
          </w:tcPr>
          <w:p w:rsidR="00A73EB8" w:rsidRPr="002F1426" w:rsidRDefault="00605D1C" w:rsidP="00A5565A">
            <w:pPr>
              <w:jc w:val="center"/>
              <w:rPr>
                <w:b/>
              </w:rPr>
            </w:pPr>
            <w:r>
              <w:t>Proof introduction</w:t>
            </w:r>
          </w:p>
        </w:tc>
        <w:tc>
          <w:tcPr>
            <w:tcW w:w="2880" w:type="dxa"/>
            <w:vAlign w:val="center"/>
          </w:tcPr>
          <w:p w:rsidR="00A73EB8" w:rsidRPr="00DB305D" w:rsidRDefault="00605D1C" w:rsidP="00A5565A">
            <w:pPr>
              <w:spacing w:after="120"/>
              <w:jc w:val="center"/>
              <w:rPr>
                <w:sz w:val="18"/>
              </w:rPr>
            </w:pPr>
            <w:r>
              <w:t xml:space="preserve">Proof worksheet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61C9C" w:rsidTr="00B61C9C">
        <w:tc>
          <w:tcPr>
            <w:tcW w:w="2785" w:type="dxa"/>
            <w:vAlign w:val="center"/>
          </w:tcPr>
          <w:p w:rsidR="00B61C9C" w:rsidRPr="00DE5063" w:rsidRDefault="00C36772" w:rsidP="00B61C9C">
            <w:pPr>
              <w:jc w:val="center"/>
            </w:pPr>
            <w:r>
              <w:t xml:space="preserve">Properties of </w:t>
            </w:r>
            <w:r w:rsidR="00B61C9C" w:rsidRPr="00B61C9C">
              <w:t xml:space="preserve"> parallel lines</w:t>
            </w:r>
          </w:p>
        </w:tc>
        <w:tc>
          <w:tcPr>
            <w:tcW w:w="1890" w:type="dxa"/>
            <w:vAlign w:val="center"/>
          </w:tcPr>
          <w:p w:rsidR="00B61C9C" w:rsidRPr="00B61C9C" w:rsidRDefault="00B61C9C" w:rsidP="00B61C9C">
            <w:pPr>
              <w:jc w:val="center"/>
              <w:rPr>
                <w:b/>
                <w:sz w:val="28"/>
                <w:szCs w:val="28"/>
              </w:rPr>
            </w:pPr>
            <w:r w:rsidRPr="00B61C9C">
              <w:t>G.2.2.1.2, G.2.2.1.1</w:t>
            </w:r>
          </w:p>
        </w:tc>
        <w:tc>
          <w:tcPr>
            <w:tcW w:w="3420" w:type="dxa"/>
            <w:vAlign w:val="center"/>
          </w:tcPr>
          <w:p w:rsidR="00B61C9C" w:rsidRDefault="00605D1C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transversal</w:t>
            </w:r>
          </w:p>
          <w:p w:rsidR="00B61C9C" w:rsidRDefault="00B61C9C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 interior</w:t>
            </w:r>
          </w:p>
          <w:p w:rsidR="00B61C9C" w:rsidRDefault="00B61C9C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 exterior</w:t>
            </w:r>
          </w:p>
          <w:p w:rsidR="00B61C9C" w:rsidRDefault="00B61C9C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same side or consecutive interior &amp; exterior</w:t>
            </w:r>
          </w:p>
          <w:p w:rsidR="00B61C9C" w:rsidRPr="00A73EB8" w:rsidRDefault="00B61C9C" w:rsidP="00C3677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corresponding angles</w:t>
            </w:r>
          </w:p>
        </w:tc>
        <w:tc>
          <w:tcPr>
            <w:tcW w:w="3420" w:type="dxa"/>
            <w:vAlign w:val="center"/>
          </w:tcPr>
          <w:p w:rsidR="00B61C9C" w:rsidRPr="002F1426" w:rsidRDefault="00C36772" w:rsidP="00B61C9C">
            <w:pPr>
              <w:jc w:val="center"/>
              <w:rPr>
                <w:b/>
              </w:rPr>
            </w:pPr>
            <w:r>
              <w:t>Worksheet , partner work, classwork</w:t>
            </w:r>
          </w:p>
        </w:tc>
        <w:tc>
          <w:tcPr>
            <w:tcW w:w="2880" w:type="dxa"/>
            <w:vAlign w:val="center"/>
          </w:tcPr>
          <w:p w:rsidR="00C36772" w:rsidRDefault="00C36772" w:rsidP="00C36772">
            <w:pPr>
              <w:spacing w:after="120"/>
              <w:jc w:val="center"/>
            </w:pPr>
            <w:r>
              <w:t>Homework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Partner 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Quiz</w:t>
            </w:r>
          </w:p>
          <w:p w:rsidR="00B61C9C" w:rsidRPr="00DB305D" w:rsidRDefault="00B61C9C" w:rsidP="00B61C9C">
            <w:pPr>
              <w:spacing w:after="120"/>
              <w:jc w:val="center"/>
              <w:rPr>
                <w:sz w:val="18"/>
              </w:rPr>
            </w:pPr>
          </w:p>
        </w:tc>
      </w:tr>
      <w:tr w:rsidR="00C36772" w:rsidTr="00B61C9C">
        <w:tc>
          <w:tcPr>
            <w:tcW w:w="2785" w:type="dxa"/>
            <w:vAlign w:val="center"/>
          </w:tcPr>
          <w:p w:rsidR="00C36772" w:rsidRDefault="00C36772" w:rsidP="00B61C9C">
            <w:pPr>
              <w:jc w:val="center"/>
            </w:pPr>
            <w:r>
              <w:t>Proving Lines //</w:t>
            </w:r>
          </w:p>
        </w:tc>
        <w:tc>
          <w:tcPr>
            <w:tcW w:w="1890" w:type="dxa"/>
            <w:vAlign w:val="center"/>
          </w:tcPr>
          <w:p w:rsidR="00C36772" w:rsidRPr="00B61C9C" w:rsidRDefault="00C36772" w:rsidP="00B61C9C">
            <w:pPr>
              <w:jc w:val="center"/>
            </w:pPr>
          </w:p>
        </w:tc>
        <w:tc>
          <w:tcPr>
            <w:tcW w:w="3420" w:type="dxa"/>
            <w:vAlign w:val="center"/>
          </w:tcPr>
          <w:p w:rsidR="00C36772" w:rsidRDefault="00C36772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“if/then” format</w:t>
            </w:r>
          </w:p>
        </w:tc>
        <w:tc>
          <w:tcPr>
            <w:tcW w:w="3420" w:type="dxa"/>
            <w:vAlign w:val="center"/>
          </w:tcPr>
          <w:p w:rsidR="00C36772" w:rsidRDefault="00C36772" w:rsidP="00B61C9C">
            <w:pPr>
              <w:jc w:val="center"/>
            </w:pPr>
            <w:r>
              <w:t>Worksheet , partner work, classwork</w:t>
            </w:r>
          </w:p>
        </w:tc>
        <w:tc>
          <w:tcPr>
            <w:tcW w:w="2880" w:type="dxa"/>
            <w:vAlign w:val="center"/>
          </w:tcPr>
          <w:p w:rsidR="00C36772" w:rsidRDefault="00C36772" w:rsidP="00C36772">
            <w:pPr>
              <w:spacing w:after="120"/>
              <w:jc w:val="center"/>
            </w:pPr>
            <w:r>
              <w:t>Homework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Partner 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Quiz</w:t>
            </w:r>
          </w:p>
          <w:p w:rsidR="00C36772" w:rsidRDefault="00C36772" w:rsidP="00C36772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36772" w:rsidP="00A5565A">
            <w:pPr>
              <w:jc w:val="center"/>
            </w:pPr>
            <w:r>
              <w:t>Parallel Lines &amp; Triangle Angle-Sum Theorem</w:t>
            </w:r>
          </w:p>
        </w:tc>
        <w:tc>
          <w:tcPr>
            <w:tcW w:w="1890" w:type="dxa"/>
            <w:vAlign w:val="center"/>
          </w:tcPr>
          <w:p w:rsidR="0080537B" w:rsidRPr="00A73EB8" w:rsidRDefault="00C36772" w:rsidP="00A5565A">
            <w:pPr>
              <w:jc w:val="center"/>
            </w:pPr>
            <w:r>
              <w:t>M11.C.1.2</w:t>
            </w:r>
          </w:p>
        </w:tc>
        <w:tc>
          <w:tcPr>
            <w:tcW w:w="3420" w:type="dxa"/>
            <w:vAlign w:val="center"/>
          </w:tcPr>
          <w:p w:rsidR="00B61C9C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Acute, right, obtuse, equilateral, equiangular, scalene ∆</w:t>
            </w:r>
          </w:p>
          <w:p w:rsidR="00C36772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Exterior angle of a polygon</w:t>
            </w:r>
          </w:p>
          <w:p w:rsidR="00C36772" w:rsidRPr="00A73EB8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Remote interior angles</w:t>
            </w:r>
          </w:p>
        </w:tc>
        <w:tc>
          <w:tcPr>
            <w:tcW w:w="3420" w:type="dxa"/>
            <w:vAlign w:val="center"/>
          </w:tcPr>
          <w:p w:rsidR="0080537B" w:rsidRPr="002F1426" w:rsidRDefault="00C36772" w:rsidP="00A5565A">
            <w:pPr>
              <w:jc w:val="center"/>
              <w:rPr>
                <w:b/>
              </w:rPr>
            </w:pPr>
            <w:r>
              <w:t>Worksheet , partner work, classwork</w:t>
            </w:r>
          </w:p>
        </w:tc>
        <w:tc>
          <w:tcPr>
            <w:tcW w:w="2880" w:type="dxa"/>
            <w:vAlign w:val="center"/>
          </w:tcPr>
          <w:p w:rsidR="00C36772" w:rsidRDefault="00C36772" w:rsidP="00C36772">
            <w:pPr>
              <w:spacing w:after="120"/>
              <w:jc w:val="center"/>
            </w:pPr>
            <w:r>
              <w:t>Homework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Partner 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C36772" w:rsidTr="00A5565A">
        <w:tc>
          <w:tcPr>
            <w:tcW w:w="2785" w:type="dxa"/>
            <w:vAlign w:val="center"/>
          </w:tcPr>
          <w:p w:rsidR="00C36772" w:rsidRDefault="00C36772" w:rsidP="00A5565A">
            <w:pPr>
              <w:jc w:val="center"/>
            </w:pPr>
            <w:r>
              <w:t>Polygon Angle-Sum Theorem</w:t>
            </w:r>
          </w:p>
        </w:tc>
        <w:tc>
          <w:tcPr>
            <w:tcW w:w="1890" w:type="dxa"/>
            <w:vAlign w:val="center"/>
          </w:tcPr>
          <w:p w:rsidR="00C36772" w:rsidRDefault="00C3677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36772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Polygon – concave or convex</w:t>
            </w:r>
          </w:p>
          <w:p w:rsidR="00C36772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polygon</w:t>
            </w:r>
          </w:p>
        </w:tc>
        <w:tc>
          <w:tcPr>
            <w:tcW w:w="3420" w:type="dxa"/>
            <w:vAlign w:val="center"/>
          </w:tcPr>
          <w:p w:rsidR="00C36772" w:rsidRDefault="00C36772" w:rsidP="00A5565A">
            <w:pPr>
              <w:jc w:val="center"/>
            </w:pPr>
            <w:r>
              <w:t>Worksheet , partner work, classwork</w:t>
            </w:r>
          </w:p>
        </w:tc>
        <w:tc>
          <w:tcPr>
            <w:tcW w:w="2880" w:type="dxa"/>
            <w:vAlign w:val="center"/>
          </w:tcPr>
          <w:p w:rsidR="00C36772" w:rsidRDefault="00C36772" w:rsidP="00C36772">
            <w:pPr>
              <w:spacing w:after="120"/>
              <w:jc w:val="center"/>
            </w:pPr>
            <w:r>
              <w:t>Homework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Partner 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Quiz</w:t>
            </w:r>
          </w:p>
          <w:p w:rsidR="00C36772" w:rsidRDefault="00C36772" w:rsidP="00C36772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61C9C" w:rsidP="00A5565A">
            <w:pPr>
              <w:jc w:val="center"/>
            </w:pPr>
            <w:r>
              <w:t>Lines &amp; Coordinate P</w:t>
            </w:r>
            <w:r w:rsidRPr="00B61C9C">
              <w:t>lanes</w:t>
            </w:r>
          </w:p>
        </w:tc>
        <w:tc>
          <w:tcPr>
            <w:tcW w:w="1890" w:type="dxa"/>
            <w:vAlign w:val="center"/>
          </w:tcPr>
          <w:p w:rsidR="002717B6" w:rsidRDefault="00C36772" w:rsidP="00A5565A">
            <w:pPr>
              <w:jc w:val="center"/>
            </w:pPr>
            <w:r>
              <w:t>M11.D.2.1.2</w:t>
            </w:r>
          </w:p>
          <w:p w:rsidR="00C36772" w:rsidRDefault="00C36772" w:rsidP="00A5565A">
            <w:pPr>
              <w:jc w:val="center"/>
            </w:pPr>
            <w:r>
              <w:t>M11.D.3.2.2</w:t>
            </w:r>
          </w:p>
          <w:p w:rsidR="00C36772" w:rsidRPr="00A73EB8" w:rsidRDefault="00C36772" w:rsidP="00A5565A">
            <w:pPr>
              <w:jc w:val="center"/>
            </w:pPr>
            <w:r>
              <w:t>M11.D.3.2.3</w:t>
            </w:r>
          </w:p>
        </w:tc>
        <w:tc>
          <w:tcPr>
            <w:tcW w:w="3420" w:type="dxa"/>
            <w:vAlign w:val="center"/>
          </w:tcPr>
          <w:p w:rsidR="00990086" w:rsidRDefault="00FD2A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 intercept form</w:t>
            </w:r>
          </w:p>
          <w:p w:rsidR="00FD2A6F" w:rsidRDefault="00FD2A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</w:t>
            </w:r>
          </w:p>
          <w:p w:rsidR="00FD2A6F" w:rsidRDefault="00FD2A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Point-slope form</w:t>
            </w:r>
          </w:p>
          <w:p w:rsidR="00FD2A6F" w:rsidRPr="00A73EB8" w:rsidRDefault="00FD2A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Intercepts</w:t>
            </w:r>
          </w:p>
        </w:tc>
        <w:tc>
          <w:tcPr>
            <w:tcW w:w="3420" w:type="dxa"/>
            <w:vAlign w:val="center"/>
          </w:tcPr>
          <w:p w:rsidR="002717B6" w:rsidRPr="002F1426" w:rsidRDefault="00FD2A6F" w:rsidP="00A5565A">
            <w:pPr>
              <w:jc w:val="center"/>
              <w:rPr>
                <w:b/>
              </w:rPr>
            </w:pPr>
            <w:r>
              <w:t>Worksheet , partner work, classwork</w:t>
            </w:r>
          </w:p>
        </w:tc>
        <w:tc>
          <w:tcPr>
            <w:tcW w:w="2880" w:type="dxa"/>
            <w:vAlign w:val="center"/>
          </w:tcPr>
          <w:p w:rsidR="00FD2A6F" w:rsidRDefault="00FD2A6F" w:rsidP="00FD2A6F">
            <w:pPr>
              <w:spacing w:after="120"/>
              <w:jc w:val="center"/>
            </w:pPr>
            <w:r>
              <w:t>Homework</w:t>
            </w:r>
          </w:p>
          <w:p w:rsidR="00FD2A6F" w:rsidRDefault="00FD2A6F" w:rsidP="00FD2A6F">
            <w:pPr>
              <w:spacing w:after="120"/>
              <w:jc w:val="center"/>
            </w:pPr>
            <w:r>
              <w:t>Partner work</w:t>
            </w:r>
          </w:p>
          <w:p w:rsidR="00FD2A6F" w:rsidRDefault="00FD2A6F" w:rsidP="00FD2A6F">
            <w:pPr>
              <w:spacing w:after="120"/>
              <w:jc w:val="center"/>
            </w:pPr>
            <w:r>
              <w:t>Quiz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67857" w:rsidP="00A5565A">
            <w:pPr>
              <w:jc w:val="center"/>
            </w:pPr>
            <w:r>
              <w:t>Slopes of // and perpendicular lines</w:t>
            </w:r>
          </w:p>
        </w:tc>
        <w:tc>
          <w:tcPr>
            <w:tcW w:w="1890" w:type="dxa"/>
            <w:vAlign w:val="center"/>
          </w:tcPr>
          <w:p w:rsidR="002717B6" w:rsidRDefault="00367857" w:rsidP="00A5565A">
            <w:pPr>
              <w:jc w:val="center"/>
            </w:pPr>
            <w:r>
              <w:t>M11.C.3.1.2</w:t>
            </w:r>
          </w:p>
          <w:p w:rsidR="00367857" w:rsidRPr="00A73EB8" w:rsidRDefault="00367857" w:rsidP="00A5565A">
            <w:pPr>
              <w:jc w:val="center"/>
            </w:pPr>
            <w:r>
              <w:t>M11.D.3.2.1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36785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367857" w:rsidP="00A5565A">
            <w:pPr>
              <w:jc w:val="center"/>
              <w:rPr>
                <w:b/>
              </w:rPr>
            </w:pPr>
            <w:r>
              <w:t>Worksheet , partner work, classwork</w:t>
            </w:r>
          </w:p>
        </w:tc>
        <w:tc>
          <w:tcPr>
            <w:tcW w:w="2880" w:type="dxa"/>
            <w:vAlign w:val="center"/>
          </w:tcPr>
          <w:p w:rsidR="00367857" w:rsidRDefault="00367857" w:rsidP="00367857">
            <w:pPr>
              <w:spacing w:after="120"/>
              <w:jc w:val="center"/>
            </w:pPr>
            <w:r>
              <w:t>Homework</w:t>
            </w:r>
          </w:p>
          <w:p w:rsidR="00367857" w:rsidRDefault="00367857" w:rsidP="00367857">
            <w:pPr>
              <w:spacing w:after="120"/>
              <w:jc w:val="center"/>
            </w:pPr>
            <w:r>
              <w:t>Partner work</w:t>
            </w:r>
          </w:p>
          <w:p w:rsidR="00367857" w:rsidRDefault="00367857" w:rsidP="00367857">
            <w:pPr>
              <w:spacing w:after="120"/>
              <w:jc w:val="center"/>
            </w:pPr>
            <w:r>
              <w:t>Quiz</w:t>
            </w:r>
          </w:p>
          <w:p w:rsidR="00367857" w:rsidRDefault="00367857" w:rsidP="00367857">
            <w:pPr>
              <w:spacing w:after="120"/>
              <w:jc w:val="center"/>
            </w:pPr>
            <w:r>
              <w:t>Unit test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1E21AA"/>
    <w:rsid w:val="00243906"/>
    <w:rsid w:val="002717B6"/>
    <w:rsid w:val="002F1426"/>
    <w:rsid w:val="002F1966"/>
    <w:rsid w:val="003154BD"/>
    <w:rsid w:val="00367857"/>
    <w:rsid w:val="003A1F67"/>
    <w:rsid w:val="00430277"/>
    <w:rsid w:val="004D4FCE"/>
    <w:rsid w:val="005E38FC"/>
    <w:rsid w:val="00605D1C"/>
    <w:rsid w:val="00611B54"/>
    <w:rsid w:val="006130C5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61C9C"/>
    <w:rsid w:val="00B963EA"/>
    <w:rsid w:val="00BE53BF"/>
    <w:rsid w:val="00C36772"/>
    <w:rsid w:val="00C94F98"/>
    <w:rsid w:val="00D97955"/>
    <w:rsid w:val="00DB305D"/>
    <w:rsid w:val="00DE5063"/>
    <w:rsid w:val="00EF1B39"/>
    <w:rsid w:val="00FD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78A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15E17-5C6E-45C5-B693-56595D20F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6</cp:revision>
  <dcterms:created xsi:type="dcterms:W3CDTF">2017-02-14T19:23:00Z</dcterms:created>
  <dcterms:modified xsi:type="dcterms:W3CDTF">2017-09-22T16:21:00Z</dcterms:modified>
</cp:coreProperties>
</file>