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C68D2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02F20">
        <w:rPr>
          <w:u w:val="single"/>
        </w:rPr>
        <w:t>10-12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C68D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305BB">
              <w:rPr>
                <w:b/>
              </w:rPr>
              <w:t xml:space="preserve">Unit 1 : </w:t>
            </w:r>
            <w:r w:rsidR="009C68D2">
              <w:t>Tools of Geometry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305BB">
              <w:t>14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305BB">
              <w:rPr>
                <w:rFonts w:ascii="Arial" w:eastAsia="Times New Roman" w:hAnsi="Arial" w:cs="Times New Roman"/>
                <w:b/>
                <w:sz w:val="24"/>
                <w:szCs w:val="20"/>
              </w:rPr>
              <w:t>U.E.Q.</w:t>
            </w:r>
            <w:r w:rsidR="00430277" w:rsidRPr="00C06C8A">
              <w:t xml:space="preserve"> </w:t>
            </w:r>
            <w:r w:rsidR="009C68D2">
              <w:t>What are the basic tools of geometry?</w:t>
            </w:r>
          </w:p>
          <w:p w:rsidR="008305BB" w:rsidRDefault="008305BB" w:rsidP="00D97955">
            <w:r>
              <w:t xml:space="preserve">                                           L.E.Q. 1.1 – How do we use inductive reasoning to make conjectures?</w:t>
            </w:r>
          </w:p>
          <w:p w:rsidR="008305BB" w:rsidRDefault="008305BB" w:rsidP="00D97955">
            <w:r>
              <w:t xml:space="preserve">                                           L.E.Q. </w:t>
            </w:r>
            <w:proofErr w:type="gramStart"/>
            <w:r>
              <w:t>1.3  -</w:t>
            </w:r>
            <w:proofErr w:type="gramEnd"/>
            <w:r>
              <w:t xml:space="preserve"> What are the 3 basic terms &amp; postulates of Geometry?</w:t>
            </w:r>
          </w:p>
          <w:p w:rsidR="008305BB" w:rsidRDefault="008305BB" w:rsidP="00D97955">
            <w:r>
              <w:t xml:space="preserve">                                           L.E.Q. 1.4 – What are segments, rays, // lines and planes &amp; how are they named?</w:t>
            </w:r>
          </w:p>
          <w:p w:rsidR="008305BB" w:rsidRDefault="008305BB" w:rsidP="00D97955">
            <w:r>
              <w:t xml:space="preserve">                                           L.E.Q. 1.5 – How are relationships between lengths of segments determined?</w:t>
            </w:r>
          </w:p>
          <w:p w:rsidR="008305BB" w:rsidRDefault="008305BB" w:rsidP="00D97955">
            <w:r>
              <w:t xml:space="preserve">                                           L.E.Q. 1.6 – Angles are classified based on their measurements how?</w:t>
            </w:r>
          </w:p>
          <w:p w:rsidR="00D97955" w:rsidRDefault="008305BB" w:rsidP="00D97955">
            <w:r>
              <w:t xml:space="preserve">                                           L.E.Q. 1.8 </w:t>
            </w:r>
            <w:r w:rsidR="00472A82">
              <w:t>–</w:t>
            </w:r>
            <w:r>
              <w:t xml:space="preserve"> </w:t>
            </w:r>
            <w:r w:rsidR="00472A82">
              <w:t>What are the basics of Coordinate plane?</w:t>
            </w:r>
          </w:p>
          <w:p w:rsidR="00472A82" w:rsidRDefault="00472A82" w:rsidP="00D97955">
            <w:r>
              <w:t xml:space="preserve">                                           L.E.Q. 1.9 – How is perimeter, circumference &amp; area found of a square, rectangle and circle?</w:t>
            </w:r>
          </w:p>
        </w:tc>
      </w:tr>
      <w:tr w:rsidR="008305BB" w:rsidTr="002F1426">
        <w:tc>
          <w:tcPr>
            <w:tcW w:w="14395" w:type="dxa"/>
          </w:tcPr>
          <w:p w:rsidR="008305BB" w:rsidRPr="002F1426" w:rsidRDefault="008305BB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2A82" w:rsidP="00A5565A">
            <w:pPr>
              <w:jc w:val="center"/>
            </w:pPr>
            <w:r>
              <w:t>Patterns &amp; inductive reasoning</w:t>
            </w:r>
          </w:p>
        </w:tc>
        <w:tc>
          <w:tcPr>
            <w:tcW w:w="1890" w:type="dxa"/>
            <w:vAlign w:val="center"/>
          </w:tcPr>
          <w:p w:rsidR="00A73EB8" w:rsidRPr="00A73EB8" w:rsidRDefault="00472A82" w:rsidP="00A5565A">
            <w:pPr>
              <w:jc w:val="center"/>
            </w:pPr>
            <w:r>
              <w:t>M11.D1.1</w:t>
            </w:r>
          </w:p>
        </w:tc>
        <w:tc>
          <w:tcPr>
            <w:tcW w:w="3420" w:type="dxa"/>
            <w:vAlign w:val="center"/>
          </w:tcPr>
          <w:p w:rsidR="00430277" w:rsidRDefault="009C68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inductive reasoning</w:t>
            </w:r>
          </w:p>
          <w:p w:rsidR="009C68D2" w:rsidRDefault="009C68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conjecture</w:t>
            </w:r>
          </w:p>
          <w:p w:rsidR="009C68D2" w:rsidRPr="00A73EB8" w:rsidRDefault="009C68D2" w:rsidP="00472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counter example</w:t>
            </w:r>
          </w:p>
        </w:tc>
        <w:tc>
          <w:tcPr>
            <w:tcW w:w="3420" w:type="dxa"/>
            <w:vAlign w:val="center"/>
          </w:tcPr>
          <w:p w:rsidR="00A73EB8" w:rsidRPr="002F1426" w:rsidRDefault="00472A82" w:rsidP="00A5565A">
            <w:pPr>
              <w:jc w:val="center"/>
              <w:rPr>
                <w:b/>
              </w:rPr>
            </w:pPr>
            <w:r>
              <w:t>Notes &amp; worksheet</w:t>
            </w:r>
          </w:p>
        </w:tc>
        <w:tc>
          <w:tcPr>
            <w:tcW w:w="2880" w:type="dxa"/>
            <w:vAlign w:val="center"/>
          </w:tcPr>
          <w:p w:rsidR="00472A82" w:rsidRDefault="00472A82" w:rsidP="00472A82">
            <w:pPr>
              <w:spacing w:after="120"/>
              <w:jc w:val="center"/>
            </w:pPr>
            <w:r>
              <w:t>Homework</w:t>
            </w:r>
          </w:p>
          <w:p w:rsidR="00472A82" w:rsidRDefault="00472A82" w:rsidP="00472A82">
            <w:pPr>
              <w:spacing w:after="120"/>
              <w:jc w:val="center"/>
            </w:pPr>
            <w:r>
              <w:t>Partner work</w:t>
            </w:r>
          </w:p>
          <w:p w:rsidR="00472A82" w:rsidRDefault="00472A82" w:rsidP="00472A82">
            <w:pPr>
              <w:spacing w:after="120"/>
              <w:jc w:val="center"/>
            </w:pPr>
            <w:r>
              <w:t>Quiz</w:t>
            </w:r>
          </w:p>
          <w:p w:rsidR="00472A82" w:rsidRPr="00472A82" w:rsidRDefault="00472A82" w:rsidP="00472A82">
            <w:pPr>
              <w:spacing w:after="120"/>
              <w:jc w:val="center"/>
            </w:pPr>
          </w:p>
        </w:tc>
      </w:tr>
      <w:tr w:rsidR="00472A82" w:rsidTr="0080537B">
        <w:tc>
          <w:tcPr>
            <w:tcW w:w="2785" w:type="dxa"/>
            <w:vAlign w:val="center"/>
          </w:tcPr>
          <w:p w:rsidR="00472A82" w:rsidRDefault="00EC71B2" w:rsidP="00A5565A">
            <w:pPr>
              <w:jc w:val="center"/>
            </w:pPr>
            <w:r>
              <w:t>Points, Lines &amp; Planes</w:t>
            </w:r>
          </w:p>
        </w:tc>
        <w:tc>
          <w:tcPr>
            <w:tcW w:w="1890" w:type="dxa"/>
            <w:vAlign w:val="center"/>
          </w:tcPr>
          <w:p w:rsidR="00472A82" w:rsidRDefault="00472A8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72A8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space 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collinear points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plane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coplanar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postulate</w:t>
            </w:r>
          </w:p>
        </w:tc>
        <w:tc>
          <w:tcPr>
            <w:tcW w:w="3420" w:type="dxa"/>
            <w:vAlign w:val="center"/>
          </w:tcPr>
          <w:p w:rsidR="00472A82" w:rsidRDefault="00EC71B2" w:rsidP="00A5565A">
            <w:pPr>
              <w:jc w:val="center"/>
            </w:pPr>
            <w:r>
              <w:t xml:space="preserve">Notes, worksheet &amp; homework </w:t>
            </w:r>
          </w:p>
        </w:tc>
        <w:tc>
          <w:tcPr>
            <w:tcW w:w="2880" w:type="dxa"/>
            <w:vAlign w:val="center"/>
          </w:tcPr>
          <w:p w:rsidR="00EC71B2" w:rsidRDefault="00EC71B2" w:rsidP="00EC71B2">
            <w:pPr>
              <w:spacing w:after="120"/>
              <w:jc w:val="center"/>
            </w:pPr>
            <w:r>
              <w:t>Homework</w:t>
            </w:r>
          </w:p>
          <w:p w:rsidR="00EC71B2" w:rsidRDefault="00EC71B2" w:rsidP="00EC71B2">
            <w:pPr>
              <w:spacing w:after="120"/>
              <w:jc w:val="center"/>
            </w:pPr>
            <w:r>
              <w:t>Partner work</w:t>
            </w:r>
          </w:p>
          <w:p w:rsidR="00EC71B2" w:rsidRDefault="00EC71B2" w:rsidP="00EC71B2">
            <w:pPr>
              <w:spacing w:after="120"/>
              <w:jc w:val="center"/>
            </w:pPr>
            <w:r>
              <w:t>Quiz</w:t>
            </w:r>
          </w:p>
          <w:p w:rsidR="00472A82" w:rsidRDefault="00472A82" w:rsidP="00472A82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C71B2" w:rsidP="00A5565A">
            <w:pPr>
              <w:jc w:val="center"/>
            </w:pPr>
            <w:r>
              <w:t>Segments, rays, parallel lines &amp; planes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C68D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segment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ray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rays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// lines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Skew line</w:t>
            </w:r>
          </w:p>
          <w:p w:rsidR="00EC71B2" w:rsidRPr="00A73EB8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// planes</w:t>
            </w:r>
          </w:p>
        </w:tc>
        <w:tc>
          <w:tcPr>
            <w:tcW w:w="3420" w:type="dxa"/>
            <w:vAlign w:val="center"/>
          </w:tcPr>
          <w:p w:rsidR="0080537B" w:rsidRPr="002F1426" w:rsidRDefault="00EC71B2" w:rsidP="00A5565A">
            <w:pPr>
              <w:jc w:val="center"/>
              <w:rPr>
                <w:b/>
              </w:rPr>
            </w:pPr>
            <w:r>
              <w:t xml:space="preserve">partner activity, lab &amp; homework </w:t>
            </w:r>
          </w:p>
        </w:tc>
        <w:tc>
          <w:tcPr>
            <w:tcW w:w="2880" w:type="dxa"/>
            <w:vAlign w:val="center"/>
          </w:tcPr>
          <w:p w:rsidR="00EC71B2" w:rsidRDefault="00EC71B2" w:rsidP="00EC71B2">
            <w:pPr>
              <w:spacing w:after="120"/>
              <w:jc w:val="center"/>
            </w:pPr>
            <w:r>
              <w:t>Homework</w:t>
            </w:r>
          </w:p>
          <w:p w:rsidR="00EC71B2" w:rsidRDefault="00EC71B2" w:rsidP="00EC71B2">
            <w:pPr>
              <w:spacing w:after="120"/>
              <w:jc w:val="center"/>
            </w:pPr>
            <w:r>
              <w:t>Partner work</w:t>
            </w:r>
          </w:p>
          <w:p w:rsidR="00EC71B2" w:rsidRDefault="00EC71B2" w:rsidP="00EC71B2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EC71B2" w:rsidTr="00A5565A">
        <w:tc>
          <w:tcPr>
            <w:tcW w:w="2785" w:type="dxa"/>
            <w:vAlign w:val="center"/>
          </w:tcPr>
          <w:p w:rsidR="00EC71B2" w:rsidRDefault="00EC71B2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EC71B2" w:rsidRPr="00A73EB8" w:rsidRDefault="00EC71B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</w:t>
            </w:r>
          </w:p>
        </w:tc>
        <w:tc>
          <w:tcPr>
            <w:tcW w:w="3420" w:type="dxa"/>
            <w:vAlign w:val="center"/>
          </w:tcPr>
          <w:p w:rsidR="00EC71B2" w:rsidRPr="00A73EB8" w:rsidRDefault="00EC71B2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EC71B2" w:rsidRPr="00A73EB8" w:rsidRDefault="00EC71B2" w:rsidP="00A5565A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C71B2" w:rsidP="00A5565A">
            <w:pPr>
              <w:jc w:val="center"/>
            </w:pPr>
            <w:r>
              <w:lastRenderedPageBreak/>
              <w:t>Measuring Segments</w:t>
            </w:r>
          </w:p>
        </w:tc>
        <w:tc>
          <w:tcPr>
            <w:tcW w:w="1890" w:type="dxa"/>
            <w:vAlign w:val="center"/>
          </w:tcPr>
          <w:p w:rsidR="0080537B" w:rsidRPr="00A73EB8" w:rsidRDefault="00EC71B2" w:rsidP="00A5565A">
            <w:pPr>
              <w:jc w:val="center"/>
            </w:pPr>
            <w:r>
              <w:t>M11.B.2</w:t>
            </w:r>
          </w:p>
        </w:tc>
        <w:tc>
          <w:tcPr>
            <w:tcW w:w="3420" w:type="dxa"/>
            <w:vAlign w:val="center"/>
          </w:tcPr>
          <w:p w:rsidR="009C68D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Distance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Midpoint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Bisector</w:t>
            </w:r>
          </w:p>
          <w:p w:rsidR="00EC71B2" w:rsidRPr="00A73EB8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</w:t>
            </w:r>
          </w:p>
        </w:tc>
        <w:tc>
          <w:tcPr>
            <w:tcW w:w="3420" w:type="dxa"/>
            <w:vAlign w:val="center"/>
          </w:tcPr>
          <w:p w:rsidR="0080537B" w:rsidRPr="002F1426" w:rsidRDefault="00EC71B2" w:rsidP="00A5565A">
            <w:pPr>
              <w:jc w:val="center"/>
              <w:rPr>
                <w:b/>
              </w:rPr>
            </w:pPr>
            <w:r>
              <w:t>Notes, worksheet &amp; homework</w:t>
            </w:r>
          </w:p>
        </w:tc>
        <w:tc>
          <w:tcPr>
            <w:tcW w:w="2880" w:type="dxa"/>
            <w:vAlign w:val="center"/>
          </w:tcPr>
          <w:p w:rsidR="00EC71B2" w:rsidRDefault="00EC71B2" w:rsidP="00EC71B2">
            <w:pPr>
              <w:spacing w:after="120"/>
              <w:jc w:val="center"/>
            </w:pPr>
            <w:r>
              <w:t>Homework</w:t>
            </w:r>
          </w:p>
          <w:p w:rsidR="00EC71B2" w:rsidRDefault="00EC71B2" w:rsidP="00EC71B2">
            <w:pPr>
              <w:spacing w:after="120"/>
              <w:jc w:val="center"/>
            </w:pPr>
            <w:r>
              <w:t>Partner work</w:t>
            </w:r>
          </w:p>
          <w:p w:rsidR="00EC71B2" w:rsidRDefault="00EC71B2" w:rsidP="00EC71B2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EC71B2" w:rsidP="00A5565A">
            <w:pPr>
              <w:jc w:val="center"/>
            </w:pPr>
            <w:r>
              <w:t>Measuring Angles</w:t>
            </w:r>
          </w:p>
          <w:p w:rsidR="00EC71B2" w:rsidRPr="00DE5063" w:rsidRDefault="00EC71B2" w:rsidP="00A5565A">
            <w:pPr>
              <w:jc w:val="center"/>
            </w:pPr>
            <w:r>
              <w:t>Special pairs of angles</w:t>
            </w:r>
          </w:p>
        </w:tc>
        <w:tc>
          <w:tcPr>
            <w:tcW w:w="1890" w:type="dxa"/>
            <w:vAlign w:val="center"/>
          </w:tcPr>
          <w:p w:rsidR="002717B6" w:rsidRPr="00A73EB8" w:rsidRDefault="00EC71B2" w:rsidP="00A5565A">
            <w:pPr>
              <w:jc w:val="center"/>
            </w:pPr>
            <w:r>
              <w:t>M 11.B.2.1</w:t>
            </w:r>
          </w:p>
        </w:tc>
        <w:tc>
          <w:tcPr>
            <w:tcW w:w="3420" w:type="dxa"/>
            <w:vAlign w:val="center"/>
          </w:tcPr>
          <w:p w:rsidR="00990086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Acute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Obtuse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angles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angles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Complementary angles</w:t>
            </w:r>
          </w:p>
          <w:p w:rsidR="00EC71B2" w:rsidRPr="00A73EB8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Supplementary angles</w:t>
            </w:r>
          </w:p>
        </w:tc>
        <w:tc>
          <w:tcPr>
            <w:tcW w:w="3420" w:type="dxa"/>
            <w:vAlign w:val="center"/>
          </w:tcPr>
          <w:p w:rsidR="002717B6" w:rsidRDefault="00EC71B2" w:rsidP="00A5565A">
            <w:pPr>
              <w:jc w:val="center"/>
            </w:pPr>
            <w:r>
              <w:t>Notes, worksheet &amp; homework</w:t>
            </w:r>
          </w:p>
          <w:p w:rsidR="00EC71B2" w:rsidRPr="002F1426" w:rsidRDefault="00EC71B2" w:rsidP="00A5565A">
            <w:pPr>
              <w:jc w:val="center"/>
              <w:rPr>
                <w:b/>
              </w:rPr>
            </w:pPr>
            <w:r>
              <w:t>Partner exploration</w:t>
            </w:r>
          </w:p>
        </w:tc>
        <w:tc>
          <w:tcPr>
            <w:tcW w:w="2880" w:type="dxa"/>
            <w:vAlign w:val="center"/>
          </w:tcPr>
          <w:p w:rsidR="000A7BBF" w:rsidRDefault="000A7BBF" w:rsidP="000A7BBF">
            <w:pPr>
              <w:spacing w:after="120"/>
              <w:jc w:val="center"/>
            </w:pPr>
            <w:r>
              <w:t>Homework</w:t>
            </w:r>
          </w:p>
          <w:p w:rsidR="000A7BBF" w:rsidRDefault="000A7BBF" w:rsidP="000A7BBF">
            <w:pPr>
              <w:spacing w:after="120"/>
              <w:jc w:val="center"/>
            </w:pPr>
            <w:r>
              <w:t>Partner work</w:t>
            </w:r>
          </w:p>
          <w:p w:rsidR="000A7BBF" w:rsidRDefault="000A7BBF" w:rsidP="000A7BBF">
            <w:pPr>
              <w:spacing w:after="120"/>
              <w:jc w:val="center"/>
            </w:pPr>
            <w:r>
              <w:t>Quiz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EC71B2" w:rsidTr="00A5565A">
        <w:tc>
          <w:tcPr>
            <w:tcW w:w="2785" w:type="dxa"/>
            <w:vAlign w:val="center"/>
          </w:tcPr>
          <w:p w:rsidR="00EC71B2" w:rsidRDefault="00EC71B2" w:rsidP="00A5565A">
            <w:pPr>
              <w:jc w:val="center"/>
            </w:pPr>
            <w:r>
              <w:t>The Coordinate plane</w:t>
            </w:r>
          </w:p>
        </w:tc>
        <w:tc>
          <w:tcPr>
            <w:tcW w:w="1890" w:type="dxa"/>
            <w:vAlign w:val="center"/>
          </w:tcPr>
          <w:p w:rsidR="00EC71B2" w:rsidRDefault="000A7BBF" w:rsidP="00A5565A">
            <w:pPr>
              <w:jc w:val="center"/>
            </w:pPr>
            <w:r>
              <w:t>M 11.C.3</w:t>
            </w:r>
          </w:p>
        </w:tc>
        <w:tc>
          <w:tcPr>
            <w:tcW w:w="3420" w:type="dxa"/>
            <w:vAlign w:val="center"/>
          </w:tcPr>
          <w:p w:rsidR="00EC71B2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Quadrants</w:t>
            </w:r>
          </w:p>
          <w:p w:rsidR="000A7BBF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Distance formula </w:t>
            </w:r>
          </w:p>
          <w:p w:rsidR="000A7BBF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Midpoint formula</w:t>
            </w:r>
          </w:p>
        </w:tc>
        <w:tc>
          <w:tcPr>
            <w:tcW w:w="3420" w:type="dxa"/>
            <w:vAlign w:val="center"/>
          </w:tcPr>
          <w:p w:rsidR="000A7BBF" w:rsidRDefault="000A7BBF" w:rsidP="000A7BBF">
            <w:pPr>
              <w:jc w:val="center"/>
            </w:pPr>
            <w:r>
              <w:t>Notes, worksheet &amp; homework</w:t>
            </w:r>
          </w:p>
          <w:p w:rsidR="00EC71B2" w:rsidRDefault="000A7BBF" w:rsidP="000A7BBF">
            <w:pPr>
              <w:jc w:val="center"/>
            </w:pPr>
            <w:r>
              <w:t>Partner exploration</w:t>
            </w:r>
          </w:p>
        </w:tc>
        <w:tc>
          <w:tcPr>
            <w:tcW w:w="2880" w:type="dxa"/>
            <w:vAlign w:val="center"/>
          </w:tcPr>
          <w:p w:rsidR="000A7BBF" w:rsidRDefault="000A7BBF" w:rsidP="000A7BBF">
            <w:pPr>
              <w:spacing w:after="120"/>
              <w:jc w:val="center"/>
            </w:pPr>
            <w:r>
              <w:t>Homework</w:t>
            </w:r>
          </w:p>
          <w:p w:rsidR="000A7BBF" w:rsidRDefault="000A7BBF" w:rsidP="000A7BBF">
            <w:pPr>
              <w:spacing w:after="120"/>
              <w:jc w:val="center"/>
            </w:pPr>
            <w:r>
              <w:t>Partner work</w:t>
            </w:r>
          </w:p>
          <w:p w:rsidR="000A7BBF" w:rsidRDefault="000A7BBF" w:rsidP="000A7BBF">
            <w:pPr>
              <w:spacing w:after="120"/>
              <w:jc w:val="center"/>
            </w:pPr>
            <w:r>
              <w:t>Quiz</w:t>
            </w:r>
          </w:p>
          <w:p w:rsidR="00EC71B2" w:rsidRDefault="00EC71B2" w:rsidP="00A5565A">
            <w:pPr>
              <w:spacing w:after="120"/>
              <w:jc w:val="center"/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5127C" w:rsidP="00A5565A">
            <w:pPr>
              <w:jc w:val="center"/>
            </w:pPr>
            <w:r>
              <w:t>Perimeter, Circumference, and Area</w:t>
            </w:r>
          </w:p>
        </w:tc>
        <w:tc>
          <w:tcPr>
            <w:tcW w:w="1890" w:type="dxa"/>
            <w:vAlign w:val="center"/>
          </w:tcPr>
          <w:p w:rsidR="002717B6" w:rsidRPr="00A73EB8" w:rsidRDefault="000A7BBF" w:rsidP="00A5565A">
            <w:pPr>
              <w:jc w:val="center"/>
            </w:pPr>
            <w:r>
              <w:t>M 11.B.2.2.3</w:t>
            </w:r>
          </w:p>
        </w:tc>
        <w:tc>
          <w:tcPr>
            <w:tcW w:w="3420" w:type="dxa"/>
            <w:vAlign w:val="center"/>
          </w:tcPr>
          <w:p w:rsidR="00990086" w:rsidRDefault="00B512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perimeter</w:t>
            </w:r>
          </w:p>
          <w:p w:rsidR="00B5127C" w:rsidRDefault="00B512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circumference</w:t>
            </w:r>
          </w:p>
          <w:p w:rsidR="00B5127C" w:rsidRDefault="00B512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B5127C" w:rsidRDefault="00B512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0A7BBF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area</w:t>
            </w:r>
          </w:p>
          <w:p w:rsidR="000A7BBF" w:rsidRPr="00A73EB8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units</w:t>
            </w:r>
          </w:p>
        </w:tc>
        <w:tc>
          <w:tcPr>
            <w:tcW w:w="3420" w:type="dxa"/>
            <w:vAlign w:val="center"/>
          </w:tcPr>
          <w:p w:rsidR="002717B6" w:rsidRPr="002F1426" w:rsidRDefault="000A7BBF" w:rsidP="00A5565A">
            <w:pPr>
              <w:jc w:val="center"/>
              <w:rPr>
                <w:b/>
              </w:rPr>
            </w:pPr>
            <w:r>
              <w:t>Notes, worksheet &amp; homework</w:t>
            </w:r>
          </w:p>
        </w:tc>
        <w:tc>
          <w:tcPr>
            <w:tcW w:w="2880" w:type="dxa"/>
            <w:vAlign w:val="center"/>
          </w:tcPr>
          <w:p w:rsidR="000A7BBF" w:rsidRDefault="000A7BBF" w:rsidP="000A7BBF">
            <w:pPr>
              <w:spacing w:after="120"/>
              <w:jc w:val="center"/>
            </w:pPr>
            <w:r>
              <w:t>Homework</w:t>
            </w:r>
          </w:p>
          <w:p w:rsidR="000A7BBF" w:rsidRDefault="000A7BBF" w:rsidP="000A7BBF">
            <w:pPr>
              <w:spacing w:after="120"/>
              <w:jc w:val="center"/>
            </w:pPr>
            <w:r>
              <w:t>Partner work</w:t>
            </w:r>
          </w:p>
          <w:p w:rsidR="000A7BBF" w:rsidRDefault="000A7BBF" w:rsidP="000A7BBF">
            <w:pPr>
              <w:spacing w:after="120"/>
              <w:jc w:val="center"/>
            </w:pPr>
            <w:r>
              <w:t>Quiz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5127C" w:rsidTr="00FE551B">
        <w:tc>
          <w:tcPr>
            <w:tcW w:w="2785" w:type="dxa"/>
            <w:vAlign w:val="center"/>
          </w:tcPr>
          <w:p w:rsidR="00B5127C" w:rsidRPr="00DE5063" w:rsidRDefault="00B5127C" w:rsidP="00FE551B">
            <w:pPr>
              <w:jc w:val="center"/>
            </w:pPr>
          </w:p>
        </w:tc>
        <w:tc>
          <w:tcPr>
            <w:tcW w:w="1890" w:type="dxa"/>
            <w:vAlign w:val="center"/>
          </w:tcPr>
          <w:p w:rsidR="00B5127C" w:rsidRPr="00A73EB8" w:rsidRDefault="00B5127C" w:rsidP="00FE551B">
            <w:pPr>
              <w:jc w:val="center"/>
            </w:pPr>
          </w:p>
        </w:tc>
        <w:tc>
          <w:tcPr>
            <w:tcW w:w="3420" w:type="dxa"/>
            <w:vAlign w:val="center"/>
          </w:tcPr>
          <w:p w:rsidR="00B5127C" w:rsidRPr="00A73EB8" w:rsidRDefault="00B5127C" w:rsidP="00FE551B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B5127C" w:rsidRPr="002F1426" w:rsidRDefault="00B5127C" w:rsidP="00FE551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B5127C" w:rsidRPr="00DB305D" w:rsidRDefault="00B5127C" w:rsidP="00FE551B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B5127C" w:rsidRPr="00B5127C" w:rsidRDefault="00B5127C" w:rsidP="00990086">
      <w:pPr>
        <w:spacing w:after="0"/>
        <w:rPr>
          <w:sz w:val="4"/>
          <w:szCs w:val="4"/>
        </w:rPr>
      </w:pPr>
    </w:p>
    <w:sectPr w:rsidR="00B5127C" w:rsidRPr="00B5127C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7BBF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72A82"/>
    <w:rsid w:val="004D4FCE"/>
    <w:rsid w:val="005E38FC"/>
    <w:rsid w:val="00611B54"/>
    <w:rsid w:val="007A147C"/>
    <w:rsid w:val="007F0C34"/>
    <w:rsid w:val="0080537B"/>
    <w:rsid w:val="008305BB"/>
    <w:rsid w:val="008902B0"/>
    <w:rsid w:val="00990086"/>
    <w:rsid w:val="009A0FC1"/>
    <w:rsid w:val="009C68D2"/>
    <w:rsid w:val="00A02F20"/>
    <w:rsid w:val="00A73EB8"/>
    <w:rsid w:val="00AC2828"/>
    <w:rsid w:val="00B149C5"/>
    <w:rsid w:val="00B477DC"/>
    <w:rsid w:val="00B5127C"/>
    <w:rsid w:val="00B963EA"/>
    <w:rsid w:val="00BE53BF"/>
    <w:rsid w:val="00C94F98"/>
    <w:rsid w:val="00D97955"/>
    <w:rsid w:val="00DB305D"/>
    <w:rsid w:val="00DE5063"/>
    <w:rsid w:val="00EC71B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38A9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3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45A67-581B-4AB8-9D4C-84F601E5A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35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5</cp:revision>
  <dcterms:created xsi:type="dcterms:W3CDTF">2017-02-14T19:17:00Z</dcterms:created>
  <dcterms:modified xsi:type="dcterms:W3CDTF">2017-09-22T16:21:00Z</dcterms:modified>
</cp:coreProperties>
</file>