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C443E6" w:rsidP="009A0FC1">
      <w:pPr>
        <w:jc w:val="center"/>
        <w:rPr>
          <w:b/>
          <w:sz w:val="24"/>
        </w:rPr>
      </w:pPr>
      <w:r w:rsidRPr="00B320C0">
        <w:rPr>
          <w:rFonts w:ascii="Times New Roman" w:eastAsia="Times New Roman" w:hAnsi="Times New Roman" w:cs="Times New Roman"/>
        </w:rPr>
        <w:t xml:space="preserve">CC.2.2.HS.C.5 </w:t>
      </w:r>
      <w:r w:rsidR="009A0FC1"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A5311">
        <w:rPr>
          <w:u w:val="single"/>
        </w:rPr>
        <w:t>Honors A</w:t>
      </w:r>
      <w:r w:rsidR="00C41B41">
        <w:rPr>
          <w:u w:val="single"/>
        </w:rPr>
        <w:t>lgebra II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558E5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558E5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41B41">
              <w:t xml:space="preserve">Unit 6: </w:t>
            </w:r>
            <w:r w:rsidR="008558E5">
              <w:t>Exponential and Logarithmic Functions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653702">
              <w:t>25</w:t>
            </w:r>
            <w:r w:rsidR="008558E5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36BD8">
              <w:t>How do we define and evaluate logarithms, using the properties of logarithms and the change-of-base formula?  How do we graph logarithmic functions?  How do we solve exponential and logarithmic equations?  How do we write logarithmic models for data sets?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60262" w:rsidP="00A5565A">
            <w:pPr>
              <w:jc w:val="center"/>
            </w:pPr>
            <w:r>
              <w:t>Exponential Growth and Decay Functions</w:t>
            </w:r>
          </w:p>
        </w:tc>
        <w:tc>
          <w:tcPr>
            <w:tcW w:w="1890" w:type="dxa"/>
            <w:vAlign w:val="center"/>
          </w:tcPr>
          <w:p w:rsidR="00A73EB8" w:rsidRDefault="00C443E6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320C0">
              <w:rPr>
                <w:rFonts w:ascii="Times New Roman" w:eastAsia="Times New Roman" w:hAnsi="Times New Roman" w:cs="Times New Roman"/>
              </w:rPr>
              <w:t>CC.2.2.HS.C.5</w:t>
            </w:r>
          </w:p>
          <w:p w:rsidR="00C443E6" w:rsidRDefault="00C443E6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CC.2.2.HS.C.6</w:t>
            </w:r>
          </w:p>
          <w:p w:rsidR="00C443E6" w:rsidRDefault="00C443E6" w:rsidP="00A5565A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CC.2.2.HS.F.1</w:t>
            </w:r>
          </w:p>
          <w:p w:rsidR="00C443E6" w:rsidRPr="00A73EB8" w:rsidRDefault="00C443E6" w:rsidP="00A5565A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CC.2.2.HS.D.7</w:t>
            </w:r>
          </w:p>
        </w:tc>
        <w:tc>
          <w:tcPr>
            <w:tcW w:w="3420" w:type="dxa"/>
            <w:vAlign w:val="center"/>
          </w:tcPr>
          <w:p w:rsidR="00C41B4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Exponential function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 and decay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Growth/decay factor</w:t>
            </w:r>
          </w:p>
          <w:p w:rsidR="008931B1" w:rsidRPr="00A73EB8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Asymptote </w:t>
            </w:r>
          </w:p>
        </w:tc>
        <w:tc>
          <w:tcPr>
            <w:tcW w:w="3420" w:type="dxa"/>
            <w:vAlign w:val="center"/>
          </w:tcPr>
          <w:p w:rsidR="00360262" w:rsidRDefault="00360262" w:rsidP="00360262">
            <w:pPr>
              <w:jc w:val="center"/>
            </w:pPr>
            <w:r>
              <w:t>Big Ideas:  Algebra 2 textbook</w:t>
            </w:r>
          </w:p>
          <w:p w:rsidR="00360262" w:rsidRDefault="00360262" w:rsidP="00360262">
            <w:pPr>
              <w:jc w:val="center"/>
            </w:pPr>
            <w:r>
              <w:t>Student Journal</w:t>
            </w:r>
          </w:p>
          <w:p w:rsidR="00360262" w:rsidRDefault="00360262" w:rsidP="00360262">
            <w:pPr>
              <w:jc w:val="center"/>
            </w:pPr>
            <w:r>
              <w:t>Videos</w:t>
            </w:r>
          </w:p>
          <w:p w:rsidR="00360262" w:rsidRDefault="00360262" w:rsidP="00360262">
            <w:pPr>
              <w:jc w:val="center"/>
            </w:pPr>
            <w:r>
              <w:t>Worksheets</w:t>
            </w:r>
          </w:p>
          <w:p w:rsidR="00A73EB8" w:rsidRPr="002F1426" w:rsidRDefault="00360262" w:rsidP="00360262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360262" w:rsidRDefault="00360262" w:rsidP="00360262">
            <w:pPr>
              <w:spacing w:after="120"/>
              <w:jc w:val="center"/>
            </w:pPr>
            <w:r>
              <w:t>Ticket out the door</w:t>
            </w:r>
          </w:p>
          <w:p w:rsidR="00A73EB8" w:rsidRPr="00DB305D" w:rsidRDefault="00360262" w:rsidP="00360262">
            <w:pPr>
              <w:spacing w:after="120"/>
              <w:jc w:val="center"/>
              <w:rPr>
                <w:sz w:val="18"/>
              </w:rPr>
            </w:pPr>
            <w:r>
              <w:t>Homework check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60262" w:rsidP="00A5565A">
            <w:pPr>
              <w:jc w:val="center"/>
            </w:pPr>
            <w:r>
              <w:t xml:space="preserve">Natural Base </w:t>
            </w:r>
            <w:r w:rsidRPr="00360262">
              <w:rPr>
                <w:i/>
              </w:rPr>
              <w:t>e</w:t>
            </w:r>
          </w:p>
        </w:tc>
        <w:tc>
          <w:tcPr>
            <w:tcW w:w="1890" w:type="dxa"/>
            <w:vAlign w:val="center"/>
          </w:tcPr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B320C0">
              <w:rPr>
                <w:rFonts w:ascii="Times New Roman" w:eastAsia="Times New Roman" w:hAnsi="Times New Roman" w:cs="Times New Roman"/>
              </w:rPr>
              <w:t>CC.2.2.HS.C.5</w:t>
            </w:r>
          </w:p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CC.2.2.HS.C.6</w:t>
            </w:r>
          </w:p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CC.2.2.HS.F.1</w:t>
            </w:r>
          </w:p>
          <w:p w:rsidR="0080537B" w:rsidRPr="00A73EB8" w:rsidRDefault="00C443E6" w:rsidP="00C443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CC.2.2.HS.D.7</w:t>
            </w:r>
          </w:p>
        </w:tc>
        <w:tc>
          <w:tcPr>
            <w:tcW w:w="3420" w:type="dxa"/>
            <w:vAlign w:val="center"/>
          </w:tcPr>
          <w:p w:rsidR="00C41B4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base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Irrational number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exponents</w:t>
            </w:r>
          </w:p>
          <w:p w:rsidR="008931B1" w:rsidRPr="00A73EB8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Compound interest</w:t>
            </w:r>
          </w:p>
        </w:tc>
        <w:tc>
          <w:tcPr>
            <w:tcW w:w="3420" w:type="dxa"/>
            <w:vAlign w:val="center"/>
          </w:tcPr>
          <w:p w:rsidR="00360262" w:rsidRDefault="00360262" w:rsidP="00360262">
            <w:pPr>
              <w:jc w:val="center"/>
            </w:pPr>
            <w:r>
              <w:t>Big Ideas:  Algebra 2 textbook</w:t>
            </w:r>
          </w:p>
          <w:p w:rsidR="00360262" w:rsidRDefault="00360262" w:rsidP="00360262">
            <w:pPr>
              <w:jc w:val="center"/>
            </w:pPr>
            <w:r>
              <w:t>Student Journal</w:t>
            </w:r>
          </w:p>
          <w:p w:rsidR="00360262" w:rsidRDefault="00360262" w:rsidP="00360262">
            <w:pPr>
              <w:jc w:val="center"/>
            </w:pPr>
            <w:r>
              <w:t>Videos</w:t>
            </w:r>
          </w:p>
          <w:p w:rsidR="00360262" w:rsidRDefault="00360262" w:rsidP="00360262">
            <w:pPr>
              <w:jc w:val="center"/>
            </w:pPr>
            <w:r>
              <w:t>Worksheets</w:t>
            </w:r>
          </w:p>
          <w:p w:rsidR="0080537B" w:rsidRPr="002F1426" w:rsidRDefault="00360262" w:rsidP="00360262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360262" w:rsidRDefault="00360262" w:rsidP="00360262">
            <w:pPr>
              <w:spacing w:after="120"/>
              <w:jc w:val="center"/>
            </w:pPr>
            <w:r>
              <w:t>Ticket out the door</w:t>
            </w:r>
          </w:p>
          <w:p w:rsidR="0080537B" w:rsidRPr="00DB305D" w:rsidRDefault="00360262" w:rsidP="00360262">
            <w:pPr>
              <w:spacing w:after="120"/>
              <w:jc w:val="center"/>
              <w:rPr>
                <w:sz w:val="18"/>
              </w:rPr>
            </w:pPr>
            <w:r>
              <w:t>Homework check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360262" w:rsidP="00A5565A">
            <w:pPr>
              <w:jc w:val="center"/>
            </w:pPr>
            <w:r>
              <w:t>Logarithms and Logarithmic Functions</w:t>
            </w:r>
          </w:p>
        </w:tc>
        <w:tc>
          <w:tcPr>
            <w:tcW w:w="1890" w:type="dxa"/>
            <w:vAlign w:val="center"/>
          </w:tcPr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CC.2.2.HS.C.4</w:t>
            </w:r>
          </w:p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CC.2.2.HS.D.6</w:t>
            </w:r>
          </w:p>
          <w:p w:rsidR="0080537B" w:rsidRPr="00A73EB8" w:rsidRDefault="00C443E6" w:rsidP="00C443E6">
            <w:pPr>
              <w:jc w:val="center"/>
            </w:pPr>
            <w:r>
              <w:rPr>
                <w:rFonts w:ascii="Times New Roman" w:eastAsia="Times New Roman" w:hAnsi="Times New Roman" w:cs="Times New Roman"/>
              </w:rPr>
              <w:t>CC.2.2.HS.D.8</w:t>
            </w:r>
          </w:p>
        </w:tc>
        <w:tc>
          <w:tcPr>
            <w:tcW w:w="3420" w:type="dxa"/>
            <w:vAlign w:val="center"/>
          </w:tcPr>
          <w:p w:rsidR="00C41B4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Common logarithm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Natural logarithm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Inverse functions</w:t>
            </w:r>
          </w:p>
          <w:p w:rsidR="008931B1" w:rsidRPr="00A73EB8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Base </w:t>
            </w:r>
          </w:p>
        </w:tc>
        <w:tc>
          <w:tcPr>
            <w:tcW w:w="3420" w:type="dxa"/>
            <w:vAlign w:val="center"/>
          </w:tcPr>
          <w:p w:rsidR="00360262" w:rsidRDefault="00360262" w:rsidP="00360262">
            <w:pPr>
              <w:jc w:val="center"/>
            </w:pPr>
            <w:r>
              <w:t>Big Ideas:  Algebra 2 textbook</w:t>
            </w:r>
          </w:p>
          <w:p w:rsidR="00360262" w:rsidRDefault="00360262" w:rsidP="00360262">
            <w:pPr>
              <w:jc w:val="center"/>
            </w:pPr>
            <w:r>
              <w:t>Student Journal</w:t>
            </w:r>
          </w:p>
          <w:p w:rsidR="00360262" w:rsidRDefault="00360262" w:rsidP="00360262">
            <w:pPr>
              <w:jc w:val="center"/>
            </w:pPr>
            <w:r>
              <w:t>Videos</w:t>
            </w:r>
          </w:p>
          <w:p w:rsidR="00360262" w:rsidRDefault="00360262" w:rsidP="00360262">
            <w:pPr>
              <w:jc w:val="center"/>
            </w:pPr>
            <w:r>
              <w:t>Worksheets</w:t>
            </w:r>
          </w:p>
          <w:p w:rsidR="0080537B" w:rsidRPr="002F1426" w:rsidRDefault="00360262" w:rsidP="00360262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360262" w:rsidRDefault="00360262" w:rsidP="00360262">
            <w:pPr>
              <w:spacing w:after="120"/>
              <w:jc w:val="center"/>
            </w:pPr>
            <w:r>
              <w:t>Ticket out the door</w:t>
            </w:r>
          </w:p>
          <w:p w:rsidR="0080537B" w:rsidRDefault="00360262" w:rsidP="00360262">
            <w:pPr>
              <w:spacing w:after="120"/>
              <w:jc w:val="center"/>
            </w:pPr>
            <w:r>
              <w:t>Homework check</w:t>
            </w:r>
          </w:p>
          <w:p w:rsidR="00360262" w:rsidRPr="00DB305D" w:rsidRDefault="00360262" w:rsidP="00360262">
            <w:pPr>
              <w:spacing w:after="120"/>
              <w:jc w:val="center"/>
              <w:rPr>
                <w:sz w:val="18"/>
              </w:rPr>
            </w:pPr>
            <w:r>
              <w:t>Quiz 6.1-6.3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60262" w:rsidP="00A5565A">
            <w:pPr>
              <w:jc w:val="center"/>
            </w:pPr>
            <w:r>
              <w:t>Properties of Logarithms</w:t>
            </w:r>
          </w:p>
        </w:tc>
        <w:tc>
          <w:tcPr>
            <w:tcW w:w="1890" w:type="dxa"/>
            <w:vAlign w:val="center"/>
          </w:tcPr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CC.2.2.HS.F.1</w:t>
            </w:r>
          </w:p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CC.2.2.HS.D.5</w:t>
            </w:r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C41B4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8931B1" w:rsidRPr="00A73EB8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Properties of exponents</w:t>
            </w:r>
          </w:p>
        </w:tc>
        <w:tc>
          <w:tcPr>
            <w:tcW w:w="3420" w:type="dxa"/>
            <w:vAlign w:val="center"/>
          </w:tcPr>
          <w:p w:rsidR="00360262" w:rsidRDefault="00360262" w:rsidP="00360262">
            <w:pPr>
              <w:jc w:val="center"/>
            </w:pPr>
            <w:r>
              <w:t>Big Ideas:  Algebra 2 textbook</w:t>
            </w:r>
          </w:p>
          <w:p w:rsidR="00360262" w:rsidRDefault="00360262" w:rsidP="00360262">
            <w:pPr>
              <w:jc w:val="center"/>
            </w:pPr>
            <w:r>
              <w:t>Student Journal</w:t>
            </w:r>
          </w:p>
          <w:p w:rsidR="00360262" w:rsidRDefault="00360262" w:rsidP="00360262">
            <w:pPr>
              <w:jc w:val="center"/>
            </w:pPr>
            <w:r>
              <w:t>Videos</w:t>
            </w:r>
          </w:p>
          <w:p w:rsidR="00360262" w:rsidRDefault="00360262" w:rsidP="00360262">
            <w:pPr>
              <w:jc w:val="center"/>
            </w:pPr>
            <w:r>
              <w:t>Worksheets</w:t>
            </w:r>
          </w:p>
          <w:p w:rsidR="002717B6" w:rsidRPr="002F1426" w:rsidRDefault="00360262" w:rsidP="00360262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360262" w:rsidRDefault="00360262" w:rsidP="00360262">
            <w:pPr>
              <w:spacing w:after="120"/>
              <w:jc w:val="center"/>
            </w:pPr>
            <w:r>
              <w:t>Ticket out the door</w:t>
            </w:r>
          </w:p>
          <w:p w:rsidR="002717B6" w:rsidRPr="00DB305D" w:rsidRDefault="00360262" w:rsidP="00360262">
            <w:pPr>
              <w:spacing w:after="120"/>
              <w:jc w:val="center"/>
              <w:rPr>
                <w:sz w:val="18"/>
              </w:rPr>
            </w:pPr>
            <w:r>
              <w:t>Homework check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360262" w:rsidP="00A5565A">
            <w:pPr>
              <w:jc w:val="center"/>
            </w:pPr>
            <w:r>
              <w:t>Solving Exponential and Logarithmic Equations</w:t>
            </w:r>
          </w:p>
        </w:tc>
        <w:tc>
          <w:tcPr>
            <w:tcW w:w="1890" w:type="dxa"/>
            <w:vAlign w:val="center"/>
          </w:tcPr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CC.2.2.HS.C.5</w:t>
            </w:r>
          </w:p>
          <w:p w:rsidR="00C443E6" w:rsidRDefault="00C443E6" w:rsidP="00C443E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CC.2.2.HS.D.8</w:t>
            </w:r>
            <w:bookmarkStart w:id="0" w:name="_GoBack"/>
            <w:bookmarkEnd w:id="0"/>
          </w:p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2717B6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Exponential equations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Logarithmic equations</w:t>
            </w:r>
          </w:p>
          <w:p w:rsidR="008931B1" w:rsidRDefault="008931B1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Extraneous solution</w:t>
            </w:r>
          </w:p>
          <w:p w:rsidR="008931B1" w:rsidRPr="00A73EB8" w:rsidRDefault="008931B1" w:rsidP="008931B1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360262" w:rsidRDefault="00360262" w:rsidP="00360262">
            <w:pPr>
              <w:jc w:val="center"/>
            </w:pPr>
            <w:r>
              <w:t>Big Ideas:  Algebra 2 textbook</w:t>
            </w:r>
          </w:p>
          <w:p w:rsidR="00360262" w:rsidRDefault="00360262" w:rsidP="00360262">
            <w:pPr>
              <w:jc w:val="center"/>
            </w:pPr>
            <w:r>
              <w:t>Student Journal</w:t>
            </w:r>
          </w:p>
          <w:p w:rsidR="00360262" w:rsidRDefault="00360262" w:rsidP="00360262">
            <w:pPr>
              <w:jc w:val="center"/>
            </w:pPr>
            <w:r>
              <w:t>Videos</w:t>
            </w:r>
          </w:p>
          <w:p w:rsidR="00360262" w:rsidRDefault="00360262" w:rsidP="00360262">
            <w:pPr>
              <w:jc w:val="center"/>
            </w:pPr>
            <w:r>
              <w:t>Worksheets</w:t>
            </w:r>
          </w:p>
          <w:p w:rsidR="002717B6" w:rsidRPr="002F1426" w:rsidRDefault="00360262" w:rsidP="00360262">
            <w:pPr>
              <w:jc w:val="center"/>
              <w:rPr>
                <w:b/>
              </w:rPr>
            </w:pPr>
            <w:r>
              <w:t>Graphing calculator</w:t>
            </w:r>
          </w:p>
        </w:tc>
        <w:tc>
          <w:tcPr>
            <w:tcW w:w="2880" w:type="dxa"/>
            <w:vAlign w:val="center"/>
          </w:tcPr>
          <w:p w:rsidR="00360262" w:rsidRDefault="00360262" w:rsidP="00360262">
            <w:pPr>
              <w:spacing w:after="120"/>
              <w:jc w:val="center"/>
            </w:pPr>
            <w:r>
              <w:t>Ticket out the door</w:t>
            </w:r>
          </w:p>
          <w:p w:rsidR="002717B6" w:rsidRDefault="00360262" w:rsidP="00360262">
            <w:pPr>
              <w:spacing w:after="120"/>
              <w:jc w:val="center"/>
            </w:pPr>
            <w:r>
              <w:t>Homework check</w:t>
            </w:r>
          </w:p>
          <w:p w:rsidR="00360262" w:rsidRDefault="00360262" w:rsidP="00360262">
            <w:pPr>
              <w:spacing w:after="120"/>
              <w:jc w:val="center"/>
            </w:pPr>
            <w:r>
              <w:t>Quiz 6.5-6.6</w:t>
            </w:r>
          </w:p>
          <w:p w:rsidR="00360262" w:rsidRPr="00DB305D" w:rsidRDefault="00360262" w:rsidP="00360262">
            <w:pPr>
              <w:spacing w:after="120"/>
              <w:jc w:val="center"/>
              <w:rPr>
                <w:sz w:val="18"/>
              </w:rPr>
            </w:pPr>
            <w:r>
              <w:t>Unit 6 Test</w:t>
            </w:r>
          </w:p>
        </w:tc>
      </w:tr>
    </w:tbl>
    <w:p w:rsidR="002717B6" w:rsidRDefault="002717B6" w:rsidP="009A0FC1"/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60262"/>
    <w:rsid w:val="003A5311"/>
    <w:rsid w:val="005E38FC"/>
    <w:rsid w:val="00611B54"/>
    <w:rsid w:val="00653702"/>
    <w:rsid w:val="007A147C"/>
    <w:rsid w:val="007F0C34"/>
    <w:rsid w:val="0080537B"/>
    <w:rsid w:val="008558E5"/>
    <w:rsid w:val="008902B0"/>
    <w:rsid w:val="008931B1"/>
    <w:rsid w:val="009A0FC1"/>
    <w:rsid w:val="00A73EB8"/>
    <w:rsid w:val="00AC2828"/>
    <w:rsid w:val="00B36BD8"/>
    <w:rsid w:val="00B477DC"/>
    <w:rsid w:val="00B963EA"/>
    <w:rsid w:val="00C41B41"/>
    <w:rsid w:val="00C443E6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8A3B5-F5B4-491A-BEE5-21B2312CC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16</TotalTime>
  <Pages>1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Kaylor, Damon M</cp:lastModifiedBy>
  <cp:revision>8</cp:revision>
  <dcterms:created xsi:type="dcterms:W3CDTF">2017-02-23T13:52:00Z</dcterms:created>
  <dcterms:modified xsi:type="dcterms:W3CDTF">2018-08-21T18:59:00Z</dcterms:modified>
</cp:coreProperties>
</file>