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91967">
        <w:rPr>
          <w:u w:val="single"/>
        </w:rPr>
        <w:t>Honors A</w:t>
      </w:r>
      <w:r w:rsidR="00F5474F">
        <w:rPr>
          <w:u w:val="single"/>
        </w:rPr>
        <w:t>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0120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0120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5474F">
              <w:t xml:space="preserve">Unit 2: </w:t>
            </w:r>
            <w:r w:rsidR="00D0120B">
              <w:t>Quadratic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AF6">
              <w:t>20</w:t>
            </w:r>
            <w:r w:rsidR="00D0120B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04875">
              <w:t xml:space="preserve"> How do we describe and write transformations of quadratic functions</w:t>
            </w:r>
            <w:r w:rsidR="00F5474F">
              <w:t>?</w:t>
            </w:r>
            <w:r w:rsidR="00C04875">
              <w:t xml:space="preserve">  How do we graph quadratic functions using x-intercepts?  How do we write equations of parabolas and to model data sets?  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025AD6" w:rsidTr="0080537B">
        <w:tc>
          <w:tcPr>
            <w:tcW w:w="2785" w:type="dxa"/>
            <w:vAlign w:val="center"/>
          </w:tcPr>
          <w:p w:rsidR="00A73EB8" w:rsidRPr="00025AD6" w:rsidRDefault="009B4FC8" w:rsidP="00A5565A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Transformations of Quadratic Functions</w:t>
            </w:r>
          </w:p>
        </w:tc>
        <w:tc>
          <w:tcPr>
            <w:tcW w:w="1890" w:type="dxa"/>
            <w:vAlign w:val="center"/>
          </w:tcPr>
          <w:p w:rsidR="00DC13B3" w:rsidRPr="00025AD6" w:rsidRDefault="00DC13B3" w:rsidP="00DC13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CC.2.2.HS.D.10</w:t>
            </w:r>
          </w:p>
          <w:p w:rsidR="00DC13B3" w:rsidRPr="00025AD6" w:rsidRDefault="00DC13B3" w:rsidP="00DC13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CC.2.1.HS.F.3</w:t>
            </w:r>
          </w:p>
          <w:p w:rsidR="00DC13B3" w:rsidRPr="00025AD6" w:rsidRDefault="00DC13B3" w:rsidP="00DC13B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CC.2.2.HS.C.2</w:t>
            </w:r>
          </w:p>
          <w:p w:rsidR="00A73EB8" w:rsidRPr="00025AD6" w:rsidRDefault="00DC13B3" w:rsidP="00DC13B3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CC.2.2.HS.C.4 </w:t>
            </w:r>
          </w:p>
        </w:tc>
        <w:tc>
          <w:tcPr>
            <w:tcW w:w="3420" w:type="dxa"/>
            <w:vAlign w:val="center"/>
          </w:tcPr>
          <w:p w:rsidR="00F5474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Quadratic function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Parabola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Vertex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Vertex form of a quadratic</w:t>
            </w:r>
          </w:p>
        </w:tc>
        <w:tc>
          <w:tcPr>
            <w:tcW w:w="3420" w:type="dxa"/>
            <w:vAlign w:val="center"/>
          </w:tcPr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Big Ideas:  Algebra 2 textbook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Student Journal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Videos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Worksheets</w:t>
            </w:r>
          </w:p>
          <w:p w:rsidR="00A73EB8" w:rsidRPr="00025AD6" w:rsidRDefault="009B4FC8" w:rsidP="009B4F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AD6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9B4FC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Ticket out the door</w:t>
            </w:r>
          </w:p>
          <w:p w:rsidR="00A73EB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Homework check</w:t>
            </w:r>
          </w:p>
        </w:tc>
      </w:tr>
    </w:tbl>
    <w:p w:rsidR="00A73EB8" w:rsidRPr="00025AD6" w:rsidRDefault="00A73EB8" w:rsidP="007A147C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025AD6" w:rsidTr="00A5565A">
        <w:tc>
          <w:tcPr>
            <w:tcW w:w="2785" w:type="dxa"/>
            <w:vAlign w:val="center"/>
          </w:tcPr>
          <w:p w:rsidR="0080537B" w:rsidRPr="00025AD6" w:rsidRDefault="009B4FC8" w:rsidP="00A5565A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Characteristics of Quadratic Functions</w:t>
            </w:r>
          </w:p>
        </w:tc>
        <w:tc>
          <w:tcPr>
            <w:tcW w:w="1890" w:type="dxa"/>
            <w:vAlign w:val="center"/>
          </w:tcPr>
          <w:p w:rsidR="0080537B" w:rsidRPr="00025AD6" w:rsidRDefault="00DC13B3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CC.2.2.HS.C.5</w:t>
            </w:r>
          </w:p>
          <w:p w:rsidR="00DC13B3" w:rsidRPr="00025AD6" w:rsidRDefault="00DC13B3" w:rsidP="00A5565A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CC.2.2.HS.C.6</w:t>
            </w:r>
          </w:p>
        </w:tc>
        <w:tc>
          <w:tcPr>
            <w:tcW w:w="3420" w:type="dxa"/>
            <w:vAlign w:val="center"/>
          </w:tcPr>
          <w:p w:rsidR="00F5474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 xml:space="preserve">Axis of symmetry 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Standard form of a quadratic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Minimum/maximum values</w:t>
            </w:r>
          </w:p>
          <w:p w:rsidR="004A082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X and Y intercept</w:t>
            </w:r>
          </w:p>
        </w:tc>
        <w:tc>
          <w:tcPr>
            <w:tcW w:w="3420" w:type="dxa"/>
            <w:vAlign w:val="center"/>
          </w:tcPr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Big Ideas:  Algebra 2 textbook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Student Journal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Videos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Worksheets</w:t>
            </w:r>
          </w:p>
          <w:p w:rsidR="0080537B" w:rsidRPr="00025AD6" w:rsidRDefault="009B4FC8" w:rsidP="009B4F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AD6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9B4FC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Ticket out the door</w:t>
            </w:r>
          </w:p>
          <w:p w:rsidR="009B4FC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Homework check</w:t>
            </w:r>
          </w:p>
          <w:p w:rsidR="0080537B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Quiz 2.1-2.2</w:t>
            </w:r>
          </w:p>
        </w:tc>
      </w:tr>
    </w:tbl>
    <w:p w:rsidR="0080537B" w:rsidRPr="00025AD6" w:rsidRDefault="0080537B" w:rsidP="007A147C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025AD6" w:rsidTr="00A5565A">
        <w:tc>
          <w:tcPr>
            <w:tcW w:w="2785" w:type="dxa"/>
            <w:vAlign w:val="center"/>
          </w:tcPr>
          <w:p w:rsidR="0080537B" w:rsidRPr="00025AD6" w:rsidRDefault="009B4FC8" w:rsidP="00A5565A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Modeling with Quadratic Equations</w:t>
            </w:r>
          </w:p>
        </w:tc>
        <w:tc>
          <w:tcPr>
            <w:tcW w:w="1890" w:type="dxa"/>
            <w:vAlign w:val="center"/>
          </w:tcPr>
          <w:p w:rsidR="0080537B" w:rsidRPr="00025AD6" w:rsidRDefault="00DC13B3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CC.2.2.HS.C.5</w:t>
            </w:r>
          </w:p>
          <w:p w:rsidR="00DC13B3" w:rsidRPr="00025AD6" w:rsidRDefault="00DC13B3" w:rsidP="00A5565A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eastAsia="Times New Roman" w:hAnsi="Times New Roman" w:cs="Times New Roman"/>
              </w:rPr>
              <w:t>CC.2.2.HS.C.6</w:t>
            </w:r>
          </w:p>
        </w:tc>
        <w:tc>
          <w:tcPr>
            <w:tcW w:w="3420" w:type="dxa"/>
            <w:vAlign w:val="center"/>
          </w:tcPr>
          <w:p w:rsidR="00F5474F" w:rsidRPr="00025AD6" w:rsidRDefault="004A082F" w:rsidP="007A147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Average rate of change</w:t>
            </w:r>
          </w:p>
          <w:p w:rsidR="004A082F" w:rsidRPr="00025AD6" w:rsidRDefault="004A082F" w:rsidP="004A082F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vAlign w:val="center"/>
          </w:tcPr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Big Ideas:  Algebra 2 textbook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Student Journal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Videos</w:t>
            </w:r>
          </w:p>
          <w:p w:rsidR="009B4FC8" w:rsidRPr="00025AD6" w:rsidRDefault="009B4FC8" w:rsidP="009B4FC8">
            <w:pPr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Worksheets</w:t>
            </w:r>
          </w:p>
          <w:p w:rsidR="0080537B" w:rsidRPr="00025AD6" w:rsidRDefault="009B4FC8" w:rsidP="009B4F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5AD6">
              <w:rPr>
                <w:rFonts w:ascii="Times New Roman" w:hAnsi="Times New Roman" w:cs="Times New Roman"/>
              </w:rPr>
              <w:t>Graphing calculator</w:t>
            </w:r>
          </w:p>
        </w:tc>
        <w:tc>
          <w:tcPr>
            <w:tcW w:w="2880" w:type="dxa"/>
            <w:vAlign w:val="center"/>
          </w:tcPr>
          <w:p w:rsidR="009B4FC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Homework check</w:t>
            </w:r>
          </w:p>
          <w:p w:rsidR="0080537B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Unit 2 Test</w:t>
            </w:r>
          </w:p>
          <w:p w:rsidR="009B4FC8" w:rsidRPr="00025AD6" w:rsidRDefault="009B4FC8" w:rsidP="009B4FC8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025AD6">
              <w:rPr>
                <w:rFonts w:ascii="Times New Roman" w:hAnsi="Times New Roman" w:cs="Times New Roman"/>
              </w:rPr>
              <w:t>Quadratic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5AD6"/>
    <w:rsid w:val="000850C2"/>
    <w:rsid w:val="001951E8"/>
    <w:rsid w:val="001E1FF2"/>
    <w:rsid w:val="00243906"/>
    <w:rsid w:val="002717B6"/>
    <w:rsid w:val="002F1426"/>
    <w:rsid w:val="002F1966"/>
    <w:rsid w:val="004A082F"/>
    <w:rsid w:val="005E38FC"/>
    <w:rsid w:val="00611B54"/>
    <w:rsid w:val="007A147C"/>
    <w:rsid w:val="007F0C34"/>
    <w:rsid w:val="0080537B"/>
    <w:rsid w:val="008902B0"/>
    <w:rsid w:val="009A0FC1"/>
    <w:rsid w:val="009B4FC8"/>
    <w:rsid w:val="00A73EB8"/>
    <w:rsid w:val="00AC2828"/>
    <w:rsid w:val="00B477DC"/>
    <w:rsid w:val="00B47AF6"/>
    <w:rsid w:val="00B91967"/>
    <w:rsid w:val="00B963EA"/>
    <w:rsid w:val="00C04875"/>
    <w:rsid w:val="00C94F98"/>
    <w:rsid w:val="00D0120B"/>
    <w:rsid w:val="00DB305D"/>
    <w:rsid w:val="00DC13B3"/>
    <w:rsid w:val="00DE5063"/>
    <w:rsid w:val="00EF1B39"/>
    <w:rsid w:val="00F5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EE660-D3EB-42B7-AD3A-B63B6A400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Kaylor, Damon M</cp:lastModifiedBy>
  <cp:revision>9</cp:revision>
  <dcterms:created xsi:type="dcterms:W3CDTF">2017-02-23T13:51:00Z</dcterms:created>
  <dcterms:modified xsi:type="dcterms:W3CDTF">2018-08-21T18:28:00Z</dcterms:modified>
</cp:coreProperties>
</file>